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7451C0" w:rsidRPr="007451C0" w:rsidRDefault="007451C0" w:rsidP="007451C0">
      <w:pPr>
        <w:rPr>
          <w:sz w:val="32"/>
        </w:rPr>
      </w:pPr>
      <w:r w:rsidRPr="007451C0">
        <w:rPr>
          <w:sz w:val="32"/>
        </w:rPr>
        <w:t>PACIENTE: Elenir Vieira de Lara</w:t>
      </w:r>
    </w:p>
    <w:p w:rsidR="007451C0" w:rsidRPr="007451C0" w:rsidRDefault="007451C0" w:rsidP="007451C0">
      <w:pPr>
        <w:rPr>
          <w:sz w:val="32"/>
        </w:rPr>
      </w:pPr>
      <w:r w:rsidRPr="007451C0">
        <w:rPr>
          <w:sz w:val="32"/>
        </w:rPr>
        <w:t xml:space="preserve">IDADE:67 anos SEXO: F                </w:t>
      </w:r>
    </w:p>
    <w:p w:rsidR="00AC5943" w:rsidRDefault="007451C0" w:rsidP="007451C0">
      <w:pPr>
        <w:rPr>
          <w:sz w:val="32"/>
        </w:rPr>
      </w:pPr>
      <w:r w:rsidRPr="007451C0">
        <w:rPr>
          <w:sz w:val="32"/>
        </w:rPr>
        <w:t>DATA DO EXAME:12 mai. 25</w:t>
      </w:r>
      <w:bookmarkStart w:id="0" w:name="_GoBack"/>
      <w:bookmarkEnd w:id="0"/>
    </w:p>
    <w:p w:rsidR="00DA212F" w:rsidRDefault="00DA212F" w:rsidP="00DA212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0147" w:rsidRDefault="00510147">
      <w:r>
        <w:separator/>
      </w:r>
    </w:p>
  </w:endnote>
  <w:endnote w:type="continuationSeparator" w:id="0">
    <w:p w:rsidR="00510147" w:rsidRDefault="005101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51014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0147" w:rsidRDefault="00510147">
      <w:r>
        <w:separator/>
      </w:r>
    </w:p>
  </w:footnote>
  <w:footnote w:type="continuationSeparator" w:id="0">
    <w:p w:rsidR="00510147" w:rsidRDefault="0051014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2FE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642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3AB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C3C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2D25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70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5BD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048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3C24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3C3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0FD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68D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6F97"/>
    <w:rsid w:val="0034795E"/>
    <w:rsid w:val="00350C28"/>
    <w:rsid w:val="00350D1C"/>
    <w:rsid w:val="0035123F"/>
    <w:rsid w:val="00351314"/>
    <w:rsid w:val="00352158"/>
    <w:rsid w:val="00352606"/>
    <w:rsid w:val="00352730"/>
    <w:rsid w:val="00352BB4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1B91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326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36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094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8B9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147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0BE"/>
    <w:rsid w:val="00540C48"/>
    <w:rsid w:val="00540C4A"/>
    <w:rsid w:val="00541378"/>
    <w:rsid w:val="005419FA"/>
    <w:rsid w:val="00541AB2"/>
    <w:rsid w:val="00541BD8"/>
    <w:rsid w:val="00541CE8"/>
    <w:rsid w:val="00541D04"/>
    <w:rsid w:val="00542776"/>
    <w:rsid w:val="00542ADE"/>
    <w:rsid w:val="00542B53"/>
    <w:rsid w:val="00542D6B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9F9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1E58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2D3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1C0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B60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5BC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378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1F19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39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50D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D7471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06B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4DAA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482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6D6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148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9B0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5EEE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84B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09B6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4FEA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12F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B06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10A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1EC0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5D6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313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229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06A1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35815</TotalTime>
  <Pages>1</Pages>
  <Words>108</Words>
  <Characters>619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5107</cp:revision>
  <cp:lastPrinted>2024-08-06T15:30:00Z</cp:lastPrinted>
  <dcterms:created xsi:type="dcterms:W3CDTF">2016-03-08T22:17:00Z</dcterms:created>
  <dcterms:modified xsi:type="dcterms:W3CDTF">2025-05-12T20:53:00Z</dcterms:modified>
</cp:coreProperties>
</file>