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086C18" w:rsidRPr="00086C18">
        <w:rPr>
          <w:sz w:val="22"/>
        </w:rPr>
        <w:t>Elenir Vieira de Lara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DF7841">
        <w:rPr>
          <w:sz w:val="22"/>
        </w:rPr>
        <w:t>67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DF7841">
        <w:rPr>
          <w:sz w:val="22"/>
        </w:rPr>
        <w:t>Check up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 </w:t>
      </w:r>
      <w:r w:rsidR="00086C18">
        <w:rPr>
          <w:sz w:val="22"/>
        </w:rPr>
        <w:t>12</w:t>
      </w:r>
      <w:r w:rsidR="005B1FDC">
        <w:rPr>
          <w:sz w:val="22"/>
        </w:rPr>
        <w:t xml:space="preserve"> mai.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5B1FDC">
        <w:rPr>
          <w:sz w:val="22"/>
        </w:rPr>
        <w:t>Ndn</w:t>
      </w:r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86C18">
        <w:t>8.4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086C18">
        <w:t>32.9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86C18">
        <w:rPr>
          <w:noProof/>
          <w:sz w:val="24"/>
        </w:rPr>
        <w:t>12 de maio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4EE3" w:rsidRDefault="00264EE3">
      <w:r>
        <w:separator/>
      </w:r>
    </w:p>
  </w:endnote>
  <w:endnote w:type="continuationSeparator" w:id="0">
    <w:p w:rsidR="00264EE3" w:rsidRDefault="00264E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64EE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4EE3" w:rsidRDefault="00264EE3">
      <w:r>
        <w:separator/>
      </w:r>
    </w:p>
  </w:footnote>
  <w:footnote w:type="continuationSeparator" w:id="0">
    <w:p w:rsidR="00264EE3" w:rsidRDefault="00264EE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023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6C18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9C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4EE3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13F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566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1FDC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454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C50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637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6A96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7A5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B2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2838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24C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35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A58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76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6EA1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09E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93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841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59865</TotalTime>
  <Pages>1</Pages>
  <Words>272</Words>
  <Characters>1551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5254</cp:revision>
  <cp:lastPrinted>2024-08-06T15:26:00Z</cp:lastPrinted>
  <dcterms:created xsi:type="dcterms:W3CDTF">2016-03-08T22:06:00Z</dcterms:created>
  <dcterms:modified xsi:type="dcterms:W3CDTF">2025-05-12T20:52:00Z</dcterms:modified>
</cp:coreProperties>
</file>