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DF7841" w:rsidRPr="00DF7841">
        <w:rPr>
          <w:sz w:val="22"/>
        </w:rPr>
        <w:t>Urania Jose Vilela Wahrendorff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DF7841">
        <w:rPr>
          <w:sz w:val="22"/>
        </w:rPr>
        <w:t>67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DF784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DF7841">
        <w:rPr>
          <w:sz w:val="22"/>
        </w:rPr>
        <w:t>6</w:t>
      </w:r>
      <w:r w:rsidR="005B1FDC">
        <w:rPr>
          <w:sz w:val="22"/>
        </w:rPr>
        <w:t xml:space="preserve"> mai.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B1FDC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7841">
        <w:t>10.5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DF7841">
        <w:t>29.8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F7841">
        <w:rPr>
          <w:noProof/>
          <w:sz w:val="24"/>
        </w:rPr>
        <w:t>6 de maio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A58" w:rsidRDefault="00966A58">
      <w:r>
        <w:separator/>
      </w:r>
    </w:p>
  </w:endnote>
  <w:endnote w:type="continuationSeparator" w:id="0">
    <w:p w:rsidR="00966A58" w:rsidRDefault="00966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66A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A58" w:rsidRDefault="00966A58">
      <w:r>
        <w:separator/>
      </w:r>
    </w:p>
  </w:footnote>
  <w:footnote w:type="continuationSeparator" w:id="0">
    <w:p w:rsidR="00966A58" w:rsidRDefault="00966A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59865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5253</cp:revision>
  <cp:lastPrinted>2024-08-06T15:26:00Z</cp:lastPrinted>
  <dcterms:created xsi:type="dcterms:W3CDTF">2016-03-08T22:06:00Z</dcterms:created>
  <dcterms:modified xsi:type="dcterms:W3CDTF">2025-05-06T16:02:00Z</dcterms:modified>
</cp:coreProperties>
</file>