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3040FD" w:rsidRPr="003040FD" w:rsidRDefault="003040FD" w:rsidP="003040FD">
      <w:pPr>
        <w:rPr>
          <w:sz w:val="32"/>
        </w:rPr>
      </w:pPr>
      <w:r w:rsidRPr="003040FD">
        <w:rPr>
          <w:sz w:val="32"/>
        </w:rPr>
        <w:t>PACIENTE: Leonardo Fautino Lima</w:t>
      </w:r>
    </w:p>
    <w:p w:rsidR="003040FD" w:rsidRPr="003040FD" w:rsidRDefault="003040FD" w:rsidP="003040FD">
      <w:pPr>
        <w:rPr>
          <w:sz w:val="32"/>
        </w:rPr>
      </w:pPr>
      <w:r w:rsidRPr="003040FD">
        <w:rPr>
          <w:sz w:val="32"/>
        </w:rPr>
        <w:t xml:space="preserve">IDADE:49 anos SEXO: M                </w:t>
      </w:r>
    </w:p>
    <w:p w:rsidR="00AC5943" w:rsidRDefault="003040FD" w:rsidP="003040FD">
      <w:pPr>
        <w:rPr>
          <w:sz w:val="32"/>
        </w:rPr>
      </w:pPr>
      <w:r w:rsidRPr="003040FD">
        <w:rPr>
          <w:sz w:val="32"/>
        </w:rPr>
        <w:t>DATA DO EXAME:5 mai. 25</w:t>
      </w:r>
      <w:bookmarkStart w:id="0" w:name="_GoBack"/>
      <w:bookmarkEnd w:id="0"/>
    </w:p>
    <w:p w:rsidR="00DA212F" w:rsidRDefault="00DA212F" w:rsidP="00DA212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1D04" w:rsidRDefault="00541D04">
      <w:r>
        <w:separator/>
      </w:r>
    </w:p>
  </w:endnote>
  <w:endnote w:type="continuationSeparator" w:id="0">
    <w:p w:rsidR="00541D04" w:rsidRDefault="00541D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541D04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1D04" w:rsidRDefault="00541D04">
      <w:r>
        <w:separator/>
      </w:r>
    </w:p>
  </w:footnote>
  <w:footnote w:type="continuationSeparator" w:id="0">
    <w:p w:rsidR="00541D04" w:rsidRDefault="00541D0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EF4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60B"/>
    <w:rsid w:val="000D3E0E"/>
    <w:rsid w:val="000D475A"/>
    <w:rsid w:val="000D47E9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2FE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12C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642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3AB"/>
    <w:rsid w:val="001124CE"/>
    <w:rsid w:val="00112E84"/>
    <w:rsid w:val="00112F45"/>
    <w:rsid w:val="0011317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C3C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2D25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70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5BD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048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3C24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A48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3C3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1FF0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AA1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0FD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AC6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6F97"/>
    <w:rsid w:val="0034795E"/>
    <w:rsid w:val="00350C28"/>
    <w:rsid w:val="00350D1C"/>
    <w:rsid w:val="0035123F"/>
    <w:rsid w:val="00351314"/>
    <w:rsid w:val="00352158"/>
    <w:rsid w:val="00352606"/>
    <w:rsid w:val="00352730"/>
    <w:rsid w:val="00352BB4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1B91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5EE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326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36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5ED5"/>
    <w:rsid w:val="003D60EB"/>
    <w:rsid w:val="003D62B5"/>
    <w:rsid w:val="003D6412"/>
    <w:rsid w:val="003D68B9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4AD4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24B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6FA9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0BE"/>
    <w:rsid w:val="00540C48"/>
    <w:rsid w:val="00540C4A"/>
    <w:rsid w:val="00541378"/>
    <w:rsid w:val="005419FA"/>
    <w:rsid w:val="00541AB2"/>
    <w:rsid w:val="00541BD8"/>
    <w:rsid w:val="00541CE8"/>
    <w:rsid w:val="00541D04"/>
    <w:rsid w:val="00542776"/>
    <w:rsid w:val="00542ADE"/>
    <w:rsid w:val="00542B53"/>
    <w:rsid w:val="00542D6B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7C9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9F9"/>
    <w:rsid w:val="00586DEE"/>
    <w:rsid w:val="0058715A"/>
    <w:rsid w:val="00590044"/>
    <w:rsid w:val="0059065D"/>
    <w:rsid w:val="00590D18"/>
    <w:rsid w:val="00590EAC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B0C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1E58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1FE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7B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43"/>
    <w:rsid w:val="00680C8A"/>
    <w:rsid w:val="00680EA9"/>
    <w:rsid w:val="00681302"/>
    <w:rsid w:val="0068153B"/>
    <w:rsid w:val="006818EB"/>
    <w:rsid w:val="00681D3D"/>
    <w:rsid w:val="006823C6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18A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08D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2D3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B60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5BC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378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6C32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1F19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50D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D7471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7BC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94E"/>
    <w:rsid w:val="00900C9F"/>
    <w:rsid w:val="0090106B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5C83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4DAA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482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0B23"/>
    <w:rsid w:val="0096121D"/>
    <w:rsid w:val="00961B69"/>
    <w:rsid w:val="00961CE9"/>
    <w:rsid w:val="00961D52"/>
    <w:rsid w:val="00961F3C"/>
    <w:rsid w:val="0096236D"/>
    <w:rsid w:val="009626D6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CAE"/>
    <w:rsid w:val="00971FD6"/>
    <w:rsid w:val="00972747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6F2C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148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8DC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0C9C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4F02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9B0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754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98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0E7F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943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AFE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241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5EEE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611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760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0FC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84B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09B6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0F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65E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4FEA"/>
    <w:rsid w:val="00D85D68"/>
    <w:rsid w:val="00D85FA5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6EE0"/>
    <w:rsid w:val="00D972CE"/>
    <w:rsid w:val="00D9741F"/>
    <w:rsid w:val="00D97564"/>
    <w:rsid w:val="00D9795E"/>
    <w:rsid w:val="00DA16BD"/>
    <w:rsid w:val="00DA19EF"/>
    <w:rsid w:val="00DA1B7B"/>
    <w:rsid w:val="00DA212F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B3F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B06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10A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5DE8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08E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7B2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1EC0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5FC0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790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AEA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313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D23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229"/>
    <w:rsid w:val="00F82393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EDD"/>
    <w:rsid w:val="00F97F88"/>
    <w:rsid w:val="00FA06A1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35815</TotalTime>
  <Pages>1</Pages>
  <Words>108</Words>
  <Characters>618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5104</cp:revision>
  <cp:lastPrinted>2024-08-06T15:30:00Z</cp:lastPrinted>
  <dcterms:created xsi:type="dcterms:W3CDTF">2016-03-08T22:17:00Z</dcterms:created>
  <dcterms:modified xsi:type="dcterms:W3CDTF">2025-05-05T18:06:00Z</dcterms:modified>
</cp:coreProperties>
</file>