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Nome :  </w:t>
      </w:r>
      <w:r w:rsidRPr="006224EF">
        <w:rPr>
          <w:sz w:val="22"/>
        </w:rPr>
        <w:tab/>
      </w:r>
      <w:r w:rsidR="00CB6EA1" w:rsidRPr="00CB6EA1">
        <w:rPr>
          <w:sz w:val="22"/>
        </w:rPr>
        <w:t>Julia Fernanda Veloso de Oliveira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Idade :  </w:t>
      </w:r>
      <w:r w:rsidRPr="006224EF">
        <w:rPr>
          <w:sz w:val="22"/>
        </w:rPr>
        <w:tab/>
      </w:r>
      <w:r w:rsidR="00CB6EA1">
        <w:rPr>
          <w:sz w:val="22"/>
        </w:rPr>
        <w:t>23</w:t>
      </w:r>
      <w:r w:rsidRPr="006224EF">
        <w:rPr>
          <w:sz w:val="22"/>
        </w:rPr>
        <w:t xml:space="preserve"> anos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Indicação            </w:t>
      </w:r>
      <w:r w:rsidR="00CB6EA1">
        <w:rPr>
          <w:sz w:val="22"/>
        </w:rPr>
        <w:t>Cefaleia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 Data:           </w:t>
      </w:r>
      <w:r w:rsidR="000166D1">
        <w:rPr>
          <w:sz w:val="22"/>
        </w:rPr>
        <w:t xml:space="preserve"> </w:t>
      </w:r>
      <w:r w:rsidRPr="006224EF">
        <w:rPr>
          <w:sz w:val="22"/>
        </w:rPr>
        <w:t xml:space="preserve">     </w:t>
      </w:r>
      <w:r w:rsidR="0031413F">
        <w:rPr>
          <w:sz w:val="22"/>
        </w:rPr>
        <w:t>2</w:t>
      </w:r>
      <w:r w:rsidR="00CC209E">
        <w:rPr>
          <w:sz w:val="22"/>
        </w:rPr>
        <w:t>9</w:t>
      </w:r>
      <w:r w:rsidR="00B76BB2">
        <w:rPr>
          <w:sz w:val="22"/>
        </w:rPr>
        <w:t xml:space="preserve"> abr. 25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Medico:              Dr.Claudio Oppenheimer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Terapêutica :</w:t>
      </w:r>
      <w:r w:rsidRPr="006224EF">
        <w:rPr>
          <w:sz w:val="22"/>
        </w:rPr>
        <w:tab/>
      </w:r>
      <w:r w:rsidR="00703637" w:rsidRPr="00703637">
        <w:rPr>
          <w:sz w:val="22"/>
        </w:rPr>
        <w:t>Sertralina</w:t>
      </w:r>
      <w:bookmarkStart w:id="0" w:name="_GoBack"/>
      <w:bookmarkEnd w:id="0"/>
    </w:p>
    <w:p w:rsidR="00631C1C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Lateralidade :</w:t>
      </w:r>
      <w:r w:rsidRPr="006224E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31413F">
        <w:t>11.7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31413F">
        <w:t>36.9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03637">
        <w:rPr>
          <w:noProof/>
          <w:sz w:val="24"/>
        </w:rPr>
        <w:t>29 de abril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0B2B" w:rsidRDefault="008D0B2B">
      <w:r>
        <w:separator/>
      </w:r>
    </w:p>
  </w:endnote>
  <w:endnote w:type="continuationSeparator" w:id="0">
    <w:p w:rsidR="008D0B2B" w:rsidRDefault="008D0B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8D0B2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0B2B" w:rsidRDefault="008D0B2B">
      <w:r>
        <w:separator/>
      </w:r>
    </w:p>
  </w:footnote>
  <w:footnote w:type="continuationSeparator" w:id="0">
    <w:p w:rsidR="008D0B2B" w:rsidRDefault="008D0B2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4C1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6D1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6CF2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CC3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48D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9E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AE8"/>
    <w:rsid w:val="00186CEF"/>
    <w:rsid w:val="001871A4"/>
    <w:rsid w:val="001901A3"/>
    <w:rsid w:val="00190308"/>
    <w:rsid w:val="0019037D"/>
    <w:rsid w:val="001904E5"/>
    <w:rsid w:val="00190833"/>
    <w:rsid w:val="00190AE0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9C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6F22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91C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266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B7D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8FE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9B0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13F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14A3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87FA6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B63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6B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0A88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2D7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08D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54B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97C67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94E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49D0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566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C8D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ADB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D74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4EF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D45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191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454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C50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6F7E14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637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1EE7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9A1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81A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4C3B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0D6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6A96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1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25E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7A5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778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B2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DB4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038"/>
    <w:rsid w:val="00925265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0FF9"/>
    <w:rsid w:val="00931B71"/>
    <w:rsid w:val="0093224C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6FA4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A68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274D1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35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6BBF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05AB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B21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53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BB2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EB3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4B6F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2AD"/>
    <w:rsid w:val="00BE25AE"/>
    <w:rsid w:val="00BE2700"/>
    <w:rsid w:val="00BE2735"/>
    <w:rsid w:val="00BE2A7E"/>
    <w:rsid w:val="00BE2B17"/>
    <w:rsid w:val="00BE2FFE"/>
    <w:rsid w:val="00BE3792"/>
    <w:rsid w:val="00BE3CC4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09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29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0BD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BF5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6EA1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09E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93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0F5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B9A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A7EE0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254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33D"/>
    <w:rsid w:val="00E30685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432"/>
    <w:rsid w:val="00E4079A"/>
    <w:rsid w:val="00E40931"/>
    <w:rsid w:val="00E409B8"/>
    <w:rsid w:val="00E40D5A"/>
    <w:rsid w:val="00E41082"/>
    <w:rsid w:val="00E41132"/>
    <w:rsid w:val="00E4124A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D6A"/>
    <w:rsid w:val="00E76EAA"/>
    <w:rsid w:val="00E775E9"/>
    <w:rsid w:val="00E7780A"/>
    <w:rsid w:val="00E77E9F"/>
    <w:rsid w:val="00E8062C"/>
    <w:rsid w:val="00E8083D"/>
    <w:rsid w:val="00E80997"/>
    <w:rsid w:val="00E81214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5E25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0773A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01F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59856</TotalTime>
  <Pages>1</Pages>
  <Words>275</Words>
  <Characters>1569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5249</cp:revision>
  <cp:lastPrinted>2024-08-06T15:26:00Z</cp:lastPrinted>
  <dcterms:created xsi:type="dcterms:W3CDTF">2016-03-08T22:06:00Z</dcterms:created>
  <dcterms:modified xsi:type="dcterms:W3CDTF">2025-04-29T20:04:00Z</dcterms:modified>
</cp:coreProperties>
</file>