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361B91" w:rsidRPr="00361B91" w:rsidRDefault="00361B91" w:rsidP="00361B91">
      <w:pPr>
        <w:rPr>
          <w:sz w:val="32"/>
        </w:rPr>
      </w:pPr>
      <w:r w:rsidRPr="00361B91">
        <w:rPr>
          <w:sz w:val="32"/>
        </w:rPr>
        <w:t>PACIENTE: Marivania Fernandes Torres</w:t>
      </w:r>
    </w:p>
    <w:p w:rsidR="00361B91" w:rsidRPr="00361B91" w:rsidRDefault="00361B91" w:rsidP="00361B91">
      <w:pPr>
        <w:rPr>
          <w:sz w:val="32"/>
        </w:rPr>
      </w:pPr>
      <w:r w:rsidRPr="00361B91">
        <w:rPr>
          <w:sz w:val="32"/>
        </w:rPr>
        <w:t xml:space="preserve">IDADE:60 anos SEXO: F                </w:t>
      </w:r>
    </w:p>
    <w:p w:rsidR="00AC5943" w:rsidRDefault="00361B91" w:rsidP="00361B91">
      <w:pPr>
        <w:rPr>
          <w:sz w:val="32"/>
        </w:rPr>
      </w:pPr>
      <w:r w:rsidRPr="00361B91">
        <w:rPr>
          <w:sz w:val="32"/>
        </w:rPr>
        <w:t>DATA DO EXAME:24 abr.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1F70" w:rsidRDefault="00161F70">
      <w:r>
        <w:separator/>
      </w:r>
    </w:p>
  </w:endnote>
  <w:endnote w:type="continuationSeparator" w:id="0">
    <w:p w:rsidR="00161F70" w:rsidRDefault="00161F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61F7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1F70" w:rsidRDefault="00161F70">
      <w:r>
        <w:separator/>
      </w:r>
    </w:p>
  </w:footnote>
  <w:footnote w:type="continuationSeparator" w:id="0">
    <w:p w:rsidR="00161F70" w:rsidRDefault="00161F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35814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5100</cp:revision>
  <cp:lastPrinted>2024-08-06T15:30:00Z</cp:lastPrinted>
  <dcterms:created xsi:type="dcterms:W3CDTF">2016-03-08T22:17:00Z</dcterms:created>
  <dcterms:modified xsi:type="dcterms:W3CDTF">2025-04-24T19:16:00Z</dcterms:modified>
</cp:coreProperties>
</file>