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6D0C50" w:rsidRPr="006D0C50">
        <w:rPr>
          <w:sz w:val="22"/>
        </w:rPr>
        <w:t>Marivania Fernandes Torres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6D0C50">
        <w:rPr>
          <w:sz w:val="22"/>
        </w:rPr>
        <w:t>60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31413F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31413F">
        <w:rPr>
          <w:sz w:val="22"/>
        </w:rPr>
        <w:t>2</w:t>
      </w:r>
      <w:r w:rsidR="006D0C50">
        <w:rPr>
          <w:sz w:val="22"/>
        </w:rPr>
        <w:t>4</w:t>
      </w:r>
      <w:bookmarkStart w:id="0" w:name="_GoBack"/>
      <w:bookmarkEnd w:id="0"/>
      <w:r w:rsidR="00B76BB2">
        <w:rPr>
          <w:sz w:val="22"/>
        </w:rPr>
        <w:t xml:space="preserve"> abr.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AE6BBF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1413F">
        <w:t>11.7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31413F">
        <w:t>36.9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D0C50">
        <w:rPr>
          <w:noProof/>
          <w:sz w:val="24"/>
        </w:rPr>
        <w:t>24 de abril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24C" w:rsidRDefault="0093224C">
      <w:r>
        <w:separator/>
      </w:r>
    </w:p>
  </w:endnote>
  <w:endnote w:type="continuationSeparator" w:id="0">
    <w:p w:rsidR="0093224C" w:rsidRDefault="00932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3224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24C" w:rsidRDefault="0093224C">
      <w:r>
        <w:separator/>
      </w:r>
    </w:p>
  </w:footnote>
  <w:footnote w:type="continuationSeparator" w:id="0">
    <w:p w:rsidR="0093224C" w:rsidRDefault="009322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59851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5244</cp:revision>
  <cp:lastPrinted>2024-08-06T15:26:00Z</cp:lastPrinted>
  <dcterms:created xsi:type="dcterms:W3CDTF">2016-03-08T22:06:00Z</dcterms:created>
  <dcterms:modified xsi:type="dcterms:W3CDTF">2025-04-24T19:16:00Z</dcterms:modified>
</cp:coreProperties>
</file>