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31413F" w:rsidRPr="0031413F">
        <w:rPr>
          <w:sz w:val="22"/>
        </w:rPr>
        <w:t>Mayara Marinho Senise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31413F">
        <w:rPr>
          <w:sz w:val="22"/>
        </w:rPr>
        <w:t>34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31413F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31413F">
        <w:rPr>
          <w:sz w:val="22"/>
        </w:rPr>
        <w:t>22</w:t>
      </w:r>
      <w:r w:rsidR="00B76BB2">
        <w:rPr>
          <w:sz w:val="22"/>
        </w:rPr>
        <w:t xml:space="preserve"> abr.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AE6BBF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1413F">
        <w:t>11.7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31413F">
        <w:t>36.9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1413F">
        <w:rPr>
          <w:noProof/>
          <w:sz w:val="24"/>
        </w:rPr>
        <w:t>22 de abril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C9C" w:rsidRDefault="00195C9C">
      <w:r>
        <w:separator/>
      </w:r>
    </w:p>
  </w:endnote>
  <w:endnote w:type="continuationSeparator" w:id="0">
    <w:p w:rsidR="00195C9C" w:rsidRDefault="00195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95C9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C9C" w:rsidRDefault="00195C9C">
      <w:r>
        <w:separator/>
      </w:r>
    </w:p>
  </w:footnote>
  <w:footnote w:type="continuationSeparator" w:id="0">
    <w:p w:rsidR="00195C9C" w:rsidRDefault="00195C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59850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5242</cp:revision>
  <cp:lastPrinted>2024-08-06T15:26:00Z</cp:lastPrinted>
  <dcterms:created xsi:type="dcterms:W3CDTF">2016-03-08T22:06:00Z</dcterms:created>
  <dcterms:modified xsi:type="dcterms:W3CDTF">2025-04-22T15:20:00Z</dcterms:modified>
</cp:coreProperties>
</file>