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420A88" w:rsidRPr="00420A88">
        <w:rPr>
          <w:sz w:val="22"/>
        </w:rPr>
        <w:t>Samuel Carlos da Silva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420A88">
        <w:rPr>
          <w:sz w:val="22"/>
        </w:rPr>
        <w:t>54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420A88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236F22">
        <w:rPr>
          <w:sz w:val="22"/>
        </w:rPr>
        <w:t>1</w:t>
      </w:r>
      <w:r w:rsidR="00420A88">
        <w:rPr>
          <w:sz w:val="22"/>
        </w:rPr>
        <w:t>4</w:t>
      </w:r>
      <w:bookmarkStart w:id="0" w:name="_GoBack"/>
      <w:bookmarkEnd w:id="0"/>
      <w:r w:rsidR="00B76BB2">
        <w:rPr>
          <w:sz w:val="22"/>
        </w:rPr>
        <w:t xml:space="preserve"> abr.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AE6BBF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11DB4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911DB4">
        <w:t>29.4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20A88">
        <w:rPr>
          <w:noProof/>
          <w:sz w:val="24"/>
        </w:rPr>
        <w:t>14 de abril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033D" w:rsidRDefault="00E3033D">
      <w:r>
        <w:separator/>
      </w:r>
    </w:p>
  </w:endnote>
  <w:endnote w:type="continuationSeparator" w:id="0">
    <w:p w:rsidR="00E3033D" w:rsidRDefault="00E30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3033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033D" w:rsidRDefault="00E3033D">
      <w:r>
        <w:separator/>
      </w:r>
    </w:p>
  </w:footnote>
  <w:footnote w:type="continuationSeparator" w:id="0">
    <w:p w:rsidR="00E3033D" w:rsidRDefault="00E303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59848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5240</cp:revision>
  <cp:lastPrinted>2024-08-06T15:26:00Z</cp:lastPrinted>
  <dcterms:created xsi:type="dcterms:W3CDTF">2016-03-08T22:06:00Z</dcterms:created>
  <dcterms:modified xsi:type="dcterms:W3CDTF">2025-04-14T16:12:00Z</dcterms:modified>
</cp:coreProperties>
</file>