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5E4AEF" w:rsidRPr="005E4AEF" w:rsidRDefault="005E4AEF" w:rsidP="005E4AEF">
      <w:pPr>
        <w:ind w:right="-99"/>
        <w:jc w:val="both"/>
        <w:rPr>
          <w:sz w:val="32"/>
          <w:szCs w:val="32"/>
        </w:rPr>
      </w:pPr>
      <w:r w:rsidRPr="005E4AEF">
        <w:rPr>
          <w:sz w:val="32"/>
          <w:szCs w:val="32"/>
        </w:rPr>
        <w:t>PACIENTE: Rondinelli Shcider Thomazelli Suave</w:t>
      </w:r>
    </w:p>
    <w:p w:rsidR="005E4AEF" w:rsidRPr="005E4AEF" w:rsidRDefault="005E4AEF" w:rsidP="005E4AEF">
      <w:pPr>
        <w:ind w:right="-99"/>
        <w:jc w:val="both"/>
        <w:rPr>
          <w:sz w:val="32"/>
          <w:szCs w:val="32"/>
        </w:rPr>
      </w:pPr>
      <w:r w:rsidRPr="005E4AEF">
        <w:rPr>
          <w:sz w:val="32"/>
          <w:szCs w:val="32"/>
        </w:rPr>
        <w:t xml:space="preserve">IDADE:37 anos SEXO: M                </w:t>
      </w:r>
    </w:p>
    <w:p w:rsidR="00CD6A6E" w:rsidRDefault="005E4AEF" w:rsidP="005E4AEF">
      <w:pPr>
        <w:ind w:right="-99"/>
        <w:jc w:val="both"/>
        <w:rPr>
          <w:sz w:val="32"/>
          <w:szCs w:val="32"/>
        </w:rPr>
      </w:pPr>
      <w:r w:rsidRPr="005E4AEF">
        <w:rPr>
          <w:sz w:val="32"/>
          <w:szCs w:val="32"/>
        </w:rPr>
        <w:t>DATA DO EXAME:10 abr.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  <w:r w:rsidR="005F4807">
        <w:t>Obs:Registrou-se pulsos sistolicos arritmicos.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F9A" w:rsidRDefault="00E66F9A">
      <w:r>
        <w:separator/>
      </w:r>
    </w:p>
  </w:endnote>
  <w:endnote w:type="continuationSeparator" w:id="0">
    <w:p w:rsidR="00E66F9A" w:rsidRDefault="00E66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66F9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F9A" w:rsidRDefault="00E66F9A">
      <w:r>
        <w:separator/>
      </w:r>
    </w:p>
  </w:footnote>
  <w:footnote w:type="continuationSeparator" w:id="0">
    <w:p w:rsidR="00E66F9A" w:rsidRDefault="00E66F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1E99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B2AED7-F5BD-4111-B12B-A4674C911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8738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893</cp:revision>
  <cp:lastPrinted>1998-02-03T19:29:00Z</cp:lastPrinted>
  <dcterms:created xsi:type="dcterms:W3CDTF">2017-04-28T17:10:00Z</dcterms:created>
  <dcterms:modified xsi:type="dcterms:W3CDTF">2025-04-11T16:37:00Z</dcterms:modified>
</cp:coreProperties>
</file>