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1F6808" w:rsidRPr="001F6808" w:rsidRDefault="001F6808" w:rsidP="001F6808">
      <w:pPr>
        <w:tabs>
          <w:tab w:val="center" w:pos="4677"/>
        </w:tabs>
        <w:rPr>
          <w:sz w:val="32"/>
          <w:szCs w:val="32"/>
        </w:rPr>
      </w:pPr>
      <w:r w:rsidRPr="001F6808">
        <w:rPr>
          <w:sz w:val="32"/>
          <w:szCs w:val="32"/>
        </w:rPr>
        <w:t xml:space="preserve">PACIENTE: </w:t>
      </w:r>
      <w:r w:rsidR="00DD577F" w:rsidRPr="00DD577F">
        <w:rPr>
          <w:sz w:val="32"/>
          <w:szCs w:val="32"/>
        </w:rPr>
        <w:t>Joao Pedro Felicio Pereira</w:t>
      </w:r>
    </w:p>
    <w:p w:rsidR="001F6808" w:rsidRPr="001F6808" w:rsidRDefault="001F6808" w:rsidP="001F6808">
      <w:pPr>
        <w:tabs>
          <w:tab w:val="center" w:pos="4677"/>
        </w:tabs>
        <w:rPr>
          <w:sz w:val="32"/>
          <w:szCs w:val="32"/>
        </w:rPr>
      </w:pPr>
      <w:r w:rsidRPr="001F6808">
        <w:rPr>
          <w:sz w:val="32"/>
          <w:szCs w:val="32"/>
        </w:rPr>
        <w:t>IDADE:</w:t>
      </w:r>
      <w:r w:rsidR="00DD577F">
        <w:rPr>
          <w:sz w:val="32"/>
          <w:szCs w:val="32"/>
        </w:rPr>
        <w:t>2</w:t>
      </w:r>
      <w:r w:rsidR="00AC22E4">
        <w:rPr>
          <w:sz w:val="32"/>
          <w:szCs w:val="32"/>
        </w:rPr>
        <w:t>5</w:t>
      </w:r>
      <w:r w:rsidRPr="001F6808">
        <w:rPr>
          <w:sz w:val="32"/>
          <w:szCs w:val="32"/>
        </w:rPr>
        <w:t xml:space="preserve"> anos SEXO: </w:t>
      </w:r>
      <w:r w:rsidR="00746461">
        <w:rPr>
          <w:sz w:val="32"/>
          <w:szCs w:val="32"/>
        </w:rPr>
        <w:t>F</w:t>
      </w:r>
      <w:r w:rsidRPr="001F6808">
        <w:rPr>
          <w:sz w:val="32"/>
          <w:szCs w:val="32"/>
        </w:rPr>
        <w:t xml:space="preserve">                </w:t>
      </w:r>
    </w:p>
    <w:p w:rsidR="00B07B16" w:rsidRDefault="001F6808" w:rsidP="001F6808">
      <w:pPr>
        <w:tabs>
          <w:tab w:val="center" w:pos="4677"/>
        </w:tabs>
        <w:rPr>
          <w:sz w:val="32"/>
          <w:szCs w:val="32"/>
        </w:rPr>
      </w:pPr>
      <w:r w:rsidRPr="001F6808">
        <w:rPr>
          <w:sz w:val="32"/>
          <w:szCs w:val="32"/>
        </w:rPr>
        <w:t>DATA DO EXAME:</w:t>
      </w:r>
      <w:r w:rsidR="00DD577F">
        <w:rPr>
          <w:sz w:val="32"/>
          <w:szCs w:val="32"/>
        </w:rPr>
        <w:t>11</w:t>
      </w:r>
      <w:bookmarkStart w:id="0" w:name="_GoBack"/>
      <w:bookmarkEnd w:id="0"/>
      <w:r w:rsidR="00AC22E4">
        <w:rPr>
          <w:sz w:val="32"/>
          <w:szCs w:val="32"/>
        </w:rPr>
        <w:t xml:space="preserve"> abr. 25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EC2521" w:rsidP="00423D35">
      <w:pPr>
        <w:rPr>
          <w:sz w:val="32"/>
        </w:rPr>
      </w:pPr>
      <w:r>
        <w:rPr>
          <w:sz w:val="32"/>
        </w:rPr>
        <w:t xml:space="preserve"> </w:t>
      </w: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C29AC" w:rsidRDefault="00FC29AC">
      <w:r>
        <w:separator/>
      </w:r>
    </w:p>
  </w:endnote>
  <w:endnote w:type="continuationSeparator" w:id="0">
    <w:p w:rsidR="00FC29AC" w:rsidRDefault="00FC29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FC29AC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C29AC" w:rsidRDefault="00FC29AC">
      <w:r>
        <w:separator/>
      </w:r>
    </w:p>
  </w:footnote>
  <w:footnote w:type="continuationSeparator" w:id="0">
    <w:p w:rsidR="00FC29AC" w:rsidRDefault="00FC29A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8A3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2DCC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13F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0FF3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7A5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1C6"/>
    <w:rsid w:val="00092C3F"/>
    <w:rsid w:val="00092E34"/>
    <w:rsid w:val="0009306C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97ECC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39B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9C9"/>
    <w:rsid w:val="00100C36"/>
    <w:rsid w:val="00100E7C"/>
    <w:rsid w:val="001016E0"/>
    <w:rsid w:val="00101B8F"/>
    <w:rsid w:val="00101BDC"/>
    <w:rsid w:val="00102011"/>
    <w:rsid w:val="0010231A"/>
    <w:rsid w:val="00102544"/>
    <w:rsid w:val="00102F2D"/>
    <w:rsid w:val="001031FA"/>
    <w:rsid w:val="0010373D"/>
    <w:rsid w:val="001038A8"/>
    <w:rsid w:val="00103948"/>
    <w:rsid w:val="001039A3"/>
    <w:rsid w:val="00104C02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C67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1912"/>
    <w:rsid w:val="0012200D"/>
    <w:rsid w:val="00122290"/>
    <w:rsid w:val="001222BE"/>
    <w:rsid w:val="001230D4"/>
    <w:rsid w:val="00124B23"/>
    <w:rsid w:val="00124C5A"/>
    <w:rsid w:val="00124E64"/>
    <w:rsid w:val="00124EDC"/>
    <w:rsid w:val="00124F57"/>
    <w:rsid w:val="0012554A"/>
    <w:rsid w:val="0012599C"/>
    <w:rsid w:val="00125CA5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9CF"/>
    <w:rsid w:val="00151A2C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9BD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3C97"/>
    <w:rsid w:val="00194105"/>
    <w:rsid w:val="001943FD"/>
    <w:rsid w:val="001950E9"/>
    <w:rsid w:val="00195A93"/>
    <w:rsid w:val="001960FB"/>
    <w:rsid w:val="00196FD0"/>
    <w:rsid w:val="001972CE"/>
    <w:rsid w:val="00197CB9"/>
    <w:rsid w:val="001A004E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28F5"/>
    <w:rsid w:val="001A4C36"/>
    <w:rsid w:val="001A525F"/>
    <w:rsid w:val="001A548B"/>
    <w:rsid w:val="001A5A0D"/>
    <w:rsid w:val="001A5F70"/>
    <w:rsid w:val="001A6706"/>
    <w:rsid w:val="001B12D6"/>
    <w:rsid w:val="001B181C"/>
    <w:rsid w:val="001B1C0A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8BC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70D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6808"/>
    <w:rsid w:val="001F705D"/>
    <w:rsid w:val="001F7FB1"/>
    <w:rsid w:val="0020026E"/>
    <w:rsid w:val="002006FD"/>
    <w:rsid w:val="00200914"/>
    <w:rsid w:val="00200E2D"/>
    <w:rsid w:val="0020106F"/>
    <w:rsid w:val="0020110E"/>
    <w:rsid w:val="00201433"/>
    <w:rsid w:val="002015DE"/>
    <w:rsid w:val="00201E4C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6E48"/>
    <w:rsid w:val="00237BCD"/>
    <w:rsid w:val="002401E2"/>
    <w:rsid w:val="00240333"/>
    <w:rsid w:val="0024038B"/>
    <w:rsid w:val="00240671"/>
    <w:rsid w:val="00241C21"/>
    <w:rsid w:val="00241D6F"/>
    <w:rsid w:val="00241E8A"/>
    <w:rsid w:val="0024233D"/>
    <w:rsid w:val="002424C6"/>
    <w:rsid w:val="002425B6"/>
    <w:rsid w:val="002427AD"/>
    <w:rsid w:val="00242E72"/>
    <w:rsid w:val="00243C88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10D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5E6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993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B39"/>
    <w:rsid w:val="002A1C65"/>
    <w:rsid w:val="002A20C0"/>
    <w:rsid w:val="002A285A"/>
    <w:rsid w:val="002A2F89"/>
    <w:rsid w:val="002A30D6"/>
    <w:rsid w:val="002A3D08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06D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09B0"/>
    <w:rsid w:val="002D2F7C"/>
    <w:rsid w:val="002D3168"/>
    <w:rsid w:val="002D3C49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D7FF9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AB6"/>
    <w:rsid w:val="002F7B78"/>
    <w:rsid w:val="002F7DC7"/>
    <w:rsid w:val="00300150"/>
    <w:rsid w:val="00300449"/>
    <w:rsid w:val="00300C5C"/>
    <w:rsid w:val="0030188E"/>
    <w:rsid w:val="00301A5F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221"/>
    <w:rsid w:val="00313E89"/>
    <w:rsid w:val="00313EF2"/>
    <w:rsid w:val="00315273"/>
    <w:rsid w:val="00315F6A"/>
    <w:rsid w:val="003163FB"/>
    <w:rsid w:val="00317342"/>
    <w:rsid w:val="00317603"/>
    <w:rsid w:val="00320DA4"/>
    <w:rsid w:val="003217EF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230"/>
    <w:rsid w:val="00326A1E"/>
    <w:rsid w:val="00326FFA"/>
    <w:rsid w:val="003278E9"/>
    <w:rsid w:val="00327FB2"/>
    <w:rsid w:val="00331F39"/>
    <w:rsid w:val="00332292"/>
    <w:rsid w:val="00332862"/>
    <w:rsid w:val="00332B9B"/>
    <w:rsid w:val="00332CF4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4D6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2049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0D4A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ADC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98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C7FA6"/>
    <w:rsid w:val="003D14CA"/>
    <w:rsid w:val="003D1AB8"/>
    <w:rsid w:val="003D1BC3"/>
    <w:rsid w:val="003D1D1C"/>
    <w:rsid w:val="003D244B"/>
    <w:rsid w:val="003D2701"/>
    <w:rsid w:val="003D281E"/>
    <w:rsid w:val="003D2F2A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5B2B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257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0654"/>
    <w:rsid w:val="00401130"/>
    <w:rsid w:val="004012DE"/>
    <w:rsid w:val="0040149C"/>
    <w:rsid w:val="00401972"/>
    <w:rsid w:val="004022EE"/>
    <w:rsid w:val="00402B5E"/>
    <w:rsid w:val="00403B97"/>
    <w:rsid w:val="00403D37"/>
    <w:rsid w:val="004042CF"/>
    <w:rsid w:val="00404AC0"/>
    <w:rsid w:val="00404BFE"/>
    <w:rsid w:val="00406275"/>
    <w:rsid w:val="00406636"/>
    <w:rsid w:val="004068A7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320"/>
    <w:rsid w:val="004155D5"/>
    <w:rsid w:val="00415DEC"/>
    <w:rsid w:val="0041624F"/>
    <w:rsid w:val="0041693F"/>
    <w:rsid w:val="00416A92"/>
    <w:rsid w:val="00416AFF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728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5793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0E2A"/>
    <w:rsid w:val="0044112F"/>
    <w:rsid w:val="00441541"/>
    <w:rsid w:val="00441858"/>
    <w:rsid w:val="00441A53"/>
    <w:rsid w:val="00442E5B"/>
    <w:rsid w:val="00443697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0821"/>
    <w:rsid w:val="00450CEC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7F5"/>
    <w:rsid w:val="00461EC6"/>
    <w:rsid w:val="00462539"/>
    <w:rsid w:val="00462C29"/>
    <w:rsid w:val="004636D2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741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A37"/>
    <w:rsid w:val="00495F67"/>
    <w:rsid w:val="00496341"/>
    <w:rsid w:val="00496AC3"/>
    <w:rsid w:val="00496C50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4F7ECA"/>
    <w:rsid w:val="00500880"/>
    <w:rsid w:val="00501268"/>
    <w:rsid w:val="0050189B"/>
    <w:rsid w:val="005019E5"/>
    <w:rsid w:val="00502A0B"/>
    <w:rsid w:val="00502AA7"/>
    <w:rsid w:val="00502B58"/>
    <w:rsid w:val="00503A3E"/>
    <w:rsid w:val="00504163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329"/>
    <w:rsid w:val="0050642C"/>
    <w:rsid w:val="00507381"/>
    <w:rsid w:val="005075C0"/>
    <w:rsid w:val="00507D1C"/>
    <w:rsid w:val="0051093E"/>
    <w:rsid w:val="00510B14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0B"/>
    <w:rsid w:val="005208E4"/>
    <w:rsid w:val="00521508"/>
    <w:rsid w:val="00521ACA"/>
    <w:rsid w:val="005237C6"/>
    <w:rsid w:val="00523AA9"/>
    <w:rsid w:val="00523E1E"/>
    <w:rsid w:val="00524F6F"/>
    <w:rsid w:val="00525249"/>
    <w:rsid w:val="00525397"/>
    <w:rsid w:val="005255C7"/>
    <w:rsid w:val="00525779"/>
    <w:rsid w:val="00525CBE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317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5A52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944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88E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278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877F5"/>
    <w:rsid w:val="00590388"/>
    <w:rsid w:val="005912CB"/>
    <w:rsid w:val="0059165F"/>
    <w:rsid w:val="005922FE"/>
    <w:rsid w:val="00592424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2A6"/>
    <w:rsid w:val="005963B4"/>
    <w:rsid w:val="00596443"/>
    <w:rsid w:val="00596C12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734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13BB"/>
    <w:rsid w:val="005D2742"/>
    <w:rsid w:val="005D3543"/>
    <w:rsid w:val="005D3827"/>
    <w:rsid w:val="005D3852"/>
    <w:rsid w:val="005D4047"/>
    <w:rsid w:val="005D4865"/>
    <w:rsid w:val="005D4A91"/>
    <w:rsid w:val="005D4E4F"/>
    <w:rsid w:val="005D54BD"/>
    <w:rsid w:val="005D57B1"/>
    <w:rsid w:val="005D60C0"/>
    <w:rsid w:val="005D61F1"/>
    <w:rsid w:val="005D687C"/>
    <w:rsid w:val="005D7178"/>
    <w:rsid w:val="005D7324"/>
    <w:rsid w:val="005D7A8E"/>
    <w:rsid w:val="005D7B0D"/>
    <w:rsid w:val="005D7FA2"/>
    <w:rsid w:val="005E0248"/>
    <w:rsid w:val="005E05AF"/>
    <w:rsid w:val="005E0F0F"/>
    <w:rsid w:val="005E136A"/>
    <w:rsid w:val="005E181B"/>
    <w:rsid w:val="005E1EF0"/>
    <w:rsid w:val="005E2221"/>
    <w:rsid w:val="005E2665"/>
    <w:rsid w:val="005E2762"/>
    <w:rsid w:val="005E2B67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426"/>
    <w:rsid w:val="0060257E"/>
    <w:rsid w:val="0060263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0C9F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DAB"/>
    <w:rsid w:val="00630E4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3E4D"/>
    <w:rsid w:val="006441CD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6D5D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680"/>
    <w:rsid w:val="00665BD4"/>
    <w:rsid w:val="00665C88"/>
    <w:rsid w:val="00666463"/>
    <w:rsid w:val="00666E96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26"/>
    <w:rsid w:val="00683E3A"/>
    <w:rsid w:val="00684E18"/>
    <w:rsid w:val="00684FB8"/>
    <w:rsid w:val="00684FCB"/>
    <w:rsid w:val="0068504D"/>
    <w:rsid w:val="006850E9"/>
    <w:rsid w:val="006854C3"/>
    <w:rsid w:val="006857A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749"/>
    <w:rsid w:val="00690A22"/>
    <w:rsid w:val="00690B65"/>
    <w:rsid w:val="006912BF"/>
    <w:rsid w:val="006919AB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48C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4F68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27B3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0976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56A9"/>
    <w:rsid w:val="006D5F19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3FEE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412"/>
    <w:rsid w:val="00745544"/>
    <w:rsid w:val="00746138"/>
    <w:rsid w:val="00746461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4B6"/>
    <w:rsid w:val="007575C1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3F9F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915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14C0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C734F"/>
    <w:rsid w:val="007D0803"/>
    <w:rsid w:val="007D09D8"/>
    <w:rsid w:val="007D0E71"/>
    <w:rsid w:val="007D125E"/>
    <w:rsid w:val="007D138A"/>
    <w:rsid w:val="007D2CA1"/>
    <w:rsid w:val="007D30D6"/>
    <w:rsid w:val="007D3287"/>
    <w:rsid w:val="007D352F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1232"/>
    <w:rsid w:val="007E245B"/>
    <w:rsid w:val="007E24C3"/>
    <w:rsid w:val="007E2B8F"/>
    <w:rsid w:val="007E2BA1"/>
    <w:rsid w:val="007E2FC8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2466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69F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D0D"/>
    <w:rsid w:val="00834E24"/>
    <w:rsid w:val="00835A73"/>
    <w:rsid w:val="00836368"/>
    <w:rsid w:val="008363A9"/>
    <w:rsid w:val="00836B16"/>
    <w:rsid w:val="00836EAA"/>
    <w:rsid w:val="008373E5"/>
    <w:rsid w:val="00837596"/>
    <w:rsid w:val="00840279"/>
    <w:rsid w:val="00841650"/>
    <w:rsid w:val="00841D8B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57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778EF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703"/>
    <w:rsid w:val="008848FA"/>
    <w:rsid w:val="00884C5F"/>
    <w:rsid w:val="00884DD6"/>
    <w:rsid w:val="0088673A"/>
    <w:rsid w:val="0088695E"/>
    <w:rsid w:val="00886D62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AA0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4EFF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A58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19C3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6CF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6A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1C19"/>
    <w:rsid w:val="00922318"/>
    <w:rsid w:val="00922982"/>
    <w:rsid w:val="009232AD"/>
    <w:rsid w:val="00923E25"/>
    <w:rsid w:val="00924882"/>
    <w:rsid w:val="00925051"/>
    <w:rsid w:val="00925D9B"/>
    <w:rsid w:val="00925FD6"/>
    <w:rsid w:val="009261B0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683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71A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1D6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A2A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4AC7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690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34D"/>
    <w:rsid w:val="009F3395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6F6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254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5E1E"/>
    <w:rsid w:val="00A260B0"/>
    <w:rsid w:val="00A261DF"/>
    <w:rsid w:val="00A263FF"/>
    <w:rsid w:val="00A26638"/>
    <w:rsid w:val="00A267A7"/>
    <w:rsid w:val="00A2685F"/>
    <w:rsid w:val="00A26D43"/>
    <w:rsid w:val="00A26D78"/>
    <w:rsid w:val="00A272A6"/>
    <w:rsid w:val="00A276DA"/>
    <w:rsid w:val="00A27CE0"/>
    <w:rsid w:val="00A27E9C"/>
    <w:rsid w:val="00A301C4"/>
    <w:rsid w:val="00A3095D"/>
    <w:rsid w:val="00A3206B"/>
    <w:rsid w:val="00A3281B"/>
    <w:rsid w:val="00A3283E"/>
    <w:rsid w:val="00A32C21"/>
    <w:rsid w:val="00A335A6"/>
    <w:rsid w:val="00A3379C"/>
    <w:rsid w:val="00A33FC6"/>
    <w:rsid w:val="00A345FA"/>
    <w:rsid w:val="00A34D12"/>
    <w:rsid w:val="00A3526D"/>
    <w:rsid w:val="00A35472"/>
    <w:rsid w:val="00A3573B"/>
    <w:rsid w:val="00A36C4B"/>
    <w:rsid w:val="00A37475"/>
    <w:rsid w:val="00A37E42"/>
    <w:rsid w:val="00A40C11"/>
    <w:rsid w:val="00A41046"/>
    <w:rsid w:val="00A4152F"/>
    <w:rsid w:val="00A41708"/>
    <w:rsid w:val="00A4176A"/>
    <w:rsid w:val="00A428C4"/>
    <w:rsid w:val="00A43229"/>
    <w:rsid w:val="00A43948"/>
    <w:rsid w:val="00A43ADF"/>
    <w:rsid w:val="00A43B49"/>
    <w:rsid w:val="00A44C4E"/>
    <w:rsid w:val="00A4515A"/>
    <w:rsid w:val="00A452A6"/>
    <w:rsid w:val="00A45EDC"/>
    <w:rsid w:val="00A45F7E"/>
    <w:rsid w:val="00A45FEE"/>
    <w:rsid w:val="00A4653B"/>
    <w:rsid w:val="00A4657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CDB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2562"/>
    <w:rsid w:val="00A733B6"/>
    <w:rsid w:val="00A73439"/>
    <w:rsid w:val="00A74D7E"/>
    <w:rsid w:val="00A75727"/>
    <w:rsid w:val="00A75B4C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69AE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3EB3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6"/>
    <w:rsid w:val="00AA4688"/>
    <w:rsid w:val="00AA4D00"/>
    <w:rsid w:val="00AA5508"/>
    <w:rsid w:val="00AA5596"/>
    <w:rsid w:val="00AA5DF8"/>
    <w:rsid w:val="00AA5F74"/>
    <w:rsid w:val="00AA5FB3"/>
    <w:rsid w:val="00AA5FE2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339"/>
    <w:rsid w:val="00AB6B79"/>
    <w:rsid w:val="00AB6DA5"/>
    <w:rsid w:val="00AB6DBF"/>
    <w:rsid w:val="00AB6FF1"/>
    <w:rsid w:val="00AC0003"/>
    <w:rsid w:val="00AC026C"/>
    <w:rsid w:val="00AC047F"/>
    <w:rsid w:val="00AC09E0"/>
    <w:rsid w:val="00AC1B3B"/>
    <w:rsid w:val="00AC22E4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430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701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E7F94"/>
    <w:rsid w:val="00AF017B"/>
    <w:rsid w:val="00AF198B"/>
    <w:rsid w:val="00AF1B36"/>
    <w:rsid w:val="00AF1DE5"/>
    <w:rsid w:val="00AF1E93"/>
    <w:rsid w:val="00AF21E2"/>
    <w:rsid w:val="00AF29C3"/>
    <w:rsid w:val="00AF40AA"/>
    <w:rsid w:val="00AF443F"/>
    <w:rsid w:val="00AF53F1"/>
    <w:rsid w:val="00AF5DEC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33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5A0D"/>
    <w:rsid w:val="00B1633B"/>
    <w:rsid w:val="00B16B48"/>
    <w:rsid w:val="00B16BB9"/>
    <w:rsid w:val="00B16D14"/>
    <w:rsid w:val="00B17260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63E"/>
    <w:rsid w:val="00B2476A"/>
    <w:rsid w:val="00B252EC"/>
    <w:rsid w:val="00B25A7E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3BF2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208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32F0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A64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BB2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3146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385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7EC"/>
    <w:rsid w:val="00BF794E"/>
    <w:rsid w:val="00BF7953"/>
    <w:rsid w:val="00BF7A85"/>
    <w:rsid w:val="00C0078A"/>
    <w:rsid w:val="00C0095C"/>
    <w:rsid w:val="00C01112"/>
    <w:rsid w:val="00C01DF7"/>
    <w:rsid w:val="00C01E98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89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317D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432E"/>
    <w:rsid w:val="00C44A5C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05D5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4C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0E1C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1F9F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49F"/>
    <w:rsid w:val="00CB1B29"/>
    <w:rsid w:val="00CB217A"/>
    <w:rsid w:val="00CB2203"/>
    <w:rsid w:val="00CB305D"/>
    <w:rsid w:val="00CB3E6C"/>
    <w:rsid w:val="00CB4298"/>
    <w:rsid w:val="00CB4CCA"/>
    <w:rsid w:val="00CB4F10"/>
    <w:rsid w:val="00CB5076"/>
    <w:rsid w:val="00CB6A1C"/>
    <w:rsid w:val="00CB6D2B"/>
    <w:rsid w:val="00CB73DD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4D61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E7878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3DD1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16C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6980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904"/>
    <w:rsid w:val="00D63AF5"/>
    <w:rsid w:val="00D63BBC"/>
    <w:rsid w:val="00D642A1"/>
    <w:rsid w:val="00D64491"/>
    <w:rsid w:val="00D646F7"/>
    <w:rsid w:val="00D6491A"/>
    <w:rsid w:val="00D65375"/>
    <w:rsid w:val="00D657CC"/>
    <w:rsid w:val="00D665B6"/>
    <w:rsid w:val="00D66872"/>
    <w:rsid w:val="00D66BD9"/>
    <w:rsid w:val="00D6772F"/>
    <w:rsid w:val="00D67A66"/>
    <w:rsid w:val="00D702CC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2C7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706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B5D"/>
    <w:rsid w:val="00DA2CBD"/>
    <w:rsid w:val="00DA3A34"/>
    <w:rsid w:val="00DA4330"/>
    <w:rsid w:val="00DA4806"/>
    <w:rsid w:val="00DA49BF"/>
    <w:rsid w:val="00DA4AD0"/>
    <w:rsid w:val="00DA5318"/>
    <w:rsid w:val="00DA5680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09D"/>
    <w:rsid w:val="00DB4263"/>
    <w:rsid w:val="00DB42C4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B67"/>
    <w:rsid w:val="00DC2D0B"/>
    <w:rsid w:val="00DC3221"/>
    <w:rsid w:val="00DC3369"/>
    <w:rsid w:val="00DC4B1E"/>
    <w:rsid w:val="00DC4F93"/>
    <w:rsid w:val="00DC5322"/>
    <w:rsid w:val="00DC537A"/>
    <w:rsid w:val="00DC5403"/>
    <w:rsid w:val="00DC5955"/>
    <w:rsid w:val="00DC6588"/>
    <w:rsid w:val="00DC65D8"/>
    <w:rsid w:val="00DC71D4"/>
    <w:rsid w:val="00DD005C"/>
    <w:rsid w:val="00DD0F84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77F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4C59"/>
    <w:rsid w:val="00E0552B"/>
    <w:rsid w:val="00E0554D"/>
    <w:rsid w:val="00E05EE2"/>
    <w:rsid w:val="00E06B44"/>
    <w:rsid w:val="00E076BF"/>
    <w:rsid w:val="00E079DD"/>
    <w:rsid w:val="00E07B66"/>
    <w:rsid w:val="00E111C5"/>
    <w:rsid w:val="00E1224A"/>
    <w:rsid w:val="00E122BB"/>
    <w:rsid w:val="00E12B9F"/>
    <w:rsid w:val="00E12F54"/>
    <w:rsid w:val="00E1389F"/>
    <w:rsid w:val="00E145EE"/>
    <w:rsid w:val="00E148AC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456"/>
    <w:rsid w:val="00E20772"/>
    <w:rsid w:val="00E213DA"/>
    <w:rsid w:val="00E21641"/>
    <w:rsid w:val="00E21EAA"/>
    <w:rsid w:val="00E225D3"/>
    <w:rsid w:val="00E232C6"/>
    <w:rsid w:val="00E23660"/>
    <w:rsid w:val="00E23ACC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4F71"/>
    <w:rsid w:val="00E55192"/>
    <w:rsid w:val="00E556E2"/>
    <w:rsid w:val="00E5623A"/>
    <w:rsid w:val="00E56B05"/>
    <w:rsid w:val="00E56FCC"/>
    <w:rsid w:val="00E57676"/>
    <w:rsid w:val="00E57988"/>
    <w:rsid w:val="00E57D00"/>
    <w:rsid w:val="00E57D8D"/>
    <w:rsid w:val="00E57DBC"/>
    <w:rsid w:val="00E605D2"/>
    <w:rsid w:val="00E6137D"/>
    <w:rsid w:val="00E617B7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4F3"/>
    <w:rsid w:val="00E829BE"/>
    <w:rsid w:val="00E82DD6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4A5D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2C3D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300"/>
    <w:rsid w:val="00EA549E"/>
    <w:rsid w:val="00EA57D1"/>
    <w:rsid w:val="00EA5973"/>
    <w:rsid w:val="00EA5D08"/>
    <w:rsid w:val="00EA5E24"/>
    <w:rsid w:val="00EA5FA6"/>
    <w:rsid w:val="00EA6FDB"/>
    <w:rsid w:val="00EA705C"/>
    <w:rsid w:val="00EA7395"/>
    <w:rsid w:val="00EA76CE"/>
    <w:rsid w:val="00EA77DC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429"/>
    <w:rsid w:val="00EB6605"/>
    <w:rsid w:val="00EB701C"/>
    <w:rsid w:val="00EB7FA9"/>
    <w:rsid w:val="00EC00B5"/>
    <w:rsid w:val="00EC05A2"/>
    <w:rsid w:val="00EC0705"/>
    <w:rsid w:val="00EC0CB8"/>
    <w:rsid w:val="00EC0E56"/>
    <w:rsid w:val="00EC0F57"/>
    <w:rsid w:val="00EC1156"/>
    <w:rsid w:val="00EC1849"/>
    <w:rsid w:val="00EC250E"/>
    <w:rsid w:val="00EC2521"/>
    <w:rsid w:val="00EC31DD"/>
    <w:rsid w:val="00EC32FD"/>
    <w:rsid w:val="00EC36CA"/>
    <w:rsid w:val="00EC3A12"/>
    <w:rsid w:val="00EC3C8E"/>
    <w:rsid w:val="00EC4488"/>
    <w:rsid w:val="00EC585B"/>
    <w:rsid w:val="00EC5D32"/>
    <w:rsid w:val="00EC6ABB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9B1"/>
    <w:rsid w:val="00EE0B84"/>
    <w:rsid w:val="00EE0C53"/>
    <w:rsid w:val="00EE12FD"/>
    <w:rsid w:val="00EE199F"/>
    <w:rsid w:val="00EE34AE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0A"/>
    <w:rsid w:val="00EF33C4"/>
    <w:rsid w:val="00EF3790"/>
    <w:rsid w:val="00EF3A68"/>
    <w:rsid w:val="00EF4572"/>
    <w:rsid w:val="00EF472B"/>
    <w:rsid w:val="00EF473D"/>
    <w:rsid w:val="00EF4A10"/>
    <w:rsid w:val="00EF585F"/>
    <w:rsid w:val="00EF59E4"/>
    <w:rsid w:val="00EF5E0B"/>
    <w:rsid w:val="00EF6377"/>
    <w:rsid w:val="00EF6AE1"/>
    <w:rsid w:val="00EF78C6"/>
    <w:rsid w:val="00EF7D34"/>
    <w:rsid w:val="00EF7DF9"/>
    <w:rsid w:val="00F00B12"/>
    <w:rsid w:val="00F00C9C"/>
    <w:rsid w:val="00F0109C"/>
    <w:rsid w:val="00F01404"/>
    <w:rsid w:val="00F017BC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26D"/>
    <w:rsid w:val="00F07695"/>
    <w:rsid w:val="00F076AA"/>
    <w:rsid w:val="00F078E5"/>
    <w:rsid w:val="00F07AD9"/>
    <w:rsid w:val="00F07FBA"/>
    <w:rsid w:val="00F10217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4E45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6F7"/>
    <w:rsid w:val="00F52A9D"/>
    <w:rsid w:val="00F52EA9"/>
    <w:rsid w:val="00F53258"/>
    <w:rsid w:val="00F55CC3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33"/>
    <w:rsid w:val="00F72E84"/>
    <w:rsid w:val="00F73A2A"/>
    <w:rsid w:val="00F73C21"/>
    <w:rsid w:val="00F7432A"/>
    <w:rsid w:val="00F74836"/>
    <w:rsid w:val="00F74CC3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455"/>
    <w:rsid w:val="00FB0C0C"/>
    <w:rsid w:val="00FB1458"/>
    <w:rsid w:val="00FB1841"/>
    <w:rsid w:val="00FB1D8C"/>
    <w:rsid w:val="00FB28C1"/>
    <w:rsid w:val="00FB28D6"/>
    <w:rsid w:val="00FB2B7F"/>
    <w:rsid w:val="00FB361B"/>
    <w:rsid w:val="00FB3D6D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9AC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2475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65BF91-F646-4FF8-AFFC-23CF12AF4E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9738</TotalTime>
  <Pages>1</Pages>
  <Words>106</Words>
  <Characters>605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3601</cp:revision>
  <cp:lastPrinted>2024-08-06T15:29:00Z</cp:lastPrinted>
  <dcterms:created xsi:type="dcterms:W3CDTF">2016-03-08T23:34:00Z</dcterms:created>
  <dcterms:modified xsi:type="dcterms:W3CDTF">2025-04-11T16:04:00Z</dcterms:modified>
</cp:coreProperties>
</file>