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D0B8C" w:rsidRDefault="00550BAA" w:rsidP="007D0B8C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 </w:t>
      </w:r>
      <w:r>
        <w:rPr>
          <w:b w:val="0"/>
          <w:noProof/>
          <w:sz w:val="32"/>
        </w:rPr>
        <w:t xml:space="preserve">   </w:t>
      </w:r>
      <w:r w:rsidR="005A287F">
        <w:rPr>
          <w:b w:val="0"/>
          <w:noProof/>
          <w:sz w:val="32"/>
        </w:rPr>
        <w:t xml:space="preserve">                   </w:t>
      </w:r>
      <w:r w:rsidR="007D0B8C">
        <w:t>ELETRONEUROMIOGRAFIA</w:t>
      </w:r>
    </w:p>
    <w:p w:rsidR="007D0B8C" w:rsidRDefault="007D0B8C" w:rsidP="007D0B8C">
      <w:pPr>
        <w:rPr>
          <w:sz w:val="32"/>
        </w:rPr>
      </w:pPr>
    </w:p>
    <w:p w:rsidR="007D0B8C" w:rsidRDefault="007D0B8C" w:rsidP="007D0B8C">
      <w:pPr>
        <w:rPr>
          <w:sz w:val="32"/>
        </w:rPr>
      </w:pPr>
    </w:p>
    <w:p w:rsidR="00E574E1" w:rsidRPr="00E574E1" w:rsidRDefault="00E574E1" w:rsidP="00E574E1">
      <w:pPr>
        <w:rPr>
          <w:sz w:val="32"/>
          <w:szCs w:val="32"/>
        </w:rPr>
      </w:pPr>
      <w:r w:rsidRPr="00E574E1">
        <w:rPr>
          <w:sz w:val="32"/>
          <w:szCs w:val="32"/>
        </w:rPr>
        <w:t>PACIENTE: Eduardo Dias de Alecrim</w:t>
      </w:r>
    </w:p>
    <w:p w:rsidR="00E574E1" w:rsidRPr="00E574E1" w:rsidRDefault="00E574E1" w:rsidP="00E574E1">
      <w:pPr>
        <w:rPr>
          <w:sz w:val="32"/>
          <w:szCs w:val="32"/>
        </w:rPr>
      </w:pPr>
      <w:r w:rsidRPr="00E574E1">
        <w:rPr>
          <w:sz w:val="32"/>
          <w:szCs w:val="32"/>
        </w:rPr>
        <w:t xml:space="preserve">IDADE:68 anos SEXO: M                </w:t>
      </w:r>
    </w:p>
    <w:p w:rsidR="00712073" w:rsidRDefault="00E574E1" w:rsidP="00E574E1">
      <w:pPr>
        <w:rPr>
          <w:sz w:val="32"/>
          <w:szCs w:val="32"/>
        </w:rPr>
      </w:pPr>
      <w:r w:rsidRPr="00E574E1">
        <w:rPr>
          <w:sz w:val="32"/>
          <w:szCs w:val="32"/>
        </w:rPr>
        <w:t>DATA DO EXAME:8 abr. 25</w:t>
      </w:r>
      <w:bookmarkStart w:id="0" w:name="_GoBack"/>
      <w:bookmarkEnd w:id="0"/>
    </w:p>
    <w:p w:rsidR="000D050B" w:rsidRDefault="000D050B" w:rsidP="007D0B8C">
      <w:pPr>
        <w:rPr>
          <w:sz w:val="32"/>
        </w:rPr>
      </w:pPr>
    </w:p>
    <w:p w:rsidR="00AF2501" w:rsidRDefault="00AF2501" w:rsidP="007D0B8C">
      <w:pPr>
        <w:rPr>
          <w:sz w:val="32"/>
        </w:rPr>
      </w:pPr>
    </w:p>
    <w:p w:rsidR="007D0B8C" w:rsidRDefault="007D0B8C" w:rsidP="007D0B8C">
      <w:pPr>
        <w:rPr>
          <w:sz w:val="32"/>
        </w:rPr>
      </w:pPr>
    </w:p>
    <w:p w:rsidR="007D0B8C" w:rsidRDefault="007D0B8C" w:rsidP="007D0B8C">
      <w:pPr>
        <w:rPr>
          <w:sz w:val="32"/>
        </w:rPr>
      </w:pPr>
      <w:r>
        <w:rPr>
          <w:sz w:val="32"/>
        </w:rPr>
        <w:t>RELATÓRIO:</w:t>
      </w:r>
    </w:p>
    <w:p w:rsidR="007D0B8C" w:rsidRDefault="007D0B8C" w:rsidP="007D0B8C">
      <w:pPr>
        <w:jc w:val="both"/>
        <w:rPr>
          <w:sz w:val="32"/>
        </w:rPr>
      </w:pPr>
      <w:r>
        <w:rPr>
          <w:sz w:val="32"/>
        </w:rPr>
        <w:t>As velocidades de condução nervosa sensitiva estão normais nos nervos examinados.</w:t>
      </w:r>
    </w:p>
    <w:p w:rsidR="007D0B8C" w:rsidRDefault="007D0B8C" w:rsidP="007D0B8C">
      <w:pPr>
        <w:jc w:val="both"/>
        <w:rPr>
          <w:sz w:val="32"/>
        </w:rPr>
      </w:pPr>
      <w:r>
        <w:rPr>
          <w:sz w:val="32"/>
        </w:rPr>
        <w:t>As amplitudes dos potenciais de ação composto sensitivo estão normais nos nervos examinados.</w:t>
      </w:r>
    </w:p>
    <w:p w:rsidR="007D0B8C" w:rsidRDefault="007D0B8C" w:rsidP="007D0B8C">
      <w:pPr>
        <w:jc w:val="both"/>
        <w:rPr>
          <w:sz w:val="32"/>
        </w:rPr>
      </w:pPr>
      <w:r>
        <w:rPr>
          <w:sz w:val="32"/>
        </w:rPr>
        <w:t>As velocidades de condução nervosa motora estão normais nos nervos examinados.</w:t>
      </w:r>
    </w:p>
    <w:p w:rsidR="007D0B8C" w:rsidRDefault="007D0B8C" w:rsidP="007D0B8C">
      <w:pPr>
        <w:jc w:val="both"/>
        <w:rPr>
          <w:sz w:val="32"/>
        </w:rPr>
      </w:pPr>
      <w:r>
        <w:rPr>
          <w:sz w:val="32"/>
        </w:rPr>
        <w:t>As amplitudes dos potenciais de ação composto motor estão normais nos nervos examinados.</w:t>
      </w:r>
    </w:p>
    <w:p w:rsidR="00AD0324" w:rsidRDefault="00AD0324" w:rsidP="007D0B8C">
      <w:pPr>
        <w:jc w:val="both"/>
        <w:rPr>
          <w:sz w:val="32"/>
        </w:rPr>
      </w:pPr>
      <w:r>
        <w:rPr>
          <w:sz w:val="32"/>
        </w:rPr>
        <w:t>As latencias motoras distais estao normais nos nervos examinados</w:t>
      </w:r>
    </w:p>
    <w:p w:rsidR="007D0B8C" w:rsidRDefault="007D0B8C" w:rsidP="007D0B8C">
      <w:pPr>
        <w:jc w:val="both"/>
        <w:rPr>
          <w:sz w:val="32"/>
        </w:rPr>
      </w:pPr>
      <w:r>
        <w:rPr>
          <w:sz w:val="32"/>
        </w:rPr>
        <w:t>A onda F, obtida no nervo ulnar</w:t>
      </w:r>
      <w:r w:rsidR="003B1AF2">
        <w:rPr>
          <w:sz w:val="32"/>
        </w:rPr>
        <w:t xml:space="preserve"> D e</w:t>
      </w:r>
      <w:r w:rsidR="004D1B98">
        <w:rPr>
          <w:sz w:val="32"/>
        </w:rPr>
        <w:t xml:space="preserve"> </w:t>
      </w:r>
      <w:r w:rsidR="00EC1828">
        <w:rPr>
          <w:sz w:val="32"/>
        </w:rPr>
        <w:t>E</w:t>
      </w:r>
      <w:r w:rsidR="004D1B98">
        <w:rPr>
          <w:sz w:val="32"/>
        </w:rPr>
        <w:t xml:space="preserve"> </w:t>
      </w:r>
      <w:r w:rsidR="00051520">
        <w:rPr>
          <w:sz w:val="32"/>
        </w:rPr>
        <w:t>, es</w:t>
      </w:r>
      <w:r>
        <w:rPr>
          <w:sz w:val="32"/>
        </w:rPr>
        <w:t xml:space="preserve">tá normal </w:t>
      </w:r>
      <w:r w:rsidR="00FA71CA">
        <w:rPr>
          <w:sz w:val="32"/>
        </w:rPr>
        <w:t>.</w:t>
      </w:r>
      <w:r>
        <w:rPr>
          <w:sz w:val="32"/>
        </w:rPr>
        <w:t xml:space="preserve"> </w:t>
      </w:r>
    </w:p>
    <w:p w:rsidR="007D0B8C" w:rsidRDefault="007D0B8C" w:rsidP="007D0B8C">
      <w:pPr>
        <w:jc w:val="both"/>
        <w:rPr>
          <w:sz w:val="32"/>
        </w:rPr>
      </w:pPr>
      <w:r>
        <w:rPr>
          <w:sz w:val="32"/>
        </w:rPr>
        <w:t>Os eletromiogramas</w:t>
      </w:r>
      <w:r w:rsidR="00AD0324">
        <w:rPr>
          <w:sz w:val="32"/>
        </w:rPr>
        <w:t xml:space="preserve"> </w:t>
      </w:r>
      <w:r w:rsidR="00F852DA">
        <w:rPr>
          <w:sz w:val="32"/>
        </w:rPr>
        <w:t>estao normais nos musculos indicados.</w:t>
      </w:r>
    </w:p>
    <w:p w:rsidR="007D0B8C" w:rsidRDefault="007D0B8C" w:rsidP="007D0B8C">
      <w:pPr>
        <w:jc w:val="both"/>
        <w:rPr>
          <w:sz w:val="32"/>
        </w:rPr>
      </w:pPr>
    </w:p>
    <w:p w:rsidR="007D0B8C" w:rsidRDefault="007D0B8C" w:rsidP="007D0B8C">
      <w:pPr>
        <w:rPr>
          <w:sz w:val="32"/>
        </w:rPr>
      </w:pPr>
      <w:r>
        <w:rPr>
          <w:sz w:val="32"/>
        </w:rPr>
        <w:t>CONCLUSÃO:</w:t>
      </w:r>
    </w:p>
    <w:p w:rsidR="009C15EE" w:rsidRDefault="009C15EE" w:rsidP="007D0B8C">
      <w:pPr>
        <w:rPr>
          <w:sz w:val="32"/>
        </w:rPr>
      </w:pPr>
    </w:p>
    <w:p w:rsidR="007D0B8C" w:rsidRDefault="007D0B8C" w:rsidP="007D0B8C">
      <w:pPr>
        <w:rPr>
          <w:sz w:val="32"/>
        </w:rPr>
      </w:pPr>
      <w:r>
        <w:rPr>
          <w:sz w:val="32"/>
        </w:rPr>
        <w:t xml:space="preserve">Eletroneuromiografia </w:t>
      </w:r>
      <w:r w:rsidR="00CE1694">
        <w:rPr>
          <w:sz w:val="32"/>
        </w:rPr>
        <w:t>dentro dos limites normais.</w:t>
      </w:r>
    </w:p>
    <w:p w:rsidR="007917FC" w:rsidRPr="007917FC" w:rsidRDefault="007917FC" w:rsidP="007D0B8C">
      <w:pPr>
        <w:rPr>
          <w:sz w:val="22"/>
          <w:szCs w:val="22"/>
        </w:rPr>
      </w:pPr>
      <w:r w:rsidRPr="007917FC">
        <w:rPr>
          <w:sz w:val="22"/>
          <w:szCs w:val="22"/>
        </w:rPr>
        <w:t>O presente exame nao detecta acometimento de fibras finas.</w:t>
      </w:r>
    </w:p>
    <w:p w:rsidR="009D6314" w:rsidRDefault="009D6314" w:rsidP="007D0B8C">
      <w:pPr>
        <w:rPr>
          <w:sz w:val="32"/>
        </w:rPr>
      </w:pPr>
    </w:p>
    <w:p w:rsidR="007D0B8C" w:rsidRDefault="007D0B8C" w:rsidP="007D0B8C">
      <w:pPr>
        <w:rPr>
          <w:sz w:val="32"/>
        </w:rPr>
      </w:pPr>
    </w:p>
    <w:p w:rsidR="007D0B8C" w:rsidRDefault="00C9775E" w:rsidP="007D0B8C">
      <w:pPr>
        <w:rPr>
          <w:i/>
          <w:sz w:val="32"/>
        </w:rPr>
      </w:pPr>
      <w:r>
        <w:rPr>
          <w:i/>
          <w:sz w:val="32"/>
        </w:rPr>
        <w:t xml:space="preserve">             </w:t>
      </w:r>
      <w:r w:rsidR="00FF3E54">
        <w:rPr>
          <w:i/>
          <w:sz w:val="32"/>
        </w:rPr>
        <w:t xml:space="preserve">                                                         </w:t>
      </w:r>
      <w:r w:rsidR="007D0B8C">
        <w:rPr>
          <w:i/>
          <w:sz w:val="32"/>
        </w:rPr>
        <w:t xml:space="preserve">Dr. Cláudio Oppenheimer                 </w:t>
      </w:r>
    </w:p>
    <w:p w:rsidR="0052744F" w:rsidRPr="00C9775E" w:rsidRDefault="007D0B8C" w:rsidP="007D0B8C">
      <w:pPr>
        <w:ind w:right="-99"/>
        <w:jc w:val="both"/>
        <w:rPr>
          <w:sz w:val="24"/>
          <w:szCs w:val="24"/>
        </w:rPr>
      </w:pPr>
      <w:r>
        <w:rPr>
          <w:i/>
          <w:sz w:val="32"/>
        </w:rPr>
        <w:t xml:space="preserve"> </w:t>
      </w:r>
      <w:r w:rsidR="00C9775E">
        <w:rPr>
          <w:i/>
          <w:sz w:val="32"/>
        </w:rPr>
        <w:t xml:space="preserve">           </w:t>
      </w:r>
      <w:r w:rsidR="00FF3E54">
        <w:rPr>
          <w:i/>
          <w:sz w:val="32"/>
        </w:rPr>
        <w:t xml:space="preserve">                                                         </w:t>
      </w:r>
      <w:r w:rsidR="00C9775E">
        <w:rPr>
          <w:i/>
          <w:sz w:val="32"/>
        </w:rPr>
        <w:t xml:space="preserve"> </w:t>
      </w:r>
      <w:r w:rsidR="00C9775E" w:rsidRPr="00C9775E">
        <w:rPr>
          <w:i/>
          <w:sz w:val="24"/>
          <w:szCs w:val="24"/>
        </w:rPr>
        <w:t>CRMSP:62357</w:t>
      </w:r>
      <w:r w:rsidRPr="00C9775E">
        <w:rPr>
          <w:i/>
          <w:sz w:val="24"/>
          <w:szCs w:val="24"/>
        </w:rPr>
        <w:t xml:space="preserve">     CRM</w:t>
      </w:r>
      <w:r w:rsidR="00C9775E" w:rsidRPr="00C9775E">
        <w:rPr>
          <w:i/>
          <w:sz w:val="24"/>
          <w:szCs w:val="24"/>
        </w:rPr>
        <w:t>DF</w:t>
      </w:r>
      <w:r w:rsidRPr="00C9775E">
        <w:rPr>
          <w:i/>
          <w:sz w:val="24"/>
          <w:szCs w:val="24"/>
        </w:rPr>
        <w:t>:11095</w:t>
      </w:r>
    </w:p>
    <w:sectPr w:rsidR="0052744F" w:rsidRPr="00C9775E" w:rsidSect="00AB206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50250" w:rsidRDefault="00250250">
      <w:r>
        <w:separator/>
      </w:r>
    </w:p>
  </w:endnote>
  <w:endnote w:type="continuationSeparator" w:id="0">
    <w:p w:rsidR="00250250" w:rsidRDefault="0025025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A33F2D" w:rsidRDefault="00250250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A33F2D" w:rsidRPr="0052028B">
        <w:rPr>
          <w:rStyle w:val="Hyperlink"/>
          <w:b/>
        </w:rPr>
        <w:t>www.neurofis.com.br</w:t>
      </w:r>
    </w:hyperlink>
    <w:r w:rsidR="00A33F2D">
      <w:rPr>
        <w:b/>
      </w:rPr>
      <w:t xml:space="preserve">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50250" w:rsidRDefault="00250250">
      <w:r>
        <w:separator/>
      </w:r>
    </w:p>
  </w:footnote>
  <w:footnote w:type="continuationSeparator" w:id="0">
    <w:p w:rsidR="00250250" w:rsidRDefault="0025025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7D0B8C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0B88"/>
    <w:rsid w:val="0000186C"/>
    <w:rsid w:val="00001BC3"/>
    <w:rsid w:val="000032EF"/>
    <w:rsid w:val="0000336C"/>
    <w:rsid w:val="000039F5"/>
    <w:rsid w:val="00004101"/>
    <w:rsid w:val="00004DB7"/>
    <w:rsid w:val="00010315"/>
    <w:rsid w:val="000108DD"/>
    <w:rsid w:val="00012CD6"/>
    <w:rsid w:val="00013027"/>
    <w:rsid w:val="000138B9"/>
    <w:rsid w:val="000138C5"/>
    <w:rsid w:val="00013E8C"/>
    <w:rsid w:val="000208D1"/>
    <w:rsid w:val="00020CDB"/>
    <w:rsid w:val="00022CF7"/>
    <w:rsid w:val="00025068"/>
    <w:rsid w:val="00025526"/>
    <w:rsid w:val="00031716"/>
    <w:rsid w:val="00034877"/>
    <w:rsid w:val="00034E9A"/>
    <w:rsid w:val="0003538B"/>
    <w:rsid w:val="00037756"/>
    <w:rsid w:val="00040883"/>
    <w:rsid w:val="000417C2"/>
    <w:rsid w:val="00043417"/>
    <w:rsid w:val="00044942"/>
    <w:rsid w:val="000449C8"/>
    <w:rsid w:val="00045655"/>
    <w:rsid w:val="00046AC8"/>
    <w:rsid w:val="00046B95"/>
    <w:rsid w:val="00051520"/>
    <w:rsid w:val="00051815"/>
    <w:rsid w:val="00052538"/>
    <w:rsid w:val="00063011"/>
    <w:rsid w:val="00064649"/>
    <w:rsid w:val="000651EC"/>
    <w:rsid w:val="00071DA4"/>
    <w:rsid w:val="00071F73"/>
    <w:rsid w:val="0007508D"/>
    <w:rsid w:val="000801BD"/>
    <w:rsid w:val="00080729"/>
    <w:rsid w:val="00081A1E"/>
    <w:rsid w:val="00082679"/>
    <w:rsid w:val="000827E1"/>
    <w:rsid w:val="00090238"/>
    <w:rsid w:val="0009036F"/>
    <w:rsid w:val="000910A3"/>
    <w:rsid w:val="000929EE"/>
    <w:rsid w:val="000A00F1"/>
    <w:rsid w:val="000A2948"/>
    <w:rsid w:val="000A4781"/>
    <w:rsid w:val="000A50E9"/>
    <w:rsid w:val="000A5403"/>
    <w:rsid w:val="000A62CF"/>
    <w:rsid w:val="000A720A"/>
    <w:rsid w:val="000A7D94"/>
    <w:rsid w:val="000B1D84"/>
    <w:rsid w:val="000B1DF5"/>
    <w:rsid w:val="000B251D"/>
    <w:rsid w:val="000B740A"/>
    <w:rsid w:val="000C1542"/>
    <w:rsid w:val="000C1815"/>
    <w:rsid w:val="000C217F"/>
    <w:rsid w:val="000C2E60"/>
    <w:rsid w:val="000C3071"/>
    <w:rsid w:val="000C3D97"/>
    <w:rsid w:val="000C587A"/>
    <w:rsid w:val="000C69DC"/>
    <w:rsid w:val="000D050B"/>
    <w:rsid w:val="000D3638"/>
    <w:rsid w:val="000D56E1"/>
    <w:rsid w:val="000D7909"/>
    <w:rsid w:val="000E77C3"/>
    <w:rsid w:val="000F0E3B"/>
    <w:rsid w:val="000F2A77"/>
    <w:rsid w:val="000F542E"/>
    <w:rsid w:val="000F63A2"/>
    <w:rsid w:val="000F6A66"/>
    <w:rsid w:val="00102F76"/>
    <w:rsid w:val="00103927"/>
    <w:rsid w:val="00105BFE"/>
    <w:rsid w:val="00110DE8"/>
    <w:rsid w:val="00111449"/>
    <w:rsid w:val="0011155F"/>
    <w:rsid w:val="00114D25"/>
    <w:rsid w:val="0011586D"/>
    <w:rsid w:val="00116E10"/>
    <w:rsid w:val="00120CDC"/>
    <w:rsid w:val="00124514"/>
    <w:rsid w:val="0012758D"/>
    <w:rsid w:val="001316D9"/>
    <w:rsid w:val="001317C4"/>
    <w:rsid w:val="00132C53"/>
    <w:rsid w:val="00133601"/>
    <w:rsid w:val="00134411"/>
    <w:rsid w:val="00134A7D"/>
    <w:rsid w:val="00134C6A"/>
    <w:rsid w:val="00135C38"/>
    <w:rsid w:val="0013782F"/>
    <w:rsid w:val="00144197"/>
    <w:rsid w:val="00144CEA"/>
    <w:rsid w:val="00144F72"/>
    <w:rsid w:val="001461BD"/>
    <w:rsid w:val="00153B54"/>
    <w:rsid w:val="00154C62"/>
    <w:rsid w:val="001600D2"/>
    <w:rsid w:val="0016163C"/>
    <w:rsid w:val="00165BD3"/>
    <w:rsid w:val="00166B7B"/>
    <w:rsid w:val="00170B2F"/>
    <w:rsid w:val="001710DF"/>
    <w:rsid w:val="001729F6"/>
    <w:rsid w:val="00172B35"/>
    <w:rsid w:val="00175A31"/>
    <w:rsid w:val="00177414"/>
    <w:rsid w:val="001841DA"/>
    <w:rsid w:val="00186162"/>
    <w:rsid w:val="00186513"/>
    <w:rsid w:val="001869A0"/>
    <w:rsid w:val="00187BFE"/>
    <w:rsid w:val="00190021"/>
    <w:rsid w:val="00190500"/>
    <w:rsid w:val="00190ABE"/>
    <w:rsid w:val="00193B4D"/>
    <w:rsid w:val="00196643"/>
    <w:rsid w:val="001A0DB1"/>
    <w:rsid w:val="001A1824"/>
    <w:rsid w:val="001A26FC"/>
    <w:rsid w:val="001A2CEB"/>
    <w:rsid w:val="001A54F3"/>
    <w:rsid w:val="001A5AE3"/>
    <w:rsid w:val="001A726F"/>
    <w:rsid w:val="001B2818"/>
    <w:rsid w:val="001B4EAE"/>
    <w:rsid w:val="001C1AF1"/>
    <w:rsid w:val="001C25D0"/>
    <w:rsid w:val="001C2D45"/>
    <w:rsid w:val="001C3C25"/>
    <w:rsid w:val="001C3C53"/>
    <w:rsid w:val="001C4D41"/>
    <w:rsid w:val="001C5AEC"/>
    <w:rsid w:val="001D2225"/>
    <w:rsid w:val="001D32EB"/>
    <w:rsid w:val="001E084C"/>
    <w:rsid w:val="001E158D"/>
    <w:rsid w:val="001E661E"/>
    <w:rsid w:val="001F093C"/>
    <w:rsid w:val="001F1B98"/>
    <w:rsid w:val="001F1D02"/>
    <w:rsid w:val="001F2CEA"/>
    <w:rsid w:val="001F3092"/>
    <w:rsid w:val="001F426E"/>
    <w:rsid w:val="001F4664"/>
    <w:rsid w:val="001F477E"/>
    <w:rsid w:val="001F4DB0"/>
    <w:rsid w:val="00203D2A"/>
    <w:rsid w:val="00203F8A"/>
    <w:rsid w:val="0021112B"/>
    <w:rsid w:val="00211C10"/>
    <w:rsid w:val="00211E3C"/>
    <w:rsid w:val="002121F2"/>
    <w:rsid w:val="00212742"/>
    <w:rsid w:val="00214BC7"/>
    <w:rsid w:val="00216DAA"/>
    <w:rsid w:val="002174FE"/>
    <w:rsid w:val="00221AAD"/>
    <w:rsid w:val="0022339A"/>
    <w:rsid w:val="0022365F"/>
    <w:rsid w:val="002238BA"/>
    <w:rsid w:val="0022574E"/>
    <w:rsid w:val="002259DF"/>
    <w:rsid w:val="002265DB"/>
    <w:rsid w:val="00227909"/>
    <w:rsid w:val="0023033B"/>
    <w:rsid w:val="00230BE6"/>
    <w:rsid w:val="00231825"/>
    <w:rsid w:val="00232346"/>
    <w:rsid w:val="0023305A"/>
    <w:rsid w:val="00234573"/>
    <w:rsid w:val="002351D8"/>
    <w:rsid w:val="00237493"/>
    <w:rsid w:val="00237A21"/>
    <w:rsid w:val="00240432"/>
    <w:rsid w:val="00240BA4"/>
    <w:rsid w:val="002413AB"/>
    <w:rsid w:val="002418C6"/>
    <w:rsid w:val="00241B1C"/>
    <w:rsid w:val="00242045"/>
    <w:rsid w:val="002451F0"/>
    <w:rsid w:val="00245E6B"/>
    <w:rsid w:val="00246749"/>
    <w:rsid w:val="0024683D"/>
    <w:rsid w:val="00247AB8"/>
    <w:rsid w:val="00250250"/>
    <w:rsid w:val="00254480"/>
    <w:rsid w:val="00254800"/>
    <w:rsid w:val="002549C7"/>
    <w:rsid w:val="00256211"/>
    <w:rsid w:val="00256CAE"/>
    <w:rsid w:val="002578E4"/>
    <w:rsid w:val="0026096E"/>
    <w:rsid w:val="002614DE"/>
    <w:rsid w:val="00262A04"/>
    <w:rsid w:val="00262D66"/>
    <w:rsid w:val="00264295"/>
    <w:rsid w:val="002652E2"/>
    <w:rsid w:val="00265B38"/>
    <w:rsid w:val="00272CD8"/>
    <w:rsid w:val="00277257"/>
    <w:rsid w:val="002828EE"/>
    <w:rsid w:val="00284AB1"/>
    <w:rsid w:val="00286AE6"/>
    <w:rsid w:val="00290A9C"/>
    <w:rsid w:val="00291A26"/>
    <w:rsid w:val="00291C54"/>
    <w:rsid w:val="00293EA6"/>
    <w:rsid w:val="00296BA6"/>
    <w:rsid w:val="002975AC"/>
    <w:rsid w:val="002A02FC"/>
    <w:rsid w:val="002A284E"/>
    <w:rsid w:val="002A2E1F"/>
    <w:rsid w:val="002A351B"/>
    <w:rsid w:val="002A4DDB"/>
    <w:rsid w:val="002B01BE"/>
    <w:rsid w:val="002B3441"/>
    <w:rsid w:val="002B3EAA"/>
    <w:rsid w:val="002B4B36"/>
    <w:rsid w:val="002B5767"/>
    <w:rsid w:val="002B6EBC"/>
    <w:rsid w:val="002B7101"/>
    <w:rsid w:val="002C459D"/>
    <w:rsid w:val="002C4BD3"/>
    <w:rsid w:val="002C5B68"/>
    <w:rsid w:val="002C6E9A"/>
    <w:rsid w:val="002D2377"/>
    <w:rsid w:val="002D2830"/>
    <w:rsid w:val="002D2A45"/>
    <w:rsid w:val="002D3766"/>
    <w:rsid w:val="002D3E72"/>
    <w:rsid w:val="002E0413"/>
    <w:rsid w:val="002E05A3"/>
    <w:rsid w:val="002E13DB"/>
    <w:rsid w:val="002F08AD"/>
    <w:rsid w:val="002F2067"/>
    <w:rsid w:val="002F21AA"/>
    <w:rsid w:val="002F4AA7"/>
    <w:rsid w:val="002F5127"/>
    <w:rsid w:val="002F540F"/>
    <w:rsid w:val="002F541D"/>
    <w:rsid w:val="002F5AAB"/>
    <w:rsid w:val="002F5CE9"/>
    <w:rsid w:val="002F5DAC"/>
    <w:rsid w:val="002F74AB"/>
    <w:rsid w:val="0030187B"/>
    <w:rsid w:val="003023D4"/>
    <w:rsid w:val="00303092"/>
    <w:rsid w:val="003035DF"/>
    <w:rsid w:val="00304CC3"/>
    <w:rsid w:val="00306F79"/>
    <w:rsid w:val="003110CE"/>
    <w:rsid w:val="00311536"/>
    <w:rsid w:val="00311B60"/>
    <w:rsid w:val="00311E51"/>
    <w:rsid w:val="00312422"/>
    <w:rsid w:val="00312597"/>
    <w:rsid w:val="0031325F"/>
    <w:rsid w:val="00315401"/>
    <w:rsid w:val="003201AF"/>
    <w:rsid w:val="00320248"/>
    <w:rsid w:val="00320771"/>
    <w:rsid w:val="003211B7"/>
    <w:rsid w:val="00321207"/>
    <w:rsid w:val="00321CFA"/>
    <w:rsid w:val="00324394"/>
    <w:rsid w:val="00324B8A"/>
    <w:rsid w:val="00325829"/>
    <w:rsid w:val="00330AB2"/>
    <w:rsid w:val="0033164C"/>
    <w:rsid w:val="003319E2"/>
    <w:rsid w:val="00332B05"/>
    <w:rsid w:val="00335130"/>
    <w:rsid w:val="00336902"/>
    <w:rsid w:val="0034436C"/>
    <w:rsid w:val="00347A6C"/>
    <w:rsid w:val="003501AA"/>
    <w:rsid w:val="0035050D"/>
    <w:rsid w:val="003506F3"/>
    <w:rsid w:val="00352736"/>
    <w:rsid w:val="003573C6"/>
    <w:rsid w:val="0036099F"/>
    <w:rsid w:val="0036160E"/>
    <w:rsid w:val="00361BF7"/>
    <w:rsid w:val="00363B66"/>
    <w:rsid w:val="00363CFC"/>
    <w:rsid w:val="00364F6B"/>
    <w:rsid w:val="00365B13"/>
    <w:rsid w:val="0036731B"/>
    <w:rsid w:val="0037004D"/>
    <w:rsid w:val="00370878"/>
    <w:rsid w:val="00375CAD"/>
    <w:rsid w:val="00375DE0"/>
    <w:rsid w:val="00380481"/>
    <w:rsid w:val="003829CC"/>
    <w:rsid w:val="00384108"/>
    <w:rsid w:val="00391FA0"/>
    <w:rsid w:val="003934E6"/>
    <w:rsid w:val="00393BC0"/>
    <w:rsid w:val="00394406"/>
    <w:rsid w:val="00394ABA"/>
    <w:rsid w:val="0039604F"/>
    <w:rsid w:val="003A5214"/>
    <w:rsid w:val="003A627A"/>
    <w:rsid w:val="003B1039"/>
    <w:rsid w:val="003B1AF2"/>
    <w:rsid w:val="003B1C3E"/>
    <w:rsid w:val="003B5189"/>
    <w:rsid w:val="003B6B8C"/>
    <w:rsid w:val="003C00C2"/>
    <w:rsid w:val="003C0361"/>
    <w:rsid w:val="003C037F"/>
    <w:rsid w:val="003C55BA"/>
    <w:rsid w:val="003C6DA9"/>
    <w:rsid w:val="003C6FA9"/>
    <w:rsid w:val="003C78E2"/>
    <w:rsid w:val="003D2411"/>
    <w:rsid w:val="003D4D5A"/>
    <w:rsid w:val="003D5B48"/>
    <w:rsid w:val="003E0418"/>
    <w:rsid w:val="003E4197"/>
    <w:rsid w:val="003E52A8"/>
    <w:rsid w:val="003F0A5A"/>
    <w:rsid w:val="003F0F5C"/>
    <w:rsid w:val="003F1384"/>
    <w:rsid w:val="003F1D71"/>
    <w:rsid w:val="003F2671"/>
    <w:rsid w:val="003F5292"/>
    <w:rsid w:val="003F6743"/>
    <w:rsid w:val="003F716B"/>
    <w:rsid w:val="004005EF"/>
    <w:rsid w:val="00400BF7"/>
    <w:rsid w:val="00401503"/>
    <w:rsid w:val="0040287F"/>
    <w:rsid w:val="00402E0C"/>
    <w:rsid w:val="0040356B"/>
    <w:rsid w:val="0040580A"/>
    <w:rsid w:val="00405E6E"/>
    <w:rsid w:val="004116E4"/>
    <w:rsid w:val="00414539"/>
    <w:rsid w:val="00414CD8"/>
    <w:rsid w:val="00416876"/>
    <w:rsid w:val="00416D3C"/>
    <w:rsid w:val="00417A79"/>
    <w:rsid w:val="00417ACE"/>
    <w:rsid w:val="00417C6E"/>
    <w:rsid w:val="00423E5B"/>
    <w:rsid w:val="00423E6F"/>
    <w:rsid w:val="00424AC9"/>
    <w:rsid w:val="00426F1E"/>
    <w:rsid w:val="00427EDC"/>
    <w:rsid w:val="0043063A"/>
    <w:rsid w:val="004317CB"/>
    <w:rsid w:val="00433929"/>
    <w:rsid w:val="004351FE"/>
    <w:rsid w:val="00435C85"/>
    <w:rsid w:val="00436EF7"/>
    <w:rsid w:val="004428AE"/>
    <w:rsid w:val="004440C6"/>
    <w:rsid w:val="004443F0"/>
    <w:rsid w:val="004445CE"/>
    <w:rsid w:val="00445D20"/>
    <w:rsid w:val="0045039B"/>
    <w:rsid w:val="0045132E"/>
    <w:rsid w:val="00451A35"/>
    <w:rsid w:val="00454364"/>
    <w:rsid w:val="00456908"/>
    <w:rsid w:val="00457C43"/>
    <w:rsid w:val="00463986"/>
    <w:rsid w:val="0046634C"/>
    <w:rsid w:val="0047125C"/>
    <w:rsid w:val="004717A5"/>
    <w:rsid w:val="004733C3"/>
    <w:rsid w:val="004759C4"/>
    <w:rsid w:val="004760FE"/>
    <w:rsid w:val="004763AC"/>
    <w:rsid w:val="004811C3"/>
    <w:rsid w:val="0048357D"/>
    <w:rsid w:val="004847C0"/>
    <w:rsid w:val="00484B14"/>
    <w:rsid w:val="00485F02"/>
    <w:rsid w:val="00486B24"/>
    <w:rsid w:val="00491C79"/>
    <w:rsid w:val="00493644"/>
    <w:rsid w:val="00496823"/>
    <w:rsid w:val="004A3348"/>
    <w:rsid w:val="004A46DB"/>
    <w:rsid w:val="004A54E2"/>
    <w:rsid w:val="004A7EA9"/>
    <w:rsid w:val="004B054B"/>
    <w:rsid w:val="004B4F5D"/>
    <w:rsid w:val="004B5CC2"/>
    <w:rsid w:val="004C1782"/>
    <w:rsid w:val="004C5423"/>
    <w:rsid w:val="004C7FA4"/>
    <w:rsid w:val="004D1B98"/>
    <w:rsid w:val="004D23F3"/>
    <w:rsid w:val="004D3AD1"/>
    <w:rsid w:val="004D535E"/>
    <w:rsid w:val="004D5915"/>
    <w:rsid w:val="004E01DE"/>
    <w:rsid w:val="004E1413"/>
    <w:rsid w:val="004E19A8"/>
    <w:rsid w:val="004E478C"/>
    <w:rsid w:val="004E5291"/>
    <w:rsid w:val="004F363C"/>
    <w:rsid w:val="004F3B3B"/>
    <w:rsid w:val="004F4A1F"/>
    <w:rsid w:val="004F7FEC"/>
    <w:rsid w:val="00500215"/>
    <w:rsid w:val="005011D4"/>
    <w:rsid w:val="00502EC8"/>
    <w:rsid w:val="005037EA"/>
    <w:rsid w:val="00503F3F"/>
    <w:rsid w:val="0050602F"/>
    <w:rsid w:val="00507B50"/>
    <w:rsid w:val="005121BC"/>
    <w:rsid w:val="00512B46"/>
    <w:rsid w:val="00513103"/>
    <w:rsid w:val="00513EA0"/>
    <w:rsid w:val="005162A9"/>
    <w:rsid w:val="00516FA4"/>
    <w:rsid w:val="00520F03"/>
    <w:rsid w:val="005214CE"/>
    <w:rsid w:val="0052285F"/>
    <w:rsid w:val="00524098"/>
    <w:rsid w:val="005272C1"/>
    <w:rsid w:val="0052744F"/>
    <w:rsid w:val="00530D36"/>
    <w:rsid w:val="00530E1C"/>
    <w:rsid w:val="005327E9"/>
    <w:rsid w:val="0053350B"/>
    <w:rsid w:val="005352DE"/>
    <w:rsid w:val="0053631B"/>
    <w:rsid w:val="00542480"/>
    <w:rsid w:val="005424CD"/>
    <w:rsid w:val="00550BAA"/>
    <w:rsid w:val="005513A6"/>
    <w:rsid w:val="00556209"/>
    <w:rsid w:val="0055633D"/>
    <w:rsid w:val="00565FF7"/>
    <w:rsid w:val="00566FDA"/>
    <w:rsid w:val="00567203"/>
    <w:rsid w:val="00567E38"/>
    <w:rsid w:val="00567F63"/>
    <w:rsid w:val="00572870"/>
    <w:rsid w:val="00572CD8"/>
    <w:rsid w:val="005736C8"/>
    <w:rsid w:val="0057631B"/>
    <w:rsid w:val="005778F3"/>
    <w:rsid w:val="00583A60"/>
    <w:rsid w:val="00587099"/>
    <w:rsid w:val="00587358"/>
    <w:rsid w:val="00587613"/>
    <w:rsid w:val="00592CC0"/>
    <w:rsid w:val="005A0083"/>
    <w:rsid w:val="005A04F6"/>
    <w:rsid w:val="005A287F"/>
    <w:rsid w:val="005A3784"/>
    <w:rsid w:val="005A4297"/>
    <w:rsid w:val="005A4699"/>
    <w:rsid w:val="005A4EC1"/>
    <w:rsid w:val="005A5DE0"/>
    <w:rsid w:val="005B0904"/>
    <w:rsid w:val="005B2C5C"/>
    <w:rsid w:val="005B36B3"/>
    <w:rsid w:val="005B43C9"/>
    <w:rsid w:val="005B624D"/>
    <w:rsid w:val="005B64C4"/>
    <w:rsid w:val="005C048D"/>
    <w:rsid w:val="005C1CB1"/>
    <w:rsid w:val="005C31E3"/>
    <w:rsid w:val="005C36BC"/>
    <w:rsid w:val="005C3746"/>
    <w:rsid w:val="005C539E"/>
    <w:rsid w:val="005C5A89"/>
    <w:rsid w:val="005C624F"/>
    <w:rsid w:val="005C7FAE"/>
    <w:rsid w:val="005D075A"/>
    <w:rsid w:val="005D07CB"/>
    <w:rsid w:val="005D0892"/>
    <w:rsid w:val="005D2610"/>
    <w:rsid w:val="005D2FFC"/>
    <w:rsid w:val="005D484E"/>
    <w:rsid w:val="005D5C32"/>
    <w:rsid w:val="005E1954"/>
    <w:rsid w:val="005E26BC"/>
    <w:rsid w:val="005E278F"/>
    <w:rsid w:val="005E2F68"/>
    <w:rsid w:val="005E2FBF"/>
    <w:rsid w:val="005E54D9"/>
    <w:rsid w:val="005E70C3"/>
    <w:rsid w:val="005F06FD"/>
    <w:rsid w:val="005F081A"/>
    <w:rsid w:val="005F1FE0"/>
    <w:rsid w:val="005F280F"/>
    <w:rsid w:val="005F38E6"/>
    <w:rsid w:val="005F427A"/>
    <w:rsid w:val="005F4E0D"/>
    <w:rsid w:val="005F55B2"/>
    <w:rsid w:val="005F6E81"/>
    <w:rsid w:val="005F7D5E"/>
    <w:rsid w:val="00600A30"/>
    <w:rsid w:val="006027F9"/>
    <w:rsid w:val="006028B3"/>
    <w:rsid w:val="006031C1"/>
    <w:rsid w:val="00603C5A"/>
    <w:rsid w:val="00606441"/>
    <w:rsid w:val="00607584"/>
    <w:rsid w:val="006106A5"/>
    <w:rsid w:val="00610C86"/>
    <w:rsid w:val="006169DB"/>
    <w:rsid w:val="00616C14"/>
    <w:rsid w:val="006302B4"/>
    <w:rsid w:val="00630738"/>
    <w:rsid w:val="0063084D"/>
    <w:rsid w:val="006315C5"/>
    <w:rsid w:val="00631922"/>
    <w:rsid w:val="0063294B"/>
    <w:rsid w:val="006344C7"/>
    <w:rsid w:val="006344E6"/>
    <w:rsid w:val="00634685"/>
    <w:rsid w:val="006346DA"/>
    <w:rsid w:val="00635DC1"/>
    <w:rsid w:val="00636F76"/>
    <w:rsid w:val="006447F1"/>
    <w:rsid w:val="006449D8"/>
    <w:rsid w:val="00644ABC"/>
    <w:rsid w:val="00645046"/>
    <w:rsid w:val="00645572"/>
    <w:rsid w:val="00645A6A"/>
    <w:rsid w:val="00645F03"/>
    <w:rsid w:val="00646A36"/>
    <w:rsid w:val="006477AB"/>
    <w:rsid w:val="00647B26"/>
    <w:rsid w:val="00650B05"/>
    <w:rsid w:val="00653420"/>
    <w:rsid w:val="00654C27"/>
    <w:rsid w:val="00660412"/>
    <w:rsid w:val="006642BE"/>
    <w:rsid w:val="00664418"/>
    <w:rsid w:val="00664AA0"/>
    <w:rsid w:val="00665E59"/>
    <w:rsid w:val="006716C9"/>
    <w:rsid w:val="006719E4"/>
    <w:rsid w:val="006720EB"/>
    <w:rsid w:val="00672C5D"/>
    <w:rsid w:val="00673DE2"/>
    <w:rsid w:val="00675D32"/>
    <w:rsid w:val="00676073"/>
    <w:rsid w:val="00676D48"/>
    <w:rsid w:val="006800AB"/>
    <w:rsid w:val="00683A73"/>
    <w:rsid w:val="0069577D"/>
    <w:rsid w:val="006A0C5F"/>
    <w:rsid w:val="006A1BB6"/>
    <w:rsid w:val="006A58C0"/>
    <w:rsid w:val="006B0434"/>
    <w:rsid w:val="006B1B76"/>
    <w:rsid w:val="006B4E89"/>
    <w:rsid w:val="006B5972"/>
    <w:rsid w:val="006C2788"/>
    <w:rsid w:val="006C7700"/>
    <w:rsid w:val="006C7C5E"/>
    <w:rsid w:val="006D19DA"/>
    <w:rsid w:val="006D2E26"/>
    <w:rsid w:val="006D4251"/>
    <w:rsid w:val="006D5A2F"/>
    <w:rsid w:val="006D5E4A"/>
    <w:rsid w:val="006D676B"/>
    <w:rsid w:val="006E3F49"/>
    <w:rsid w:val="006E4652"/>
    <w:rsid w:val="006E5106"/>
    <w:rsid w:val="006F0AEF"/>
    <w:rsid w:val="006F0B7A"/>
    <w:rsid w:val="006F7D85"/>
    <w:rsid w:val="006F7EB1"/>
    <w:rsid w:val="00702EA5"/>
    <w:rsid w:val="0070411F"/>
    <w:rsid w:val="00704424"/>
    <w:rsid w:val="00705F14"/>
    <w:rsid w:val="00706A81"/>
    <w:rsid w:val="00710CB5"/>
    <w:rsid w:val="00712073"/>
    <w:rsid w:val="00713409"/>
    <w:rsid w:val="007148F7"/>
    <w:rsid w:val="007207CA"/>
    <w:rsid w:val="0072120D"/>
    <w:rsid w:val="00721A14"/>
    <w:rsid w:val="0072364C"/>
    <w:rsid w:val="007249B8"/>
    <w:rsid w:val="00724D93"/>
    <w:rsid w:val="0072637C"/>
    <w:rsid w:val="007303A2"/>
    <w:rsid w:val="00733004"/>
    <w:rsid w:val="00735570"/>
    <w:rsid w:val="0073698E"/>
    <w:rsid w:val="00741C3C"/>
    <w:rsid w:val="0074228B"/>
    <w:rsid w:val="00745836"/>
    <w:rsid w:val="0074629E"/>
    <w:rsid w:val="0075104B"/>
    <w:rsid w:val="00751499"/>
    <w:rsid w:val="007514DC"/>
    <w:rsid w:val="00752008"/>
    <w:rsid w:val="007553F5"/>
    <w:rsid w:val="007569E8"/>
    <w:rsid w:val="007615D7"/>
    <w:rsid w:val="0076246D"/>
    <w:rsid w:val="00762778"/>
    <w:rsid w:val="00762BA1"/>
    <w:rsid w:val="00762F48"/>
    <w:rsid w:val="007630B6"/>
    <w:rsid w:val="00763FEA"/>
    <w:rsid w:val="00764F76"/>
    <w:rsid w:val="00766F50"/>
    <w:rsid w:val="00770045"/>
    <w:rsid w:val="00770F91"/>
    <w:rsid w:val="007718D2"/>
    <w:rsid w:val="0077640B"/>
    <w:rsid w:val="00780FE6"/>
    <w:rsid w:val="007817F3"/>
    <w:rsid w:val="00781FFF"/>
    <w:rsid w:val="00782E6F"/>
    <w:rsid w:val="0078529A"/>
    <w:rsid w:val="00785BAA"/>
    <w:rsid w:val="00786210"/>
    <w:rsid w:val="00787F0C"/>
    <w:rsid w:val="007904A4"/>
    <w:rsid w:val="00790A7D"/>
    <w:rsid w:val="007917FC"/>
    <w:rsid w:val="007930F7"/>
    <w:rsid w:val="007953C9"/>
    <w:rsid w:val="007A1028"/>
    <w:rsid w:val="007A25BD"/>
    <w:rsid w:val="007A41C6"/>
    <w:rsid w:val="007A5BC0"/>
    <w:rsid w:val="007A5DA5"/>
    <w:rsid w:val="007A6D40"/>
    <w:rsid w:val="007B16E5"/>
    <w:rsid w:val="007B5DB6"/>
    <w:rsid w:val="007B6E36"/>
    <w:rsid w:val="007B7DA0"/>
    <w:rsid w:val="007C15E4"/>
    <w:rsid w:val="007C17FF"/>
    <w:rsid w:val="007C27CF"/>
    <w:rsid w:val="007C3344"/>
    <w:rsid w:val="007C37E4"/>
    <w:rsid w:val="007C5360"/>
    <w:rsid w:val="007D0B8C"/>
    <w:rsid w:val="007D22BF"/>
    <w:rsid w:val="007D3F58"/>
    <w:rsid w:val="007D4D0C"/>
    <w:rsid w:val="007D6D1C"/>
    <w:rsid w:val="007D6D27"/>
    <w:rsid w:val="007E0093"/>
    <w:rsid w:val="007E0D72"/>
    <w:rsid w:val="007E1694"/>
    <w:rsid w:val="007E3305"/>
    <w:rsid w:val="007E4F4A"/>
    <w:rsid w:val="007E5EFC"/>
    <w:rsid w:val="007E6566"/>
    <w:rsid w:val="007F023D"/>
    <w:rsid w:val="007F0A99"/>
    <w:rsid w:val="007F10CD"/>
    <w:rsid w:val="007F1386"/>
    <w:rsid w:val="007F2B60"/>
    <w:rsid w:val="007F2CD5"/>
    <w:rsid w:val="007F4242"/>
    <w:rsid w:val="007F42D2"/>
    <w:rsid w:val="007F5F79"/>
    <w:rsid w:val="00802EB6"/>
    <w:rsid w:val="0080430A"/>
    <w:rsid w:val="00804F0F"/>
    <w:rsid w:val="008127B0"/>
    <w:rsid w:val="008145C7"/>
    <w:rsid w:val="0081619D"/>
    <w:rsid w:val="0082020D"/>
    <w:rsid w:val="008216D9"/>
    <w:rsid w:val="008232B7"/>
    <w:rsid w:val="0082529D"/>
    <w:rsid w:val="0082652A"/>
    <w:rsid w:val="008278D8"/>
    <w:rsid w:val="00833248"/>
    <w:rsid w:val="008352BC"/>
    <w:rsid w:val="008356B7"/>
    <w:rsid w:val="0083636D"/>
    <w:rsid w:val="00836935"/>
    <w:rsid w:val="00836B44"/>
    <w:rsid w:val="008412F3"/>
    <w:rsid w:val="00842DE7"/>
    <w:rsid w:val="008466E0"/>
    <w:rsid w:val="00847052"/>
    <w:rsid w:val="0084760D"/>
    <w:rsid w:val="0085361A"/>
    <w:rsid w:val="008537F7"/>
    <w:rsid w:val="008559A3"/>
    <w:rsid w:val="00857A96"/>
    <w:rsid w:val="00861A52"/>
    <w:rsid w:val="00861AC1"/>
    <w:rsid w:val="00862CA4"/>
    <w:rsid w:val="00865D9C"/>
    <w:rsid w:val="00875A5F"/>
    <w:rsid w:val="008769F9"/>
    <w:rsid w:val="00877D03"/>
    <w:rsid w:val="008837EB"/>
    <w:rsid w:val="00890610"/>
    <w:rsid w:val="00891099"/>
    <w:rsid w:val="008914AF"/>
    <w:rsid w:val="00891B29"/>
    <w:rsid w:val="00891D9A"/>
    <w:rsid w:val="008924E1"/>
    <w:rsid w:val="00892818"/>
    <w:rsid w:val="00894707"/>
    <w:rsid w:val="008961E3"/>
    <w:rsid w:val="00897F81"/>
    <w:rsid w:val="008A1B7C"/>
    <w:rsid w:val="008A3FF2"/>
    <w:rsid w:val="008A5A9F"/>
    <w:rsid w:val="008A6B14"/>
    <w:rsid w:val="008B1649"/>
    <w:rsid w:val="008B2DD7"/>
    <w:rsid w:val="008B4DA5"/>
    <w:rsid w:val="008B5438"/>
    <w:rsid w:val="008B7A8D"/>
    <w:rsid w:val="008B7DF3"/>
    <w:rsid w:val="008C0D3F"/>
    <w:rsid w:val="008C1D5E"/>
    <w:rsid w:val="008C2663"/>
    <w:rsid w:val="008C311A"/>
    <w:rsid w:val="008C5C96"/>
    <w:rsid w:val="008C6838"/>
    <w:rsid w:val="008C7B8C"/>
    <w:rsid w:val="008C7D59"/>
    <w:rsid w:val="008D271F"/>
    <w:rsid w:val="008D3DA8"/>
    <w:rsid w:val="008D62BF"/>
    <w:rsid w:val="008D76AF"/>
    <w:rsid w:val="008D798F"/>
    <w:rsid w:val="008E0700"/>
    <w:rsid w:val="008E0AF3"/>
    <w:rsid w:val="008E2381"/>
    <w:rsid w:val="008E243A"/>
    <w:rsid w:val="008E2BE7"/>
    <w:rsid w:val="008E64F3"/>
    <w:rsid w:val="008E667A"/>
    <w:rsid w:val="008E6E07"/>
    <w:rsid w:val="008E7112"/>
    <w:rsid w:val="008E74CE"/>
    <w:rsid w:val="008E7B8B"/>
    <w:rsid w:val="008F01F5"/>
    <w:rsid w:val="008F0B52"/>
    <w:rsid w:val="008F307E"/>
    <w:rsid w:val="008F50C6"/>
    <w:rsid w:val="008F6C51"/>
    <w:rsid w:val="00900984"/>
    <w:rsid w:val="00901130"/>
    <w:rsid w:val="009025CD"/>
    <w:rsid w:val="00902972"/>
    <w:rsid w:val="00903E38"/>
    <w:rsid w:val="00904D89"/>
    <w:rsid w:val="00906C26"/>
    <w:rsid w:val="009123A1"/>
    <w:rsid w:val="009154E8"/>
    <w:rsid w:val="00915EFD"/>
    <w:rsid w:val="0091665A"/>
    <w:rsid w:val="00917D53"/>
    <w:rsid w:val="00920AD1"/>
    <w:rsid w:val="00922AF7"/>
    <w:rsid w:val="009249E5"/>
    <w:rsid w:val="0093707C"/>
    <w:rsid w:val="00937B18"/>
    <w:rsid w:val="009403F5"/>
    <w:rsid w:val="0094425F"/>
    <w:rsid w:val="00944A8B"/>
    <w:rsid w:val="00946033"/>
    <w:rsid w:val="00946BC5"/>
    <w:rsid w:val="00946DFC"/>
    <w:rsid w:val="009476A8"/>
    <w:rsid w:val="009570EC"/>
    <w:rsid w:val="00957B6B"/>
    <w:rsid w:val="0096075C"/>
    <w:rsid w:val="009617B5"/>
    <w:rsid w:val="00961A82"/>
    <w:rsid w:val="009625D4"/>
    <w:rsid w:val="009629EF"/>
    <w:rsid w:val="009630B9"/>
    <w:rsid w:val="00963ABF"/>
    <w:rsid w:val="00963C0B"/>
    <w:rsid w:val="00964FE8"/>
    <w:rsid w:val="009656FE"/>
    <w:rsid w:val="00970863"/>
    <w:rsid w:val="00973453"/>
    <w:rsid w:val="009746EE"/>
    <w:rsid w:val="0097638E"/>
    <w:rsid w:val="009764C0"/>
    <w:rsid w:val="00976DD0"/>
    <w:rsid w:val="00977626"/>
    <w:rsid w:val="0098083A"/>
    <w:rsid w:val="00980FA8"/>
    <w:rsid w:val="00983584"/>
    <w:rsid w:val="009835FF"/>
    <w:rsid w:val="0098361D"/>
    <w:rsid w:val="00984157"/>
    <w:rsid w:val="00984902"/>
    <w:rsid w:val="00984CE6"/>
    <w:rsid w:val="009879AD"/>
    <w:rsid w:val="00991959"/>
    <w:rsid w:val="009942E2"/>
    <w:rsid w:val="00995A6A"/>
    <w:rsid w:val="00995BC9"/>
    <w:rsid w:val="00996FE2"/>
    <w:rsid w:val="00997A30"/>
    <w:rsid w:val="00997ACB"/>
    <w:rsid w:val="009A2150"/>
    <w:rsid w:val="009A3E2C"/>
    <w:rsid w:val="009A421B"/>
    <w:rsid w:val="009A46AB"/>
    <w:rsid w:val="009A4932"/>
    <w:rsid w:val="009A4C18"/>
    <w:rsid w:val="009A61E4"/>
    <w:rsid w:val="009A70BD"/>
    <w:rsid w:val="009A790B"/>
    <w:rsid w:val="009B0597"/>
    <w:rsid w:val="009B2EA6"/>
    <w:rsid w:val="009B3291"/>
    <w:rsid w:val="009B475B"/>
    <w:rsid w:val="009B5CB4"/>
    <w:rsid w:val="009B5FCC"/>
    <w:rsid w:val="009B6D0E"/>
    <w:rsid w:val="009C0E31"/>
    <w:rsid w:val="009C0E9C"/>
    <w:rsid w:val="009C15EE"/>
    <w:rsid w:val="009C2286"/>
    <w:rsid w:val="009C3F43"/>
    <w:rsid w:val="009C45D3"/>
    <w:rsid w:val="009C4B43"/>
    <w:rsid w:val="009C57B7"/>
    <w:rsid w:val="009C5A35"/>
    <w:rsid w:val="009C726D"/>
    <w:rsid w:val="009C7FDF"/>
    <w:rsid w:val="009D0741"/>
    <w:rsid w:val="009D2B81"/>
    <w:rsid w:val="009D3E09"/>
    <w:rsid w:val="009D5380"/>
    <w:rsid w:val="009D5BC3"/>
    <w:rsid w:val="009D6314"/>
    <w:rsid w:val="009E2004"/>
    <w:rsid w:val="009E5E35"/>
    <w:rsid w:val="009F07F0"/>
    <w:rsid w:val="009F2274"/>
    <w:rsid w:val="009F4E39"/>
    <w:rsid w:val="009F5A31"/>
    <w:rsid w:val="009F6C9C"/>
    <w:rsid w:val="00A01EC7"/>
    <w:rsid w:val="00A031CE"/>
    <w:rsid w:val="00A10D15"/>
    <w:rsid w:val="00A16E1F"/>
    <w:rsid w:val="00A1771E"/>
    <w:rsid w:val="00A20688"/>
    <w:rsid w:val="00A251C7"/>
    <w:rsid w:val="00A25D06"/>
    <w:rsid w:val="00A32ECE"/>
    <w:rsid w:val="00A33F2D"/>
    <w:rsid w:val="00A34F7D"/>
    <w:rsid w:val="00A36DA3"/>
    <w:rsid w:val="00A42D19"/>
    <w:rsid w:val="00A4394B"/>
    <w:rsid w:val="00A44DC9"/>
    <w:rsid w:val="00A455DD"/>
    <w:rsid w:val="00A46EF7"/>
    <w:rsid w:val="00A470A3"/>
    <w:rsid w:val="00A47FF8"/>
    <w:rsid w:val="00A50E95"/>
    <w:rsid w:val="00A56C30"/>
    <w:rsid w:val="00A605B4"/>
    <w:rsid w:val="00A630B8"/>
    <w:rsid w:val="00A65C29"/>
    <w:rsid w:val="00A66B2C"/>
    <w:rsid w:val="00A67B70"/>
    <w:rsid w:val="00A70B87"/>
    <w:rsid w:val="00A70F1A"/>
    <w:rsid w:val="00A75889"/>
    <w:rsid w:val="00A776EC"/>
    <w:rsid w:val="00A77980"/>
    <w:rsid w:val="00A8755D"/>
    <w:rsid w:val="00A90E67"/>
    <w:rsid w:val="00A9264D"/>
    <w:rsid w:val="00A92895"/>
    <w:rsid w:val="00A9553A"/>
    <w:rsid w:val="00A96ED4"/>
    <w:rsid w:val="00A971AC"/>
    <w:rsid w:val="00A977B6"/>
    <w:rsid w:val="00A97EAE"/>
    <w:rsid w:val="00AA13F5"/>
    <w:rsid w:val="00AA2C90"/>
    <w:rsid w:val="00AA3349"/>
    <w:rsid w:val="00AA6955"/>
    <w:rsid w:val="00AA7690"/>
    <w:rsid w:val="00AB1CE6"/>
    <w:rsid w:val="00AB206D"/>
    <w:rsid w:val="00AB24B4"/>
    <w:rsid w:val="00AB3372"/>
    <w:rsid w:val="00AB38CE"/>
    <w:rsid w:val="00AB3A1A"/>
    <w:rsid w:val="00AB3C8E"/>
    <w:rsid w:val="00AB42BE"/>
    <w:rsid w:val="00AB6F1B"/>
    <w:rsid w:val="00AB6FEC"/>
    <w:rsid w:val="00AC0A10"/>
    <w:rsid w:val="00AC1294"/>
    <w:rsid w:val="00AC13DD"/>
    <w:rsid w:val="00AC4265"/>
    <w:rsid w:val="00AC70D3"/>
    <w:rsid w:val="00AD0324"/>
    <w:rsid w:val="00AD1EE7"/>
    <w:rsid w:val="00AD25FB"/>
    <w:rsid w:val="00AD3730"/>
    <w:rsid w:val="00AD62C2"/>
    <w:rsid w:val="00AD6FD2"/>
    <w:rsid w:val="00AF00B8"/>
    <w:rsid w:val="00AF1AD5"/>
    <w:rsid w:val="00AF2501"/>
    <w:rsid w:val="00AF2814"/>
    <w:rsid w:val="00AF2FC3"/>
    <w:rsid w:val="00AF4523"/>
    <w:rsid w:val="00B00C53"/>
    <w:rsid w:val="00B01204"/>
    <w:rsid w:val="00B0130C"/>
    <w:rsid w:val="00B01D67"/>
    <w:rsid w:val="00B021DC"/>
    <w:rsid w:val="00B05EF5"/>
    <w:rsid w:val="00B15433"/>
    <w:rsid w:val="00B168A0"/>
    <w:rsid w:val="00B21C30"/>
    <w:rsid w:val="00B22953"/>
    <w:rsid w:val="00B23C40"/>
    <w:rsid w:val="00B24F77"/>
    <w:rsid w:val="00B2726E"/>
    <w:rsid w:val="00B27451"/>
    <w:rsid w:val="00B3394E"/>
    <w:rsid w:val="00B35D7F"/>
    <w:rsid w:val="00B37B1F"/>
    <w:rsid w:val="00B40187"/>
    <w:rsid w:val="00B40B8D"/>
    <w:rsid w:val="00B40E30"/>
    <w:rsid w:val="00B42A74"/>
    <w:rsid w:val="00B456AB"/>
    <w:rsid w:val="00B46727"/>
    <w:rsid w:val="00B46963"/>
    <w:rsid w:val="00B51269"/>
    <w:rsid w:val="00B515BA"/>
    <w:rsid w:val="00B51E36"/>
    <w:rsid w:val="00B531A2"/>
    <w:rsid w:val="00B550A5"/>
    <w:rsid w:val="00B6046D"/>
    <w:rsid w:val="00B613D3"/>
    <w:rsid w:val="00B65592"/>
    <w:rsid w:val="00B7162F"/>
    <w:rsid w:val="00B74780"/>
    <w:rsid w:val="00B7602D"/>
    <w:rsid w:val="00B77C89"/>
    <w:rsid w:val="00B806AD"/>
    <w:rsid w:val="00B81017"/>
    <w:rsid w:val="00B8106B"/>
    <w:rsid w:val="00B81A14"/>
    <w:rsid w:val="00B81A26"/>
    <w:rsid w:val="00B81FE6"/>
    <w:rsid w:val="00B82F5E"/>
    <w:rsid w:val="00B843E9"/>
    <w:rsid w:val="00B84D6B"/>
    <w:rsid w:val="00B8573B"/>
    <w:rsid w:val="00B85DA2"/>
    <w:rsid w:val="00B90F71"/>
    <w:rsid w:val="00B95442"/>
    <w:rsid w:val="00B961DC"/>
    <w:rsid w:val="00B96482"/>
    <w:rsid w:val="00B96544"/>
    <w:rsid w:val="00B96A4A"/>
    <w:rsid w:val="00B96B08"/>
    <w:rsid w:val="00BA22D6"/>
    <w:rsid w:val="00BA5451"/>
    <w:rsid w:val="00BB02FD"/>
    <w:rsid w:val="00BB3C85"/>
    <w:rsid w:val="00BB4805"/>
    <w:rsid w:val="00BB6B87"/>
    <w:rsid w:val="00BC017B"/>
    <w:rsid w:val="00BC0E1E"/>
    <w:rsid w:val="00BC11F8"/>
    <w:rsid w:val="00BC198F"/>
    <w:rsid w:val="00BC4428"/>
    <w:rsid w:val="00BD0796"/>
    <w:rsid w:val="00BD1C13"/>
    <w:rsid w:val="00BD2EED"/>
    <w:rsid w:val="00BD55E2"/>
    <w:rsid w:val="00BD641D"/>
    <w:rsid w:val="00BE008F"/>
    <w:rsid w:val="00BE1C16"/>
    <w:rsid w:val="00BE3DAE"/>
    <w:rsid w:val="00BE43FF"/>
    <w:rsid w:val="00BE7DE0"/>
    <w:rsid w:val="00BF41C8"/>
    <w:rsid w:val="00BF4340"/>
    <w:rsid w:val="00BF4A5D"/>
    <w:rsid w:val="00BF4A8E"/>
    <w:rsid w:val="00BF7F44"/>
    <w:rsid w:val="00C024D7"/>
    <w:rsid w:val="00C02D39"/>
    <w:rsid w:val="00C0405D"/>
    <w:rsid w:val="00C04E26"/>
    <w:rsid w:val="00C053BA"/>
    <w:rsid w:val="00C05C28"/>
    <w:rsid w:val="00C07F00"/>
    <w:rsid w:val="00C102C5"/>
    <w:rsid w:val="00C11C5E"/>
    <w:rsid w:val="00C12868"/>
    <w:rsid w:val="00C12E14"/>
    <w:rsid w:val="00C15062"/>
    <w:rsid w:val="00C16FE3"/>
    <w:rsid w:val="00C26740"/>
    <w:rsid w:val="00C31079"/>
    <w:rsid w:val="00C32230"/>
    <w:rsid w:val="00C32963"/>
    <w:rsid w:val="00C35917"/>
    <w:rsid w:val="00C364CA"/>
    <w:rsid w:val="00C426BB"/>
    <w:rsid w:val="00C45F3A"/>
    <w:rsid w:val="00C46D97"/>
    <w:rsid w:val="00C47127"/>
    <w:rsid w:val="00C501BB"/>
    <w:rsid w:val="00C5263D"/>
    <w:rsid w:val="00C5278A"/>
    <w:rsid w:val="00C52AF7"/>
    <w:rsid w:val="00C52CF8"/>
    <w:rsid w:val="00C56991"/>
    <w:rsid w:val="00C62821"/>
    <w:rsid w:val="00C63538"/>
    <w:rsid w:val="00C64B45"/>
    <w:rsid w:val="00C66354"/>
    <w:rsid w:val="00C66A7E"/>
    <w:rsid w:val="00C70D3D"/>
    <w:rsid w:val="00C70E17"/>
    <w:rsid w:val="00C73B5D"/>
    <w:rsid w:val="00C73EB7"/>
    <w:rsid w:val="00C7656E"/>
    <w:rsid w:val="00C767F7"/>
    <w:rsid w:val="00C76917"/>
    <w:rsid w:val="00C81ED2"/>
    <w:rsid w:val="00C82C97"/>
    <w:rsid w:val="00C84764"/>
    <w:rsid w:val="00C90867"/>
    <w:rsid w:val="00C90CDD"/>
    <w:rsid w:val="00C9711F"/>
    <w:rsid w:val="00C9775E"/>
    <w:rsid w:val="00CA39BF"/>
    <w:rsid w:val="00CA4C4A"/>
    <w:rsid w:val="00CA637C"/>
    <w:rsid w:val="00CA67F4"/>
    <w:rsid w:val="00CA76A2"/>
    <w:rsid w:val="00CB1F62"/>
    <w:rsid w:val="00CB555A"/>
    <w:rsid w:val="00CB74BA"/>
    <w:rsid w:val="00CC2322"/>
    <w:rsid w:val="00CC43F4"/>
    <w:rsid w:val="00CC4FD6"/>
    <w:rsid w:val="00CC5F24"/>
    <w:rsid w:val="00CC6788"/>
    <w:rsid w:val="00CC6D7B"/>
    <w:rsid w:val="00CD3062"/>
    <w:rsid w:val="00CD4DC1"/>
    <w:rsid w:val="00CD4EC8"/>
    <w:rsid w:val="00CD7733"/>
    <w:rsid w:val="00CD79B6"/>
    <w:rsid w:val="00CE096F"/>
    <w:rsid w:val="00CE1694"/>
    <w:rsid w:val="00CE3F99"/>
    <w:rsid w:val="00CE4F25"/>
    <w:rsid w:val="00CE5C73"/>
    <w:rsid w:val="00CE7B6F"/>
    <w:rsid w:val="00CF16FB"/>
    <w:rsid w:val="00CF594B"/>
    <w:rsid w:val="00CF7680"/>
    <w:rsid w:val="00CF7DE4"/>
    <w:rsid w:val="00D032BC"/>
    <w:rsid w:val="00D03669"/>
    <w:rsid w:val="00D0376B"/>
    <w:rsid w:val="00D048EC"/>
    <w:rsid w:val="00D05623"/>
    <w:rsid w:val="00D05B31"/>
    <w:rsid w:val="00D1108B"/>
    <w:rsid w:val="00D12300"/>
    <w:rsid w:val="00D1280D"/>
    <w:rsid w:val="00D1301F"/>
    <w:rsid w:val="00D16809"/>
    <w:rsid w:val="00D178C3"/>
    <w:rsid w:val="00D17E45"/>
    <w:rsid w:val="00D20630"/>
    <w:rsid w:val="00D23968"/>
    <w:rsid w:val="00D25BBD"/>
    <w:rsid w:val="00D30373"/>
    <w:rsid w:val="00D321F5"/>
    <w:rsid w:val="00D32EA7"/>
    <w:rsid w:val="00D365C1"/>
    <w:rsid w:val="00D36E16"/>
    <w:rsid w:val="00D37018"/>
    <w:rsid w:val="00D37546"/>
    <w:rsid w:val="00D416D7"/>
    <w:rsid w:val="00D41DD9"/>
    <w:rsid w:val="00D42538"/>
    <w:rsid w:val="00D4297D"/>
    <w:rsid w:val="00D456B5"/>
    <w:rsid w:val="00D473A9"/>
    <w:rsid w:val="00D53E06"/>
    <w:rsid w:val="00D57BA8"/>
    <w:rsid w:val="00D61273"/>
    <w:rsid w:val="00D6203D"/>
    <w:rsid w:val="00D67D23"/>
    <w:rsid w:val="00D71852"/>
    <w:rsid w:val="00D71C3E"/>
    <w:rsid w:val="00D71CFC"/>
    <w:rsid w:val="00D77BF1"/>
    <w:rsid w:val="00D802F8"/>
    <w:rsid w:val="00D81740"/>
    <w:rsid w:val="00D83169"/>
    <w:rsid w:val="00D831A9"/>
    <w:rsid w:val="00D8438F"/>
    <w:rsid w:val="00D87CDB"/>
    <w:rsid w:val="00D92CB9"/>
    <w:rsid w:val="00D931EB"/>
    <w:rsid w:val="00D9354D"/>
    <w:rsid w:val="00D96327"/>
    <w:rsid w:val="00DA109C"/>
    <w:rsid w:val="00DA13F1"/>
    <w:rsid w:val="00DA1BF2"/>
    <w:rsid w:val="00DA58AC"/>
    <w:rsid w:val="00DA65A6"/>
    <w:rsid w:val="00DA69CA"/>
    <w:rsid w:val="00DA7F6D"/>
    <w:rsid w:val="00DB04AF"/>
    <w:rsid w:val="00DB2A5E"/>
    <w:rsid w:val="00DB2EFB"/>
    <w:rsid w:val="00DB755B"/>
    <w:rsid w:val="00DC044C"/>
    <w:rsid w:val="00DC0510"/>
    <w:rsid w:val="00DC094B"/>
    <w:rsid w:val="00DC26E2"/>
    <w:rsid w:val="00DC4073"/>
    <w:rsid w:val="00DC462D"/>
    <w:rsid w:val="00DD0FE3"/>
    <w:rsid w:val="00DD5238"/>
    <w:rsid w:val="00DD5296"/>
    <w:rsid w:val="00DD5A8F"/>
    <w:rsid w:val="00DE14D9"/>
    <w:rsid w:val="00DE2D38"/>
    <w:rsid w:val="00DE35D3"/>
    <w:rsid w:val="00DE6DCC"/>
    <w:rsid w:val="00DE740B"/>
    <w:rsid w:val="00DF00B0"/>
    <w:rsid w:val="00DF1E51"/>
    <w:rsid w:val="00DF233F"/>
    <w:rsid w:val="00DF2710"/>
    <w:rsid w:val="00DF3889"/>
    <w:rsid w:val="00DF47D7"/>
    <w:rsid w:val="00DF5234"/>
    <w:rsid w:val="00E00DBD"/>
    <w:rsid w:val="00E0133F"/>
    <w:rsid w:val="00E06317"/>
    <w:rsid w:val="00E07182"/>
    <w:rsid w:val="00E077CC"/>
    <w:rsid w:val="00E100DA"/>
    <w:rsid w:val="00E11D43"/>
    <w:rsid w:val="00E15BF9"/>
    <w:rsid w:val="00E20BB5"/>
    <w:rsid w:val="00E20CF4"/>
    <w:rsid w:val="00E219A3"/>
    <w:rsid w:val="00E24161"/>
    <w:rsid w:val="00E24A13"/>
    <w:rsid w:val="00E24DCC"/>
    <w:rsid w:val="00E27CC3"/>
    <w:rsid w:val="00E32C5F"/>
    <w:rsid w:val="00E33A1F"/>
    <w:rsid w:val="00E34620"/>
    <w:rsid w:val="00E353E2"/>
    <w:rsid w:val="00E36EF3"/>
    <w:rsid w:val="00E3797F"/>
    <w:rsid w:val="00E417DB"/>
    <w:rsid w:val="00E42C43"/>
    <w:rsid w:val="00E42E41"/>
    <w:rsid w:val="00E44C56"/>
    <w:rsid w:val="00E45703"/>
    <w:rsid w:val="00E45DFC"/>
    <w:rsid w:val="00E464B7"/>
    <w:rsid w:val="00E4661D"/>
    <w:rsid w:val="00E46D62"/>
    <w:rsid w:val="00E47CAC"/>
    <w:rsid w:val="00E50698"/>
    <w:rsid w:val="00E51B6D"/>
    <w:rsid w:val="00E567FC"/>
    <w:rsid w:val="00E56E55"/>
    <w:rsid w:val="00E574E1"/>
    <w:rsid w:val="00E57531"/>
    <w:rsid w:val="00E57888"/>
    <w:rsid w:val="00E57DEA"/>
    <w:rsid w:val="00E63732"/>
    <w:rsid w:val="00E639E7"/>
    <w:rsid w:val="00E63F9A"/>
    <w:rsid w:val="00E66821"/>
    <w:rsid w:val="00E70FB1"/>
    <w:rsid w:val="00E747D1"/>
    <w:rsid w:val="00E80636"/>
    <w:rsid w:val="00E807ED"/>
    <w:rsid w:val="00E86174"/>
    <w:rsid w:val="00E879CC"/>
    <w:rsid w:val="00E94BFD"/>
    <w:rsid w:val="00EA1CDB"/>
    <w:rsid w:val="00EA203D"/>
    <w:rsid w:val="00EA5DCF"/>
    <w:rsid w:val="00EB195C"/>
    <w:rsid w:val="00EB4CC0"/>
    <w:rsid w:val="00EB54EF"/>
    <w:rsid w:val="00EB69C0"/>
    <w:rsid w:val="00EC1828"/>
    <w:rsid w:val="00EC222B"/>
    <w:rsid w:val="00EC2BA0"/>
    <w:rsid w:val="00EC54AD"/>
    <w:rsid w:val="00EC77D7"/>
    <w:rsid w:val="00EC7F78"/>
    <w:rsid w:val="00ED3B8A"/>
    <w:rsid w:val="00ED478C"/>
    <w:rsid w:val="00ED69DE"/>
    <w:rsid w:val="00ED6B11"/>
    <w:rsid w:val="00EE0D67"/>
    <w:rsid w:val="00EE1F37"/>
    <w:rsid w:val="00EE5F19"/>
    <w:rsid w:val="00EE5FCA"/>
    <w:rsid w:val="00EE73FF"/>
    <w:rsid w:val="00EF04C8"/>
    <w:rsid w:val="00EF13D6"/>
    <w:rsid w:val="00EF2C3B"/>
    <w:rsid w:val="00EF6720"/>
    <w:rsid w:val="00EF68FC"/>
    <w:rsid w:val="00EF69EF"/>
    <w:rsid w:val="00EF6BD1"/>
    <w:rsid w:val="00EF707D"/>
    <w:rsid w:val="00EF70FD"/>
    <w:rsid w:val="00EF7885"/>
    <w:rsid w:val="00F01B4A"/>
    <w:rsid w:val="00F06F8B"/>
    <w:rsid w:val="00F13FC6"/>
    <w:rsid w:val="00F14008"/>
    <w:rsid w:val="00F147E6"/>
    <w:rsid w:val="00F14D18"/>
    <w:rsid w:val="00F16914"/>
    <w:rsid w:val="00F20B39"/>
    <w:rsid w:val="00F212E6"/>
    <w:rsid w:val="00F2257A"/>
    <w:rsid w:val="00F23A5F"/>
    <w:rsid w:val="00F2432E"/>
    <w:rsid w:val="00F24BCF"/>
    <w:rsid w:val="00F257D5"/>
    <w:rsid w:val="00F348D5"/>
    <w:rsid w:val="00F34D0C"/>
    <w:rsid w:val="00F3598F"/>
    <w:rsid w:val="00F37747"/>
    <w:rsid w:val="00F4110B"/>
    <w:rsid w:val="00F4294A"/>
    <w:rsid w:val="00F439D2"/>
    <w:rsid w:val="00F441A0"/>
    <w:rsid w:val="00F45751"/>
    <w:rsid w:val="00F46E68"/>
    <w:rsid w:val="00F51485"/>
    <w:rsid w:val="00F51556"/>
    <w:rsid w:val="00F52298"/>
    <w:rsid w:val="00F52851"/>
    <w:rsid w:val="00F535C7"/>
    <w:rsid w:val="00F553C1"/>
    <w:rsid w:val="00F55BD3"/>
    <w:rsid w:val="00F57723"/>
    <w:rsid w:val="00F62DB8"/>
    <w:rsid w:val="00F64D04"/>
    <w:rsid w:val="00F67B82"/>
    <w:rsid w:val="00F67DD8"/>
    <w:rsid w:val="00F70B76"/>
    <w:rsid w:val="00F71FB6"/>
    <w:rsid w:val="00F7453A"/>
    <w:rsid w:val="00F76876"/>
    <w:rsid w:val="00F77319"/>
    <w:rsid w:val="00F80490"/>
    <w:rsid w:val="00F82439"/>
    <w:rsid w:val="00F84C85"/>
    <w:rsid w:val="00F852DA"/>
    <w:rsid w:val="00F87441"/>
    <w:rsid w:val="00F90656"/>
    <w:rsid w:val="00F91CE9"/>
    <w:rsid w:val="00F94A2A"/>
    <w:rsid w:val="00FA157F"/>
    <w:rsid w:val="00FA71CA"/>
    <w:rsid w:val="00FB665D"/>
    <w:rsid w:val="00FB6E2E"/>
    <w:rsid w:val="00FB78AB"/>
    <w:rsid w:val="00FB7D53"/>
    <w:rsid w:val="00FC0E6C"/>
    <w:rsid w:val="00FC2E13"/>
    <w:rsid w:val="00FC3E37"/>
    <w:rsid w:val="00FC73C7"/>
    <w:rsid w:val="00FD0E6E"/>
    <w:rsid w:val="00FD3433"/>
    <w:rsid w:val="00FD61A2"/>
    <w:rsid w:val="00FE01EC"/>
    <w:rsid w:val="00FE0E76"/>
    <w:rsid w:val="00FE56AE"/>
    <w:rsid w:val="00FE7F0F"/>
    <w:rsid w:val="00FF0461"/>
    <w:rsid w:val="00FF1576"/>
    <w:rsid w:val="00FF2B85"/>
    <w:rsid w:val="00FF3E54"/>
    <w:rsid w:val="00FF4029"/>
    <w:rsid w:val="00FF4DE7"/>
    <w:rsid w:val="00FF50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B206D"/>
  </w:style>
  <w:style w:type="paragraph" w:styleId="Heading1">
    <w:name w:val="heading 1"/>
    <w:basedOn w:val="Basedettulo"/>
    <w:next w:val="BodyText"/>
    <w:qFormat/>
    <w:rsid w:val="00AB206D"/>
    <w:pPr>
      <w:outlineLvl w:val="0"/>
    </w:pPr>
  </w:style>
  <w:style w:type="paragraph" w:styleId="Heading2">
    <w:name w:val="heading 2"/>
    <w:basedOn w:val="Basedettulo"/>
    <w:next w:val="BodyText"/>
    <w:qFormat/>
    <w:rsid w:val="00AB206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AB206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AB206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AB206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AB206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AB206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AB206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AB206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AB206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AB206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AB206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AB206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AB206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AB206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AB206D"/>
    <w:pPr>
      <w:keepNext/>
    </w:pPr>
  </w:style>
  <w:style w:type="paragraph" w:styleId="Caption">
    <w:name w:val="caption"/>
    <w:basedOn w:val="Figura"/>
    <w:next w:val="BodyText"/>
    <w:qFormat/>
    <w:rsid w:val="00AB206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AB206D"/>
    <w:pPr>
      <w:keepNext/>
      <w:spacing w:line="240" w:lineRule="auto"/>
    </w:pPr>
  </w:style>
  <w:style w:type="paragraph" w:styleId="Date">
    <w:name w:val="Date"/>
    <w:basedOn w:val="BodyText"/>
    <w:semiHidden/>
    <w:rsid w:val="00AB206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AB206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AB206D"/>
  </w:style>
  <w:style w:type="paragraph" w:customStyle="1" w:styleId="Basedecabealho">
    <w:name w:val="Base de cabeçalho"/>
    <w:basedOn w:val="Normal"/>
    <w:rsid w:val="00AB206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AB206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AB206D"/>
  </w:style>
  <w:style w:type="character" w:customStyle="1" w:styleId="nfaseprincipal">
    <w:name w:val="Ênfase principal"/>
    <w:rsid w:val="00AB206D"/>
    <w:rPr>
      <w:b/>
      <w:i/>
    </w:rPr>
  </w:style>
  <w:style w:type="paragraph" w:styleId="ListBullet">
    <w:name w:val="List Bullet"/>
    <w:basedOn w:val="List"/>
    <w:semiHidden/>
    <w:rsid w:val="00AB206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AB206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AB206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AB206D"/>
    <w:rPr>
      <w:b/>
    </w:rPr>
  </w:style>
  <w:style w:type="paragraph" w:customStyle="1" w:styleId="Endereoremetente">
    <w:name w:val="Endereço remetente"/>
    <w:basedOn w:val="Endereo"/>
    <w:rsid w:val="00AB206D"/>
  </w:style>
  <w:style w:type="paragraph" w:customStyle="1" w:styleId="Endereo">
    <w:name w:val="Endereço"/>
    <w:basedOn w:val="BodyText"/>
    <w:rsid w:val="00AB206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AB206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AB206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AB206D"/>
    <w:rPr>
      <w:vertAlign w:val="superscript"/>
    </w:rPr>
  </w:style>
  <w:style w:type="paragraph" w:customStyle="1" w:styleId="Empresa">
    <w:name w:val="Empresa"/>
    <w:basedOn w:val="BodyText"/>
    <w:rsid w:val="00AB206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AB206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AB206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AB206D"/>
    <w:pPr>
      <w:spacing w:before="120"/>
    </w:pPr>
  </w:style>
  <w:style w:type="paragraph" w:customStyle="1" w:styleId="ltimacitao">
    <w:name w:val="Última citação"/>
    <w:basedOn w:val="Quote"/>
    <w:next w:val="BodyText"/>
    <w:rsid w:val="00AB206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AB206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AB206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AB206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AB206D"/>
    <w:pPr>
      <w:spacing w:after="240"/>
    </w:pPr>
  </w:style>
  <w:style w:type="character" w:styleId="FootnoteReference">
    <w:name w:val="footnote reference"/>
    <w:semiHidden/>
    <w:rsid w:val="00AB206D"/>
    <w:rPr>
      <w:vertAlign w:val="superscript"/>
    </w:rPr>
  </w:style>
  <w:style w:type="paragraph" w:styleId="FootnoteText">
    <w:name w:val="footnote text"/>
    <w:basedOn w:val="Basenotaderodap"/>
    <w:semiHidden/>
    <w:rsid w:val="00AB206D"/>
    <w:pPr>
      <w:spacing w:after="120"/>
    </w:pPr>
  </w:style>
  <w:style w:type="paragraph" w:customStyle="1" w:styleId="Primeiralista">
    <w:name w:val="Primeira lista"/>
    <w:basedOn w:val="List"/>
    <w:next w:val="List"/>
    <w:rsid w:val="00AB206D"/>
    <w:pPr>
      <w:spacing w:before="80"/>
    </w:pPr>
  </w:style>
  <w:style w:type="paragraph" w:customStyle="1" w:styleId="ltimalista">
    <w:name w:val="Última lista"/>
    <w:basedOn w:val="List"/>
    <w:next w:val="BodyText"/>
    <w:rsid w:val="00AB206D"/>
    <w:pPr>
      <w:spacing w:after="240"/>
    </w:pPr>
  </w:style>
  <w:style w:type="paragraph" w:styleId="ListContinue">
    <w:name w:val="List Continue"/>
    <w:basedOn w:val="List"/>
    <w:semiHidden/>
    <w:rsid w:val="00AB206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AB206D"/>
    <w:pPr>
      <w:ind w:left="2160"/>
    </w:pPr>
  </w:style>
  <w:style w:type="paragraph" w:styleId="ListNumber4">
    <w:name w:val="List Number 4"/>
    <w:basedOn w:val="ListNumber"/>
    <w:semiHidden/>
    <w:rsid w:val="00AB206D"/>
    <w:pPr>
      <w:ind w:left="1800"/>
    </w:pPr>
  </w:style>
  <w:style w:type="paragraph" w:styleId="ListNumber3">
    <w:name w:val="List Number 3"/>
    <w:basedOn w:val="ListNumber"/>
    <w:semiHidden/>
    <w:rsid w:val="00AB206D"/>
    <w:pPr>
      <w:ind w:left="1440"/>
    </w:pPr>
  </w:style>
  <w:style w:type="paragraph" w:styleId="ListNumber2">
    <w:name w:val="List Number 2"/>
    <w:basedOn w:val="ListNumber"/>
    <w:semiHidden/>
    <w:rsid w:val="00AB206D"/>
    <w:pPr>
      <w:ind w:left="1080"/>
    </w:pPr>
  </w:style>
  <w:style w:type="paragraph" w:styleId="ListBullet5">
    <w:name w:val="List Bullet 5"/>
    <w:basedOn w:val="ListBullet"/>
    <w:semiHidden/>
    <w:rsid w:val="00AB206D"/>
    <w:pPr>
      <w:ind w:left="2160"/>
    </w:pPr>
  </w:style>
  <w:style w:type="paragraph" w:styleId="ListBullet4">
    <w:name w:val="List Bullet 4"/>
    <w:basedOn w:val="ListBullet"/>
    <w:semiHidden/>
    <w:rsid w:val="00AB206D"/>
    <w:pPr>
      <w:ind w:left="1800"/>
    </w:pPr>
  </w:style>
  <w:style w:type="paragraph" w:styleId="ListBullet3">
    <w:name w:val="List Bullet 3"/>
    <w:basedOn w:val="ListBullet"/>
    <w:semiHidden/>
    <w:rsid w:val="00AB206D"/>
    <w:pPr>
      <w:ind w:left="1440"/>
    </w:pPr>
  </w:style>
  <w:style w:type="paragraph" w:styleId="ListBullet2">
    <w:name w:val="List Bullet 2"/>
    <w:basedOn w:val="ListBullet"/>
    <w:semiHidden/>
    <w:rsid w:val="00AB206D"/>
    <w:pPr>
      <w:ind w:left="1080"/>
    </w:pPr>
  </w:style>
  <w:style w:type="paragraph" w:styleId="List5">
    <w:name w:val="List 5"/>
    <w:basedOn w:val="List"/>
    <w:semiHidden/>
    <w:rsid w:val="00AB206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AB206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AB206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AB206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AB206D"/>
    <w:pPr>
      <w:ind w:left="360"/>
    </w:pPr>
  </w:style>
  <w:style w:type="character" w:styleId="EndnoteReference">
    <w:name w:val="endnote reference"/>
    <w:semiHidden/>
    <w:rsid w:val="00AB206D"/>
    <w:rPr>
      <w:vertAlign w:val="superscript"/>
    </w:rPr>
  </w:style>
  <w:style w:type="paragraph" w:styleId="EndnoteText">
    <w:name w:val="endnote text"/>
    <w:basedOn w:val="Basenotaderodap"/>
    <w:semiHidden/>
    <w:rsid w:val="00AB206D"/>
    <w:pPr>
      <w:spacing w:after="120"/>
    </w:pPr>
  </w:style>
  <w:style w:type="character" w:styleId="Emphasis">
    <w:name w:val="Emphasis"/>
    <w:qFormat/>
    <w:rsid w:val="00AB206D"/>
    <w:rPr>
      <w:i/>
    </w:rPr>
  </w:style>
  <w:style w:type="character" w:styleId="CommentReference">
    <w:name w:val="annotation reference"/>
    <w:semiHidden/>
    <w:rsid w:val="00AB206D"/>
    <w:rPr>
      <w:sz w:val="16"/>
    </w:rPr>
  </w:style>
  <w:style w:type="paragraph" w:styleId="Subtitle">
    <w:name w:val="Subtitle"/>
    <w:basedOn w:val="Title"/>
    <w:next w:val="BodyText"/>
    <w:qFormat/>
    <w:rsid w:val="00AB206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AB206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AB206D"/>
    <w:pPr>
      <w:ind w:left="1080"/>
    </w:pPr>
  </w:style>
  <w:style w:type="paragraph" w:styleId="ListContinue3">
    <w:name w:val="List Continue 3"/>
    <w:basedOn w:val="ListContinue"/>
    <w:semiHidden/>
    <w:rsid w:val="00AB206D"/>
    <w:pPr>
      <w:ind w:left="1440"/>
    </w:pPr>
  </w:style>
  <w:style w:type="paragraph" w:styleId="ListContinue4">
    <w:name w:val="List Continue 4"/>
    <w:basedOn w:val="ListContinue"/>
    <w:semiHidden/>
    <w:rsid w:val="00AB206D"/>
    <w:pPr>
      <w:ind w:left="1800"/>
    </w:pPr>
  </w:style>
  <w:style w:type="paragraph" w:styleId="ListContinue5">
    <w:name w:val="List Continue 5"/>
    <w:basedOn w:val="ListContinue"/>
    <w:semiHidden/>
    <w:rsid w:val="00AB206D"/>
    <w:pPr>
      <w:ind w:left="2160"/>
    </w:pPr>
  </w:style>
  <w:style w:type="paragraph" w:styleId="BodyTextIndent2">
    <w:name w:val="Body Text Indent 2"/>
    <w:basedOn w:val="Normal"/>
    <w:semiHidden/>
    <w:rsid w:val="00AB206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AB206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D4D5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D4D5A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A33F2D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B206D"/>
  </w:style>
  <w:style w:type="paragraph" w:styleId="Heading1">
    <w:name w:val="heading 1"/>
    <w:basedOn w:val="Basedettulo"/>
    <w:next w:val="BodyText"/>
    <w:qFormat/>
    <w:rsid w:val="00AB206D"/>
    <w:pPr>
      <w:outlineLvl w:val="0"/>
    </w:pPr>
  </w:style>
  <w:style w:type="paragraph" w:styleId="Heading2">
    <w:name w:val="heading 2"/>
    <w:basedOn w:val="Basedettulo"/>
    <w:next w:val="BodyText"/>
    <w:qFormat/>
    <w:rsid w:val="00AB206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AB206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AB206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AB206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AB206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AB206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AB206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AB206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AB206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AB206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AB206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AB206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AB206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AB206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AB206D"/>
    <w:pPr>
      <w:keepNext/>
    </w:pPr>
  </w:style>
  <w:style w:type="paragraph" w:styleId="Caption">
    <w:name w:val="caption"/>
    <w:basedOn w:val="Figura"/>
    <w:next w:val="BodyText"/>
    <w:qFormat/>
    <w:rsid w:val="00AB206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AB206D"/>
    <w:pPr>
      <w:keepNext/>
      <w:spacing w:line="240" w:lineRule="auto"/>
    </w:pPr>
  </w:style>
  <w:style w:type="paragraph" w:styleId="Date">
    <w:name w:val="Date"/>
    <w:basedOn w:val="BodyText"/>
    <w:semiHidden/>
    <w:rsid w:val="00AB206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AB206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AB206D"/>
  </w:style>
  <w:style w:type="paragraph" w:customStyle="1" w:styleId="Basedecabealho">
    <w:name w:val="Base de cabeçalho"/>
    <w:basedOn w:val="Normal"/>
    <w:rsid w:val="00AB206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AB206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AB206D"/>
  </w:style>
  <w:style w:type="character" w:customStyle="1" w:styleId="nfaseprincipal">
    <w:name w:val="Ênfase principal"/>
    <w:rsid w:val="00AB206D"/>
    <w:rPr>
      <w:b/>
      <w:i/>
    </w:rPr>
  </w:style>
  <w:style w:type="paragraph" w:styleId="ListBullet">
    <w:name w:val="List Bullet"/>
    <w:basedOn w:val="List"/>
    <w:semiHidden/>
    <w:rsid w:val="00AB206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AB206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AB206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AB206D"/>
    <w:rPr>
      <w:b/>
    </w:rPr>
  </w:style>
  <w:style w:type="paragraph" w:customStyle="1" w:styleId="Endereoremetente">
    <w:name w:val="Endereço remetente"/>
    <w:basedOn w:val="Endereo"/>
    <w:rsid w:val="00AB206D"/>
  </w:style>
  <w:style w:type="paragraph" w:customStyle="1" w:styleId="Endereo">
    <w:name w:val="Endereço"/>
    <w:basedOn w:val="BodyText"/>
    <w:rsid w:val="00AB206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AB206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AB206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AB206D"/>
    <w:rPr>
      <w:vertAlign w:val="superscript"/>
    </w:rPr>
  </w:style>
  <w:style w:type="paragraph" w:customStyle="1" w:styleId="Empresa">
    <w:name w:val="Empresa"/>
    <w:basedOn w:val="BodyText"/>
    <w:rsid w:val="00AB206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AB206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AB206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AB206D"/>
    <w:pPr>
      <w:spacing w:before="120"/>
    </w:pPr>
  </w:style>
  <w:style w:type="paragraph" w:customStyle="1" w:styleId="ltimacitao">
    <w:name w:val="Última citação"/>
    <w:basedOn w:val="Quote"/>
    <w:next w:val="BodyText"/>
    <w:rsid w:val="00AB206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AB206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AB206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AB206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AB206D"/>
    <w:pPr>
      <w:spacing w:after="240"/>
    </w:pPr>
  </w:style>
  <w:style w:type="character" w:styleId="FootnoteReference">
    <w:name w:val="footnote reference"/>
    <w:semiHidden/>
    <w:rsid w:val="00AB206D"/>
    <w:rPr>
      <w:vertAlign w:val="superscript"/>
    </w:rPr>
  </w:style>
  <w:style w:type="paragraph" w:styleId="FootnoteText">
    <w:name w:val="footnote text"/>
    <w:basedOn w:val="Basenotaderodap"/>
    <w:semiHidden/>
    <w:rsid w:val="00AB206D"/>
    <w:pPr>
      <w:spacing w:after="120"/>
    </w:pPr>
  </w:style>
  <w:style w:type="paragraph" w:customStyle="1" w:styleId="Primeiralista">
    <w:name w:val="Primeira lista"/>
    <w:basedOn w:val="List"/>
    <w:next w:val="List"/>
    <w:rsid w:val="00AB206D"/>
    <w:pPr>
      <w:spacing w:before="80"/>
    </w:pPr>
  </w:style>
  <w:style w:type="paragraph" w:customStyle="1" w:styleId="ltimalista">
    <w:name w:val="Última lista"/>
    <w:basedOn w:val="List"/>
    <w:next w:val="BodyText"/>
    <w:rsid w:val="00AB206D"/>
    <w:pPr>
      <w:spacing w:after="240"/>
    </w:pPr>
  </w:style>
  <w:style w:type="paragraph" w:styleId="ListContinue">
    <w:name w:val="List Continue"/>
    <w:basedOn w:val="List"/>
    <w:semiHidden/>
    <w:rsid w:val="00AB206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AB206D"/>
    <w:pPr>
      <w:ind w:left="2160"/>
    </w:pPr>
  </w:style>
  <w:style w:type="paragraph" w:styleId="ListNumber4">
    <w:name w:val="List Number 4"/>
    <w:basedOn w:val="ListNumber"/>
    <w:semiHidden/>
    <w:rsid w:val="00AB206D"/>
    <w:pPr>
      <w:ind w:left="1800"/>
    </w:pPr>
  </w:style>
  <w:style w:type="paragraph" w:styleId="ListNumber3">
    <w:name w:val="List Number 3"/>
    <w:basedOn w:val="ListNumber"/>
    <w:semiHidden/>
    <w:rsid w:val="00AB206D"/>
    <w:pPr>
      <w:ind w:left="1440"/>
    </w:pPr>
  </w:style>
  <w:style w:type="paragraph" w:styleId="ListNumber2">
    <w:name w:val="List Number 2"/>
    <w:basedOn w:val="ListNumber"/>
    <w:semiHidden/>
    <w:rsid w:val="00AB206D"/>
    <w:pPr>
      <w:ind w:left="1080"/>
    </w:pPr>
  </w:style>
  <w:style w:type="paragraph" w:styleId="ListBullet5">
    <w:name w:val="List Bullet 5"/>
    <w:basedOn w:val="ListBullet"/>
    <w:semiHidden/>
    <w:rsid w:val="00AB206D"/>
    <w:pPr>
      <w:ind w:left="2160"/>
    </w:pPr>
  </w:style>
  <w:style w:type="paragraph" w:styleId="ListBullet4">
    <w:name w:val="List Bullet 4"/>
    <w:basedOn w:val="ListBullet"/>
    <w:semiHidden/>
    <w:rsid w:val="00AB206D"/>
    <w:pPr>
      <w:ind w:left="1800"/>
    </w:pPr>
  </w:style>
  <w:style w:type="paragraph" w:styleId="ListBullet3">
    <w:name w:val="List Bullet 3"/>
    <w:basedOn w:val="ListBullet"/>
    <w:semiHidden/>
    <w:rsid w:val="00AB206D"/>
    <w:pPr>
      <w:ind w:left="1440"/>
    </w:pPr>
  </w:style>
  <w:style w:type="paragraph" w:styleId="ListBullet2">
    <w:name w:val="List Bullet 2"/>
    <w:basedOn w:val="ListBullet"/>
    <w:semiHidden/>
    <w:rsid w:val="00AB206D"/>
    <w:pPr>
      <w:ind w:left="1080"/>
    </w:pPr>
  </w:style>
  <w:style w:type="paragraph" w:styleId="List5">
    <w:name w:val="List 5"/>
    <w:basedOn w:val="List"/>
    <w:semiHidden/>
    <w:rsid w:val="00AB206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AB206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AB206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AB206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AB206D"/>
    <w:pPr>
      <w:ind w:left="360"/>
    </w:pPr>
  </w:style>
  <w:style w:type="character" w:styleId="EndnoteReference">
    <w:name w:val="endnote reference"/>
    <w:semiHidden/>
    <w:rsid w:val="00AB206D"/>
    <w:rPr>
      <w:vertAlign w:val="superscript"/>
    </w:rPr>
  </w:style>
  <w:style w:type="paragraph" w:styleId="EndnoteText">
    <w:name w:val="endnote text"/>
    <w:basedOn w:val="Basenotaderodap"/>
    <w:semiHidden/>
    <w:rsid w:val="00AB206D"/>
    <w:pPr>
      <w:spacing w:after="120"/>
    </w:pPr>
  </w:style>
  <w:style w:type="character" w:styleId="Emphasis">
    <w:name w:val="Emphasis"/>
    <w:qFormat/>
    <w:rsid w:val="00AB206D"/>
    <w:rPr>
      <w:i/>
    </w:rPr>
  </w:style>
  <w:style w:type="character" w:styleId="CommentReference">
    <w:name w:val="annotation reference"/>
    <w:semiHidden/>
    <w:rsid w:val="00AB206D"/>
    <w:rPr>
      <w:sz w:val="16"/>
    </w:rPr>
  </w:style>
  <w:style w:type="paragraph" w:styleId="Subtitle">
    <w:name w:val="Subtitle"/>
    <w:basedOn w:val="Title"/>
    <w:next w:val="BodyText"/>
    <w:qFormat/>
    <w:rsid w:val="00AB206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AB206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AB206D"/>
    <w:pPr>
      <w:ind w:left="1080"/>
    </w:pPr>
  </w:style>
  <w:style w:type="paragraph" w:styleId="ListContinue3">
    <w:name w:val="List Continue 3"/>
    <w:basedOn w:val="ListContinue"/>
    <w:semiHidden/>
    <w:rsid w:val="00AB206D"/>
    <w:pPr>
      <w:ind w:left="1440"/>
    </w:pPr>
  </w:style>
  <w:style w:type="paragraph" w:styleId="ListContinue4">
    <w:name w:val="List Continue 4"/>
    <w:basedOn w:val="ListContinue"/>
    <w:semiHidden/>
    <w:rsid w:val="00AB206D"/>
    <w:pPr>
      <w:ind w:left="1800"/>
    </w:pPr>
  </w:style>
  <w:style w:type="paragraph" w:styleId="ListContinue5">
    <w:name w:val="List Continue 5"/>
    <w:basedOn w:val="ListContinue"/>
    <w:semiHidden/>
    <w:rsid w:val="00AB206D"/>
    <w:pPr>
      <w:ind w:left="2160"/>
    </w:pPr>
  </w:style>
  <w:style w:type="paragraph" w:styleId="BodyTextIndent2">
    <w:name w:val="Body Text Indent 2"/>
    <w:basedOn w:val="Normal"/>
    <w:semiHidden/>
    <w:rsid w:val="00AB206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AB206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D4D5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D4D5A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A33F2D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73E7AE0-5DAF-4809-9AF3-D9817680A3C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0</TotalTime>
  <Pages>1</Pages>
  <Words>150</Words>
  <Characters>861</Characters>
  <Application>Microsoft Office Word</Application>
  <DocSecurity>0</DocSecurity>
  <Lines>7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1009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</cp:revision>
  <cp:lastPrinted>1998-02-03T19:29:00Z</cp:lastPrinted>
  <dcterms:created xsi:type="dcterms:W3CDTF">2025-04-08T17:04:00Z</dcterms:created>
  <dcterms:modified xsi:type="dcterms:W3CDTF">2025-04-08T17:04:00Z</dcterms:modified>
</cp:coreProperties>
</file>