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994DE8" w:rsidRPr="00994DE8" w:rsidRDefault="00994DE8" w:rsidP="00994DE8">
      <w:pPr>
        <w:ind w:right="-99"/>
        <w:jc w:val="both"/>
        <w:rPr>
          <w:sz w:val="32"/>
          <w:szCs w:val="32"/>
        </w:rPr>
      </w:pPr>
      <w:r w:rsidRPr="00994DE8">
        <w:rPr>
          <w:sz w:val="32"/>
          <w:szCs w:val="32"/>
        </w:rPr>
        <w:t>PACIENTE: Teodora Maria dos Santos Silva</w:t>
      </w:r>
    </w:p>
    <w:p w:rsidR="00994DE8" w:rsidRPr="00994DE8" w:rsidRDefault="00994DE8" w:rsidP="00994DE8">
      <w:pPr>
        <w:ind w:right="-99"/>
        <w:jc w:val="both"/>
        <w:rPr>
          <w:sz w:val="32"/>
          <w:szCs w:val="32"/>
        </w:rPr>
      </w:pPr>
      <w:r w:rsidRPr="00994DE8">
        <w:rPr>
          <w:sz w:val="32"/>
          <w:szCs w:val="32"/>
        </w:rPr>
        <w:t xml:space="preserve">IDADE:65 anos SEXO: F                </w:t>
      </w:r>
    </w:p>
    <w:p w:rsidR="00CD6A6E" w:rsidRDefault="00994DE8" w:rsidP="00994DE8">
      <w:pPr>
        <w:ind w:right="-99"/>
        <w:jc w:val="both"/>
        <w:rPr>
          <w:sz w:val="32"/>
          <w:szCs w:val="32"/>
        </w:rPr>
      </w:pPr>
      <w:r w:rsidRPr="00994DE8">
        <w:rPr>
          <w:sz w:val="32"/>
          <w:szCs w:val="32"/>
        </w:rPr>
        <w:t>DATA DO EXAME:7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  <w:r w:rsidR="005F4807">
        <w:t>Obs:Registrou-se pulsos sistolicos arritmicos.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38B" w:rsidRDefault="0063638B">
      <w:r>
        <w:separator/>
      </w:r>
    </w:p>
  </w:endnote>
  <w:endnote w:type="continuationSeparator" w:id="0">
    <w:p w:rsidR="0063638B" w:rsidRDefault="00636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3638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38B" w:rsidRDefault="0063638B">
      <w:r>
        <w:separator/>
      </w:r>
    </w:p>
  </w:footnote>
  <w:footnote w:type="continuationSeparator" w:id="0">
    <w:p w:rsidR="0063638B" w:rsidRDefault="00636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0159F-2E02-4B40-8960-2BFD89A8C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8727</TotalTime>
  <Pages>1</Pages>
  <Words>291</Words>
  <Characters>1663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889</cp:revision>
  <cp:lastPrinted>1998-02-03T19:29:00Z</cp:lastPrinted>
  <dcterms:created xsi:type="dcterms:W3CDTF">2017-04-28T17:10:00Z</dcterms:created>
  <dcterms:modified xsi:type="dcterms:W3CDTF">2025-04-07T20:01:00Z</dcterms:modified>
</cp:coreProperties>
</file>