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BC523F" w:rsidRPr="00BC523F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 xml:space="preserve">PACIENTE: </w:t>
      </w:r>
      <w:r w:rsidR="00132332">
        <w:rPr>
          <w:sz w:val="32"/>
          <w:szCs w:val="32"/>
        </w:rPr>
        <w:t>Teodora V.do S.SIlva</w:t>
      </w:r>
      <w:r>
        <w:rPr>
          <w:sz w:val="32"/>
          <w:szCs w:val="32"/>
        </w:rPr>
        <w:t xml:space="preserve">  ID:29</w:t>
      </w:r>
      <w:r w:rsidR="00C81CF3">
        <w:rPr>
          <w:sz w:val="32"/>
          <w:szCs w:val="32"/>
        </w:rPr>
        <w:t>2</w:t>
      </w:r>
      <w:r w:rsidR="00132332">
        <w:rPr>
          <w:sz w:val="32"/>
          <w:szCs w:val="32"/>
        </w:rPr>
        <w:t>97</w:t>
      </w:r>
    </w:p>
    <w:p w:rsidR="00BC523F" w:rsidRPr="00BC523F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>IDADE:</w:t>
      </w:r>
      <w:r w:rsidR="00132332">
        <w:rPr>
          <w:sz w:val="32"/>
          <w:szCs w:val="32"/>
        </w:rPr>
        <w:t>68</w:t>
      </w:r>
      <w:r w:rsidRPr="00BC523F">
        <w:rPr>
          <w:sz w:val="32"/>
          <w:szCs w:val="32"/>
        </w:rPr>
        <w:t xml:space="preserve"> anos SEXO: F                 </w:t>
      </w:r>
    </w:p>
    <w:p w:rsidR="006A4388" w:rsidRPr="006A4388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>DATA DO EXAME:</w:t>
      </w:r>
      <w:r w:rsidR="00132332">
        <w:rPr>
          <w:sz w:val="32"/>
          <w:szCs w:val="32"/>
        </w:rPr>
        <w:t>7 abr. 25</w:t>
      </w:r>
      <w:bookmarkStart w:id="0" w:name="_GoBack"/>
      <w:bookmarkEnd w:id="0"/>
    </w:p>
    <w:p w:rsidR="00E56D29" w:rsidRDefault="006A4388" w:rsidP="006A4388">
      <w:pPr>
        <w:rPr>
          <w:sz w:val="32"/>
        </w:rPr>
      </w:pPr>
      <w:r w:rsidRPr="006A4388">
        <w:rPr>
          <w:sz w:val="32"/>
          <w:szCs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E1366" w:rsidRDefault="00AE1366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0B154C">
        <w:rPr>
          <w:sz w:val="28"/>
          <w:szCs w:val="28"/>
        </w:rPr>
        <w:t xml:space="preserve"> com</w:t>
      </w:r>
    </w:p>
    <w:p w:rsidR="00E56D29" w:rsidRPr="00A074EC" w:rsidRDefault="000B154C" w:rsidP="00004990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</w:t>
      </w:r>
      <w:r>
        <w:rPr>
          <w:sz w:val="28"/>
          <w:szCs w:val="28"/>
        </w:rPr>
        <w:t xml:space="preserve"> e a esquerda</w:t>
      </w:r>
      <w:r w:rsidR="00677DBF" w:rsidRPr="00A074EC">
        <w:rPr>
          <w:sz w:val="28"/>
          <w:szCs w:val="28"/>
        </w:rPr>
        <w:t xml:space="preserve"> </w:t>
      </w:r>
      <w:r w:rsidR="00E56D29" w:rsidRPr="00A074EC">
        <w:rPr>
          <w:sz w:val="28"/>
          <w:szCs w:val="28"/>
        </w:rPr>
        <w:t>de grau leve</w:t>
      </w:r>
      <w:r w:rsidR="00ED75C7">
        <w:rPr>
          <w:sz w:val="28"/>
          <w:szCs w:val="28"/>
        </w:rPr>
        <w:t>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AE1366" w:rsidP="00E56D29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57AC" w:rsidRDefault="00AE1366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="00E56D29"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="00E56D29"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DC6" w:rsidRDefault="00030DC6">
      <w:r>
        <w:separator/>
      </w:r>
    </w:p>
  </w:endnote>
  <w:endnote w:type="continuationSeparator" w:id="0">
    <w:p w:rsidR="00030DC6" w:rsidRDefault="00030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030D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DC6" w:rsidRDefault="00030DC6">
      <w:r>
        <w:separator/>
      </w:r>
    </w:p>
  </w:footnote>
  <w:footnote w:type="continuationSeparator" w:id="0">
    <w:p w:rsidR="00030DC6" w:rsidRDefault="00030D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E7E"/>
    <w:rsid w:val="00002FD9"/>
    <w:rsid w:val="00004990"/>
    <w:rsid w:val="0001012F"/>
    <w:rsid w:val="000125B9"/>
    <w:rsid w:val="00014208"/>
    <w:rsid w:val="00017A7C"/>
    <w:rsid w:val="00021E74"/>
    <w:rsid w:val="000241C3"/>
    <w:rsid w:val="00030CC1"/>
    <w:rsid w:val="00030DC6"/>
    <w:rsid w:val="000314A6"/>
    <w:rsid w:val="000337B7"/>
    <w:rsid w:val="00034698"/>
    <w:rsid w:val="00034CCC"/>
    <w:rsid w:val="00041850"/>
    <w:rsid w:val="0004211A"/>
    <w:rsid w:val="00046425"/>
    <w:rsid w:val="000522D6"/>
    <w:rsid w:val="00053CB4"/>
    <w:rsid w:val="00053F59"/>
    <w:rsid w:val="00056F60"/>
    <w:rsid w:val="0005702F"/>
    <w:rsid w:val="00061892"/>
    <w:rsid w:val="00061E1F"/>
    <w:rsid w:val="0007050B"/>
    <w:rsid w:val="00083B73"/>
    <w:rsid w:val="000843F2"/>
    <w:rsid w:val="00087123"/>
    <w:rsid w:val="00091493"/>
    <w:rsid w:val="00091AB9"/>
    <w:rsid w:val="0009440B"/>
    <w:rsid w:val="000A1F9A"/>
    <w:rsid w:val="000A2411"/>
    <w:rsid w:val="000A32D5"/>
    <w:rsid w:val="000A63C3"/>
    <w:rsid w:val="000A7791"/>
    <w:rsid w:val="000A7A85"/>
    <w:rsid w:val="000B154C"/>
    <w:rsid w:val="000D05D9"/>
    <w:rsid w:val="000D4060"/>
    <w:rsid w:val="000D68AF"/>
    <w:rsid w:val="000E1B9B"/>
    <w:rsid w:val="000E2283"/>
    <w:rsid w:val="000E49AA"/>
    <w:rsid w:val="000F52EE"/>
    <w:rsid w:val="000F5C2E"/>
    <w:rsid w:val="000F70B0"/>
    <w:rsid w:val="00100B12"/>
    <w:rsid w:val="00110E0D"/>
    <w:rsid w:val="00113B57"/>
    <w:rsid w:val="00116383"/>
    <w:rsid w:val="001209D1"/>
    <w:rsid w:val="00121D87"/>
    <w:rsid w:val="0012513F"/>
    <w:rsid w:val="00125BF4"/>
    <w:rsid w:val="00126639"/>
    <w:rsid w:val="00132332"/>
    <w:rsid w:val="001327A2"/>
    <w:rsid w:val="00135AFA"/>
    <w:rsid w:val="0014077F"/>
    <w:rsid w:val="001408B2"/>
    <w:rsid w:val="0014093A"/>
    <w:rsid w:val="00140E78"/>
    <w:rsid w:val="001428DA"/>
    <w:rsid w:val="00143035"/>
    <w:rsid w:val="0014585F"/>
    <w:rsid w:val="001468DA"/>
    <w:rsid w:val="00147E3B"/>
    <w:rsid w:val="00152560"/>
    <w:rsid w:val="0016071C"/>
    <w:rsid w:val="00163113"/>
    <w:rsid w:val="00175778"/>
    <w:rsid w:val="00175844"/>
    <w:rsid w:val="001807F3"/>
    <w:rsid w:val="00194A99"/>
    <w:rsid w:val="00195D9F"/>
    <w:rsid w:val="001A540E"/>
    <w:rsid w:val="001B3879"/>
    <w:rsid w:val="001B3DA6"/>
    <w:rsid w:val="001B7234"/>
    <w:rsid w:val="001C29A4"/>
    <w:rsid w:val="001C6D49"/>
    <w:rsid w:val="001D0A53"/>
    <w:rsid w:val="001D35C8"/>
    <w:rsid w:val="001D62DA"/>
    <w:rsid w:val="001E296F"/>
    <w:rsid w:val="001E77EC"/>
    <w:rsid w:val="001F1033"/>
    <w:rsid w:val="00207BDF"/>
    <w:rsid w:val="0021035C"/>
    <w:rsid w:val="00210C02"/>
    <w:rsid w:val="0021339F"/>
    <w:rsid w:val="00217F68"/>
    <w:rsid w:val="00223841"/>
    <w:rsid w:val="00224661"/>
    <w:rsid w:val="002308DB"/>
    <w:rsid w:val="00230C35"/>
    <w:rsid w:val="002373D6"/>
    <w:rsid w:val="00237EAE"/>
    <w:rsid w:val="00243B7E"/>
    <w:rsid w:val="00246F38"/>
    <w:rsid w:val="00252067"/>
    <w:rsid w:val="002560F1"/>
    <w:rsid w:val="00257043"/>
    <w:rsid w:val="002623EF"/>
    <w:rsid w:val="00263061"/>
    <w:rsid w:val="0026316B"/>
    <w:rsid w:val="0026328B"/>
    <w:rsid w:val="002645BB"/>
    <w:rsid w:val="0026799E"/>
    <w:rsid w:val="00273122"/>
    <w:rsid w:val="00274CC4"/>
    <w:rsid w:val="002769B0"/>
    <w:rsid w:val="00284941"/>
    <w:rsid w:val="00286C13"/>
    <w:rsid w:val="00296B39"/>
    <w:rsid w:val="002A2096"/>
    <w:rsid w:val="002A3F00"/>
    <w:rsid w:val="002B0C10"/>
    <w:rsid w:val="002B0C77"/>
    <w:rsid w:val="002B3E4A"/>
    <w:rsid w:val="002B734A"/>
    <w:rsid w:val="002C2BA7"/>
    <w:rsid w:val="002C5467"/>
    <w:rsid w:val="002C69EC"/>
    <w:rsid w:val="002D2723"/>
    <w:rsid w:val="002D77A3"/>
    <w:rsid w:val="00305894"/>
    <w:rsid w:val="00306F49"/>
    <w:rsid w:val="00313193"/>
    <w:rsid w:val="00320298"/>
    <w:rsid w:val="003241DD"/>
    <w:rsid w:val="00325906"/>
    <w:rsid w:val="00333A89"/>
    <w:rsid w:val="00341EB4"/>
    <w:rsid w:val="0034270B"/>
    <w:rsid w:val="0034704C"/>
    <w:rsid w:val="00351A30"/>
    <w:rsid w:val="00355ED6"/>
    <w:rsid w:val="00362814"/>
    <w:rsid w:val="0036586F"/>
    <w:rsid w:val="003731FB"/>
    <w:rsid w:val="003733DE"/>
    <w:rsid w:val="00376F2D"/>
    <w:rsid w:val="00384B4D"/>
    <w:rsid w:val="00386FA8"/>
    <w:rsid w:val="003A1738"/>
    <w:rsid w:val="003A2C52"/>
    <w:rsid w:val="003A3F28"/>
    <w:rsid w:val="003A73D7"/>
    <w:rsid w:val="003B43EE"/>
    <w:rsid w:val="003B5749"/>
    <w:rsid w:val="003B59AD"/>
    <w:rsid w:val="003B641B"/>
    <w:rsid w:val="003C2EAA"/>
    <w:rsid w:val="003C41F0"/>
    <w:rsid w:val="003E06D8"/>
    <w:rsid w:val="003E19EE"/>
    <w:rsid w:val="003E4F87"/>
    <w:rsid w:val="003E6763"/>
    <w:rsid w:val="003F3330"/>
    <w:rsid w:val="003F3612"/>
    <w:rsid w:val="003F3DE5"/>
    <w:rsid w:val="004024DD"/>
    <w:rsid w:val="00402A25"/>
    <w:rsid w:val="00402EA8"/>
    <w:rsid w:val="0040352B"/>
    <w:rsid w:val="00403C6A"/>
    <w:rsid w:val="00403DD2"/>
    <w:rsid w:val="004111FD"/>
    <w:rsid w:val="0042214F"/>
    <w:rsid w:val="0042269D"/>
    <w:rsid w:val="0042342B"/>
    <w:rsid w:val="00425D7B"/>
    <w:rsid w:val="0043377D"/>
    <w:rsid w:val="00434993"/>
    <w:rsid w:val="00435097"/>
    <w:rsid w:val="004373BB"/>
    <w:rsid w:val="004427BD"/>
    <w:rsid w:val="0044472F"/>
    <w:rsid w:val="0044669A"/>
    <w:rsid w:val="00456BD7"/>
    <w:rsid w:val="00463532"/>
    <w:rsid w:val="00464E26"/>
    <w:rsid w:val="00465FA7"/>
    <w:rsid w:val="00466A58"/>
    <w:rsid w:val="0047516A"/>
    <w:rsid w:val="00477142"/>
    <w:rsid w:val="00477419"/>
    <w:rsid w:val="00480DB8"/>
    <w:rsid w:val="00481041"/>
    <w:rsid w:val="00483F6E"/>
    <w:rsid w:val="004A4CE8"/>
    <w:rsid w:val="004A5345"/>
    <w:rsid w:val="004B3623"/>
    <w:rsid w:val="004B6048"/>
    <w:rsid w:val="004C6326"/>
    <w:rsid w:val="004C6C96"/>
    <w:rsid w:val="004C7D48"/>
    <w:rsid w:val="004D4C85"/>
    <w:rsid w:val="004E061E"/>
    <w:rsid w:val="004E4770"/>
    <w:rsid w:val="004E589D"/>
    <w:rsid w:val="004E760D"/>
    <w:rsid w:val="004F0CE4"/>
    <w:rsid w:val="004F609E"/>
    <w:rsid w:val="00500159"/>
    <w:rsid w:val="00502040"/>
    <w:rsid w:val="00503350"/>
    <w:rsid w:val="005108D8"/>
    <w:rsid w:val="00510DB2"/>
    <w:rsid w:val="005113A8"/>
    <w:rsid w:val="0051569F"/>
    <w:rsid w:val="005209F9"/>
    <w:rsid w:val="005222FE"/>
    <w:rsid w:val="00524B5A"/>
    <w:rsid w:val="00525C63"/>
    <w:rsid w:val="0052744F"/>
    <w:rsid w:val="0053789B"/>
    <w:rsid w:val="00541109"/>
    <w:rsid w:val="00542225"/>
    <w:rsid w:val="005442B9"/>
    <w:rsid w:val="00550BAA"/>
    <w:rsid w:val="005536E7"/>
    <w:rsid w:val="00553BF5"/>
    <w:rsid w:val="005560E0"/>
    <w:rsid w:val="0055708A"/>
    <w:rsid w:val="00576245"/>
    <w:rsid w:val="00580F62"/>
    <w:rsid w:val="00582E48"/>
    <w:rsid w:val="00584476"/>
    <w:rsid w:val="00585544"/>
    <w:rsid w:val="0058766F"/>
    <w:rsid w:val="00590922"/>
    <w:rsid w:val="005925CC"/>
    <w:rsid w:val="005A226B"/>
    <w:rsid w:val="005A287F"/>
    <w:rsid w:val="005A350D"/>
    <w:rsid w:val="005A35A0"/>
    <w:rsid w:val="005B54F6"/>
    <w:rsid w:val="005C13BD"/>
    <w:rsid w:val="005C67E9"/>
    <w:rsid w:val="005D0C90"/>
    <w:rsid w:val="005D5F52"/>
    <w:rsid w:val="005E1753"/>
    <w:rsid w:val="005E1A83"/>
    <w:rsid w:val="005F060A"/>
    <w:rsid w:val="005F2C9D"/>
    <w:rsid w:val="005F4C3A"/>
    <w:rsid w:val="005F6FDE"/>
    <w:rsid w:val="00600D78"/>
    <w:rsid w:val="0060486E"/>
    <w:rsid w:val="00607ABA"/>
    <w:rsid w:val="006140BD"/>
    <w:rsid w:val="00614A73"/>
    <w:rsid w:val="00614DF6"/>
    <w:rsid w:val="00617584"/>
    <w:rsid w:val="00617A7B"/>
    <w:rsid w:val="0062653A"/>
    <w:rsid w:val="00626EE9"/>
    <w:rsid w:val="00640B34"/>
    <w:rsid w:val="00643C0C"/>
    <w:rsid w:val="00644DB7"/>
    <w:rsid w:val="0064588B"/>
    <w:rsid w:val="00647C3F"/>
    <w:rsid w:val="00652B6A"/>
    <w:rsid w:val="0065379F"/>
    <w:rsid w:val="006611B5"/>
    <w:rsid w:val="0066234B"/>
    <w:rsid w:val="00673248"/>
    <w:rsid w:val="00677DBF"/>
    <w:rsid w:val="00683BD4"/>
    <w:rsid w:val="006842DF"/>
    <w:rsid w:val="00694E36"/>
    <w:rsid w:val="00695EFF"/>
    <w:rsid w:val="006A07A0"/>
    <w:rsid w:val="006A0C05"/>
    <w:rsid w:val="006A4388"/>
    <w:rsid w:val="006B1FEC"/>
    <w:rsid w:val="006B3F1B"/>
    <w:rsid w:val="006B4FDB"/>
    <w:rsid w:val="006B7F99"/>
    <w:rsid w:val="006C6C80"/>
    <w:rsid w:val="006D5BD4"/>
    <w:rsid w:val="006E1CC7"/>
    <w:rsid w:val="006E27DC"/>
    <w:rsid w:val="006F3E06"/>
    <w:rsid w:val="006F56C9"/>
    <w:rsid w:val="006F7C80"/>
    <w:rsid w:val="00700B47"/>
    <w:rsid w:val="00701EC6"/>
    <w:rsid w:val="00704892"/>
    <w:rsid w:val="00705AD9"/>
    <w:rsid w:val="00711247"/>
    <w:rsid w:val="00712DDC"/>
    <w:rsid w:val="00713145"/>
    <w:rsid w:val="00721B31"/>
    <w:rsid w:val="00725BB5"/>
    <w:rsid w:val="00725BD2"/>
    <w:rsid w:val="00725EA6"/>
    <w:rsid w:val="00726B22"/>
    <w:rsid w:val="00731523"/>
    <w:rsid w:val="007345E9"/>
    <w:rsid w:val="00743F80"/>
    <w:rsid w:val="007451D5"/>
    <w:rsid w:val="00752773"/>
    <w:rsid w:val="00752CD6"/>
    <w:rsid w:val="00752E9E"/>
    <w:rsid w:val="00753085"/>
    <w:rsid w:val="007557AC"/>
    <w:rsid w:val="0075618F"/>
    <w:rsid w:val="00760613"/>
    <w:rsid w:val="0077523C"/>
    <w:rsid w:val="00781EBF"/>
    <w:rsid w:val="00782A62"/>
    <w:rsid w:val="0078651A"/>
    <w:rsid w:val="0079250E"/>
    <w:rsid w:val="007A28D5"/>
    <w:rsid w:val="007A2E82"/>
    <w:rsid w:val="007A384E"/>
    <w:rsid w:val="007A4A1F"/>
    <w:rsid w:val="007A50D4"/>
    <w:rsid w:val="007A695F"/>
    <w:rsid w:val="007B22F0"/>
    <w:rsid w:val="007B354D"/>
    <w:rsid w:val="007B4F5B"/>
    <w:rsid w:val="007B694B"/>
    <w:rsid w:val="007C1FD0"/>
    <w:rsid w:val="007C3024"/>
    <w:rsid w:val="007C424D"/>
    <w:rsid w:val="007D3B7D"/>
    <w:rsid w:val="007D3C83"/>
    <w:rsid w:val="007D4C83"/>
    <w:rsid w:val="007E14D0"/>
    <w:rsid w:val="007E1DE7"/>
    <w:rsid w:val="007E2C95"/>
    <w:rsid w:val="007E6C70"/>
    <w:rsid w:val="007F4450"/>
    <w:rsid w:val="007F7C2E"/>
    <w:rsid w:val="00800251"/>
    <w:rsid w:val="008005B4"/>
    <w:rsid w:val="0080231E"/>
    <w:rsid w:val="008031E8"/>
    <w:rsid w:val="00813840"/>
    <w:rsid w:val="008146B8"/>
    <w:rsid w:val="008166F2"/>
    <w:rsid w:val="00820D5C"/>
    <w:rsid w:val="0082153A"/>
    <w:rsid w:val="00821CE2"/>
    <w:rsid w:val="008232C3"/>
    <w:rsid w:val="00832D0E"/>
    <w:rsid w:val="0083314C"/>
    <w:rsid w:val="008338BB"/>
    <w:rsid w:val="00833B0D"/>
    <w:rsid w:val="00833C4A"/>
    <w:rsid w:val="00835F83"/>
    <w:rsid w:val="008364D6"/>
    <w:rsid w:val="008422E6"/>
    <w:rsid w:val="008439A6"/>
    <w:rsid w:val="00845D39"/>
    <w:rsid w:val="00846614"/>
    <w:rsid w:val="00850689"/>
    <w:rsid w:val="00851E73"/>
    <w:rsid w:val="008538BB"/>
    <w:rsid w:val="00853C5D"/>
    <w:rsid w:val="00860DFE"/>
    <w:rsid w:val="00861F14"/>
    <w:rsid w:val="00862ECF"/>
    <w:rsid w:val="00864E64"/>
    <w:rsid w:val="00867294"/>
    <w:rsid w:val="00870D33"/>
    <w:rsid w:val="00871F94"/>
    <w:rsid w:val="0087333B"/>
    <w:rsid w:val="00874551"/>
    <w:rsid w:val="008769A5"/>
    <w:rsid w:val="00883290"/>
    <w:rsid w:val="00890C2A"/>
    <w:rsid w:val="00891C75"/>
    <w:rsid w:val="00895D87"/>
    <w:rsid w:val="00896C58"/>
    <w:rsid w:val="008A1932"/>
    <w:rsid w:val="008B1A1D"/>
    <w:rsid w:val="008B2FAF"/>
    <w:rsid w:val="008B3278"/>
    <w:rsid w:val="008B7CF1"/>
    <w:rsid w:val="008C222E"/>
    <w:rsid w:val="008C2F9B"/>
    <w:rsid w:val="008C564D"/>
    <w:rsid w:val="008D02B7"/>
    <w:rsid w:val="008D06B8"/>
    <w:rsid w:val="008D0BE8"/>
    <w:rsid w:val="008D3DA8"/>
    <w:rsid w:val="008D4D96"/>
    <w:rsid w:val="008D6185"/>
    <w:rsid w:val="008E7FD8"/>
    <w:rsid w:val="008F12D1"/>
    <w:rsid w:val="008F72FB"/>
    <w:rsid w:val="009026E5"/>
    <w:rsid w:val="00903AB3"/>
    <w:rsid w:val="00906912"/>
    <w:rsid w:val="00910BEF"/>
    <w:rsid w:val="009131C9"/>
    <w:rsid w:val="009159FC"/>
    <w:rsid w:val="009174D9"/>
    <w:rsid w:val="0092150A"/>
    <w:rsid w:val="009247E9"/>
    <w:rsid w:val="009253D4"/>
    <w:rsid w:val="00931893"/>
    <w:rsid w:val="009325BD"/>
    <w:rsid w:val="009346C6"/>
    <w:rsid w:val="00934D3C"/>
    <w:rsid w:val="0094058E"/>
    <w:rsid w:val="0094346A"/>
    <w:rsid w:val="009466D6"/>
    <w:rsid w:val="0094756F"/>
    <w:rsid w:val="009502F9"/>
    <w:rsid w:val="00953598"/>
    <w:rsid w:val="00954C0C"/>
    <w:rsid w:val="009576BA"/>
    <w:rsid w:val="00957F6B"/>
    <w:rsid w:val="009600E5"/>
    <w:rsid w:val="009602B3"/>
    <w:rsid w:val="0096075C"/>
    <w:rsid w:val="0096439E"/>
    <w:rsid w:val="009674F8"/>
    <w:rsid w:val="00973983"/>
    <w:rsid w:val="00974AF6"/>
    <w:rsid w:val="00974B11"/>
    <w:rsid w:val="00977698"/>
    <w:rsid w:val="00986D39"/>
    <w:rsid w:val="00991F1D"/>
    <w:rsid w:val="009920A1"/>
    <w:rsid w:val="0099465A"/>
    <w:rsid w:val="00994C5C"/>
    <w:rsid w:val="00997F75"/>
    <w:rsid w:val="009A0C61"/>
    <w:rsid w:val="009A23D6"/>
    <w:rsid w:val="009A7AC1"/>
    <w:rsid w:val="009A7AE4"/>
    <w:rsid w:val="009B164C"/>
    <w:rsid w:val="009C235D"/>
    <w:rsid w:val="009C3364"/>
    <w:rsid w:val="009C4958"/>
    <w:rsid w:val="009D3DD2"/>
    <w:rsid w:val="009E2004"/>
    <w:rsid w:val="009F2E97"/>
    <w:rsid w:val="009F767E"/>
    <w:rsid w:val="009F7D85"/>
    <w:rsid w:val="00A0158E"/>
    <w:rsid w:val="00A074EC"/>
    <w:rsid w:val="00A2028A"/>
    <w:rsid w:val="00A27190"/>
    <w:rsid w:val="00A27E12"/>
    <w:rsid w:val="00A30356"/>
    <w:rsid w:val="00A315F4"/>
    <w:rsid w:val="00A31C1F"/>
    <w:rsid w:val="00A31FB2"/>
    <w:rsid w:val="00A350CF"/>
    <w:rsid w:val="00A37F47"/>
    <w:rsid w:val="00A4467F"/>
    <w:rsid w:val="00A53794"/>
    <w:rsid w:val="00A5455A"/>
    <w:rsid w:val="00A57E11"/>
    <w:rsid w:val="00A6342F"/>
    <w:rsid w:val="00A63B78"/>
    <w:rsid w:val="00A65F0C"/>
    <w:rsid w:val="00A703DE"/>
    <w:rsid w:val="00A72055"/>
    <w:rsid w:val="00A7398C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C5396"/>
    <w:rsid w:val="00AD3DBA"/>
    <w:rsid w:val="00AD643D"/>
    <w:rsid w:val="00AE1366"/>
    <w:rsid w:val="00AF5B57"/>
    <w:rsid w:val="00AF5B9A"/>
    <w:rsid w:val="00AF66CB"/>
    <w:rsid w:val="00AF683D"/>
    <w:rsid w:val="00B02552"/>
    <w:rsid w:val="00B03AF3"/>
    <w:rsid w:val="00B07B2C"/>
    <w:rsid w:val="00B13716"/>
    <w:rsid w:val="00B15B5B"/>
    <w:rsid w:val="00B17046"/>
    <w:rsid w:val="00B20E2E"/>
    <w:rsid w:val="00B21D93"/>
    <w:rsid w:val="00B22B78"/>
    <w:rsid w:val="00B247A6"/>
    <w:rsid w:val="00B26FB8"/>
    <w:rsid w:val="00B3372A"/>
    <w:rsid w:val="00B34054"/>
    <w:rsid w:val="00B3698F"/>
    <w:rsid w:val="00B40AA6"/>
    <w:rsid w:val="00B41E76"/>
    <w:rsid w:val="00B472E1"/>
    <w:rsid w:val="00B6466C"/>
    <w:rsid w:val="00B80141"/>
    <w:rsid w:val="00B84A6D"/>
    <w:rsid w:val="00B85283"/>
    <w:rsid w:val="00B94D8D"/>
    <w:rsid w:val="00B958F5"/>
    <w:rsid w:val="00B96831"/>
    <w:rsid w:val="00BA15C9"/>
    <w:rsid w:val="00BB2880"/>
    <w:rsid w:val="00BC1A4B"/>
    <w:rsid w:val="00BC523F"/>
    <w:rsid w:val="00BD08FC"/>
    <w:rsid w:val="00BD2650"/>
    <w:rsid w:val="00BD6E94"/>
    <w:rsid w:val="00BD7416"/>
    <w:rsid w:val="00BE26FC"/>
    <w:rsid w:val="00BE4BE3"/>
    <w:rsid w:val="00BF082F"/>
    <w:rsid w:val="00BF70F8"/>
    <w:rsid w:val="00C0301D"/>
    <w:rsid w:val="00C03742"/>
    <w:rsid w:val="00C12363"/>
    <w:rsid w:val="00C167F2"/>
    <w:rsid w:val="00C1712D"/>
    <w:rsid w:val="00C24C17"/>
    <w:rsid w:val="00C31542"/>
    <w:rsid w:val="00C33030"/>
    <w:rsid w:val="00C34C73"/>
    <w:rsid w:val="00C3697F"/>
    <w:rsid w:val="00C37501"/>
    <w:rsid w:val="00C40EF9"/>
    <w:rsid w:val="00C43606"/>
    <w:rsid w:val="00C47464"/>
    <w:rsid w:val="00C4750E"/>
    <w:rsid w:val="00C50B6E"/>
    <w:rsid w:val="00C50DE5"/>
    <w:rsid w:val="00C50F48"/>
    <w:rsid w:val="00C522C9"/>
    <w:rsid w:val="00C5753A"/>
    <w:rsid w:val="00C57ADD"/>
    <w:rsid w:val="00C70824"/>
    <w:rsid w:val="00C71A61"/>
    <w:rsid w:val="00C81B04"/>
    <w:rsid w:val="00C81CF3"/>
    <w:rsid w:val="00C82D80"/>
    <w:rsid w:val="00C84489"/>
    <w:rsid w:val="00C97381"/>
    <w:rsid w:val="00CA203F"/>
    <w:rsid w:val="00CA22F6"/>
    <w:rsid w:val="00CA246C"/>
    <w:rsid w:val="00CB04C1"/>
    <w:rsid w:val="00CB3618"/>
    <w:rsid w:val="00CB6D8B"/>
    <w:rsid w:val="00CC5B2B"/>
    <w:rsid w:val="00CD413E"/>
    <w:rsid w:val="00CD5F1B"/>
    <w:rsid w:val="00CD7180"/>
    <w:rsid w:val="00CE11DB"/>
    <w:rsid w:val="00CE14CC"/>
    <w:rsid w:val="00CE472E"/>
    <w:rsid w:val="00CF1D97"/>
    <w:rsid w:val="00CF2A99"/>
    <w:rsid w:val="00CF2D52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46BF0"/>
    <w:rsid w:val="00D501DE"/>
    <w:rsid w:val="00D61B78"/>
    <w:rsid w:val="00D632E1"/>
    <w:rsid w:val="00D640D3"/>
    <w:rsid w:val="00D653E4"/>
    <w:rsid w:val="00D71B1D"/>
    <w:rsid w:val="00D756D2"/>
    <w:rsid w:val="00D76E46"/>
    <w:rsid w:val="00D82A22"/>
    <w:rsid w:val="00D83FA8"/>
    <w:rsid w:val="00D84BB9"/>
    <w:rsid w:val="00D929CF"/>
    <w:rsid w:val="00D97166"/>
    <w:rsid w:val="00DA349D"/>
    <w:rsid w:val="00DB5C2F"/>
    <w:rsid w:val="00DC3C97"/>
    <w:rsid w:val="00DC5FA8"/>
    <w:rsid w:val="00DD006B"/>
    <w:rsid w:val="00DD3796"/>
    <w:rsid w:val="00DD420A"/>
    <w:rsid w:val="00DE2D32"/>
    <w:rsid w:val="00DE58AD"/>
    <w:rsid w:val="00DE5F0F"/>
    <w:rsid w:val="00DE72AD"/>
    <w:rsid w:val="00DF014E"/>
    <w:rsid w:val="00DF1057"/>
    <w:rsid w:val="00DF4D7D"/>
    <w:rsid w:val="00DF4D8D"/>
    <w:rsid w:val="00DF5A09"/>
    <w:rsid w:val="00E00B66"/>
    <w:rsid w:val="00E02C15"/>
    <w:rsid w:val="00E031D6"/>
    <w:rsid w:val="00E057AD"/>
    <w:rsid w:val="00E05946"/>
    <w:rsid w:val="00E1475E"/>
    <w:rsid w:val="00E15A91"/>
    <w:rsid w:val="00E20334"/>
    <w:rsid w:val="00E2155E"/>
    <w:rsid w:val="00E241CF"/>
    <w:rsid w:val="00E33795"/>
    <w:rsid w:val="00E40B8E"/>
    <w:rsid w:val="00E421D1"/>
    <w:rsid w:val="00E42269"/>
    <w:rsid w:val="00E44297"/>
    <w:rsid w:val="00E46EB4"/>
    <w:rsid w:val="00E508B4"/>
    <w:rsid w:val="00E560EA"/>
    <w:rsid w:val="00E56D29"/>
    <w:rsid w:val="00E57E78"/>
    <w:rsid w:val="00E60B25"/>
    <w:rsid w:val="00E6201D"/>
    <w:rsid w:val="00E66ADA"/>
    <w:rsid w:val="00E66E04"/>
    <w:rsid w:val="00E77127"/>
    <w:rsid w:val="00E77D47"/>
    <w:rsid w:val="00E81370"/>
    <w:rsid w:val="00E83E98"/>
    <w:rsid w:val="00E87898"/>
    <w:rsid w:val="00EA282D"/>
    <w:rsid w:val="00EA2975"/>
    <w:rsid w:val="00EA717A"/>
    <w:rsid w:val="00EB06B0"/>
    <w:rsid w:val="00EB26B8"/>
    <w:rsid w:val="00EB5AB5"/>
    <w:rsid w:val="00EB77AD"/>
    <w:rsid w:val="00EB7CF0"/>
    <w:rsid w:val="00EC14FB"/>
    <w:rsid w:val="00EC39EB"/>
    <w:rsid w:val="00EC409B"/>
    <w:rsid w:val="00EC4F92"/>
    <w:rsid w:val="00ED0B1E"/>
    <w:rsid w:val="00ED3654"/>
    <w:rsid w:val="00ED39D0"/>
    <w:rsid w:val="00ED75C7"/>
    <w:rsid w:val="00EE379B"/>
    <w:rsid w:val="00EF0281"/>
    <w:rsid w:val="00EF378E"/>
    <w:rsid w:val="00F00427"/>
    <w:rsid w:val="00F00657"/>
    <w:rsid w:val="00F01924"/>
    <w:rsid w:val="00F14DC2"/>
    <w:rsid w:val="00F24CBD"/>
    <w:rsid w:val="00F24D24"/>
    <w:rsid w:val="00F27A32"/>
    <w:rsid w:val="00F33375"/>
    <w:rsid w:val="00F3680E"/>
    <w:rsid w:val="00F420CA"/>
    <w:rsid w:val="00F44436"/>
    <w:rsid w:val="00F61317"/>
    <w:rsid w:val="00F62FAF"/>
    <w:rsid w:val="00F64C4B"/>
    <w:rsid w:val="00F65639"/>
    <w:rsid w:val="00F6585D"/>
    <w:rsid w:val="00F6620E"/>
    <w:rsid w:val="00F672F2"/>
    <w:rsid w:val="00F82313"/>
    <w:rsid w:val="00F84ED5"/>
    <w:rsid w:val="00F87554"/>
    <w:rsid w:val="00F96318"/>
    <w:rsid w:val="00FB0D0A"/>
    <w:rsid w:val="00FB446F"/>
    <w:rsid w:val="00FB47AB"/>
    <w:rsid w:val="00FB4EAA"/>
    <w:rsid w:val="00FB5E8C"/>
    <w:rsid w:val="00FC16D3"/>
    <w:rsid w:val="00FC2A17"/>
    <w:rsid w:val="00FC2A7E"/>
    <w:rsid w:val="00FC3C36"/>
    <w:rsid w:val="00FC4857"/>
    <w:rsid w:val="00FC48BA"/>
    <w:rsid w:val="00FC7CEB"/>
    <w:rsid w:val="00FD40ED"/>
    <w:rsid w:val="00FD4570"/>
    <w:rsid w:val="00FD59D9"/>
    <w:rsid w:val="00FD6285"/>
    <w:rsid w:val="00FE1B32"/>
    <w:rsid w:val="00FF275C"/>
    <w:rsid w:val="00FF3719"/>
    <w:rsid w:val="00FF4247"/>
    <w:rsid w:val="00FF4A84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</cp:revision>
  <cp:lastPrinted>1998-02-03T19:29:00Z</cp:lastPrinted>
  <dcterms:created xsi:type="dcterms:W3CDTF">2016-03-11T16:50:00Z</dcterms:created>
  <dcterms:modified xsi:type="dcterms:W3CDTF">2025-04-07T19:42:00Z</dcterms:modified>
</cp:coreProperties>
</file>