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 xml:space="preserve">Nome :  </w:t>
      </w:r>
      <w:r w:rsidRPr="00C81D6B">
        <w:rPr>
          <w:sz w:val="22"/>
        </w:rPr>
        <w:tab/>
      </w:r>
      <w:r w:rsidR="007E518D" w:rsidRPr="007E518D">
        <w:rPr>
          <w:sz w:val="22"/>
        </w:rPr>
        <w:t>Gabriel Maffia Botelho de Araujo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 xml:space="preserve">Idade :  </w:t>
      </w:r>
      <w:r w:rsidRPr="00C81D6B">
        <w:rPr>
          <w:sz w:val="22"/>
        </w:rPr>
        <w:tab/>
      </w:r>
      <w:r w:rsidR="007E518D">
        <w:rPr>
          <w:sz w:val="22"/>
        </w:rPr>
        <w:t>9</w:t>
      </w:r>
      <w:r w:rsidRPr="00C81D6B">
        <w:rPr>
          <w:sz w:val="22"/>
        </w:rPr>
        <w:t xml:space="preserve"> anos</w:t>
      </w:r>
    </w:p>
    <w:p w:rsidR="00C81D6B" w:rsidRPr="00C81D6B" w:rsidRDefault="00E03B74" w:rsidP="00C81D6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E518D">
        <w:rPr>
          <w:sz w:val="22"/>
        </w:rPr>
        <w:t>Deficit atencao</w:t>
      </w:r>
      <w:bookmarkStart w:id="0" w:name="_GoBack"/>
      <w:bookmarkEnd w:id="0"/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 xml:space="preserve"> Data:                 </w:t>
      </w:r>
      <w:r w:rsidR="007E518D">
        <w:rPr>
          <w:sz w:val="22"/>
        </w:rPr>
        <w:t>2 abr. 25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>Medico:              Dr.Claudio Oppenheimer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>Terapêutica :</w:t>
      </w:r>
      <w:r w:rsidRPr="00C81D6B">
        <w:rPr>
          <w:sz w:val="22"/>
        </w:rPr>
        <w:tab/>
      </w:r>
      <w:r w:rsidR="00A4789E">
        <w:rPr>
          <w:sz w:val="22"/>
        </w:rPr>
        <w:t>Ndn</w:t>
      </w:r>
    </w:p>
    <w:p w:rsidR="00EB1180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>Lateralidade :</w:t>
      </w:r>
      <w:r w:rsidRPr="00C81D6B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 xml:space="preserve">espiculas de predominio </w:t>
      </w:r>
      <w:r w:rsidR="00A4789E">
        <w:t>no hemisferio cerebral esquerdo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>Há um distúrbio da atividade elétrica cerebral caracterizado por periodos intermitentes de espiculas de predominio</w:t>
      </w:r>
      <w:r w:rsidR="00A4789E">
        <w:rPr>
          <w:sz w:val="24"/>
          <w:szCs w:val="24"/>
        </w:rPr>
        <w:t xml:space="preserve"> </w:t>
      </w:r>
      <w:r w:rsidR="007E518D">
        <w:rPr>
          <w:sz w:val="24"/>
          <w:szCs w:val="24"/>
        </w:rPr>
        <w:t>em projecao difusa em ambos os hemisferios cerebrais</w:t>
      </w:r>
      <w:r w:rsidR="00A4789E">
        <w:rPr>
          <w:sz w:val="24"/>
          <w:szCs w:val="24"/>
        </w:rPr>
        <w:t xml:space="preserve">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7E518D">
        <w:rPr>
          <w:noProof/>
          <w:sz w:val="24"/>
        </w:rPr>
        <w:t>2 de abril de 2025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544" w:rsidRDefault="001D2544">
      <w:r>
        <w:separator/>
      </w:r>
    </w:p>
  </w:endnote>
  <w:endnote w:type="continuationSeparator" w:id="0">
    <w:p w:rsidR="001D2544" w:rsidRDefault="001D2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1D254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544" w:rsidRDefault="001D2544">
      <w:r>
        <w:separator/>
      </w:r>
    </w:p>
  </w:footnote>
  <w:footnote w:type="continuationSeparator" w:id="0">
    <w:p w:rsidR="001D2544" w:rsidRDefault="001D25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2544"/>
    <w:rsid w:val="001D3841"/>
    <w:rsid w:val="001F7ED7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B7560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04BA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518D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C743E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84C2C"/>
    <w:rsid w:val="009A235C"/>
    <w:rsid w:val="009B1325"/>
    <w:rsid w:val="009B1F19"/>
    <w:rsid w:val="009B29AE"/>
    <w:rsid w:val="009C4A7C"/>
    <w:rsid w:val="009C5118"/>
    <w:rsid w:val="009D0A11"/>
    <w:rsid w:val="009D3063"/>
    <w:rsid w:val="009E4FF5"/>
    <w:rsid w:val="009E5E7D"/>
    <w:rsid w:val="00A13F28"/>
    <w:rsid w:val="00A27308"/>
    <w:rsid w:val="00A40B5E"/>
    <w:rsid w:val="00A44D3C"/>
    <w:rsid w:val="00A4789E"/>
    <w:rsid w:val="00A578E0"/>
    <w:rsid w:val="00A664FB"/>
    <w:rsid w:val="00A85662"/>
    <w:rsid w:val="00A966B6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05D67"/>
    <w:rsid w:val="00C117A4"/>
    <w:rsid w:val="00C33361"/>
    <w:rsid w:val="00C34521"/>
    <w:rsid w:val="00C526B3"/>
    <w:rsid w:val="00C53C4C"/>
    <w:rsid w:val="00C67209"/>
    <w:rsid w:val="00C74555"/>
    <w:rsid w:val="00C74619"/>
    <w:rsid w:val="00C81D6B"/>
    <w:rsid w:val="00C874EC"/>
    <w:rsid w:val="00C8769E"/>
    <w:rsid w:val="00CA27D2"/>
    <w:rsid w:val="00CB19AD"/>
    <w:rsid w:val="00CB6B7F"/>
    <w:rsid w:val="00CB72BE"/>
    <w:rsid w:val="00CC22B0"/>
    <w:rsid w:val="00CC7E91"/>
    <w:rsid w:val="00CD5615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0076D"/>
    <w:rsid w:val="00E03B74"/>
    <w:rsid w:val="00E06C0C"/>
    <w:rsid w:val="00E1607D"/>
    <w:rsid w:val="00E351D3"/>
    <w:rsid w:val="00E4595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548C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3DE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364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1852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180</cp:revision>
  <cp:lastPrinted>2011-05-26T22:39:00Z</cp:lastPrinted>
  <dcterms:created xsi:type="dcterms:W3CDTF">2016-04-06T15:59:00Z</dcterms:created>
  <dcterms:modified xsi:type="dcterms:W3CDTF">2025-04-02T21:21:00Z</dcterms:modified>
</cp:coreProperties>
</file>