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Nome :  </w:t>
      </w:r>
      <w:r w:rsidRPr="006224EF">
        <w:rPr>
          <w:sz w:val="22"/>
        </w:rPr>
        <w:tab/>
      </w:r>
      <w:r w:rsidR="00F0773A" w:rsidRPr="00F0773A">
        <w:rPr>
          <w:sz w:val="22"/>
        </w:rPr>
        <w:t>Danuza Melo Louzada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Idade :  </w:t>
      </w:r>
      <w:r w:rsidRPr="006224EF">
        <w:rPr>
          <w:sz w:val="22"/>
        </w:rPr>
        <w:tab/>
      </w:r>
      <w:r w:rsidR="00F0773A">
        <w:rPr>
          <w:sz w:val="22"/>
        </w:rPr>
        <w:t>52</w:t>
      </w:r>
      <w:r w:rsidRPr="006224EF">
        <w:rPr>
          <w:sz w:val="22"/>
        </w:rPr>
        <w:t xml:space="preserve"> anos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Indicação            </w:t>
      </w:r>
      <w:r w:rsidR="00A274D1">
        <w:rPr>
          <w:sz w:val="22"/>
        </w:rPr>
        <w:t>Check up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 Data:                 </w:t>
      </w:r>
      <w:r w:rsidR="00F0773A">
        <w:rPr>
          <w:sz w:val="22"/>
        </w:rPr>
        <w:t>27</w:t>
      </w:r>
      <w:r w:rsidR="002F2B7D">
        <w:rPr>
          <w:sz w:val="22"/>
        </w:rPr>
        <w:t xml:space="preserve"> mar. 25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Medico:              Dr.Claudio Oppenheimer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Terapêutica :</w:t>
      </w:r>
      <w:r w:rsidRPr="006224EF">
        <w:rPr>
          <w:sz w:val="22"/>
        </w:rPr>
        <w:tab/>
      </w:r>
      <w:r w:rsidR="00BE22AD">
        <w:rPr>
          <w:sz w:val="22"/>
        </w:rPr>
        <w:t>Ndn</w:t>
      </w:r>
    </w:p>
    <w:p w:rsidR="00631C1C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Lateralidade :</w:t>
      </w:r>
      <w:r w:rsidRPr="006224EF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F0773A">
        <w:t>10.4</w:t>
      </w:r>
      <w:bookmarkStart w:id="0" w:name="_GoBack"/>
      <w:bookmarkEnd w:id="0"/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FE167F">
        <w:t xml:space="preserve"> </w:t>
      </w:r>
      <w:r w:rsidR="00F0773A">
        <w:t>38.2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F0773A">
        <w:rPr>
          <w:noProof/>
          <w:sz w:val="24"/>
        </w:rPr>
        <w:t>27 de março de 2025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1254" w:rsidRDefault="00DD1254">
      <w:r>
        <w:separator/>
      </w:r>
    </w:p>
  </w:endnote>
  <w:endnote w:type="continuationSeparator" w:id="0">
    <w:p w:rsidR="00DD1254" w:rsidRDefault="00DD12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DD1254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1254" w:rsidRDefault="00DD1254">
      <w:r>
        <w:separator/>
      </w:r>
    </w:p>
  </w:footnote>
  <w:footnote w:type="continuationSeparator" w:id="0">
    <w:p w:rsidR="00DD1254" w:rsidRDefault="00DD125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4C1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742"/>
    <w:rsid w:val="00013C92"/>
    <w:rsid w:val="000147CD"/>
    <w:rsid w:val="00014A0B"/>
    <w:rsid w:val="00014B9E"/>
    <w:rsid w:val="00015C9C"/>
    <w:rsid w:val="000161DA"/>
    <w:rsid w:val="000163B2"/>
    <w:rsid w:val="0001695C"/>
    <w:rsid w:val="00016A00"/>
    <w:rsid w:val="00016D95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1EBA"/>
    <w:rsid w:val="00022635"/>
    <w:rsid w:val="000228AE"/>
    <w:rsid w:val="0002343E"/>
    <w:rsid w:val="00023701"/>
    <w:rsid w:val="00024BE6"/>
    <w:rsid w:val="000255DF"/>
    <w:rsid w:val="00025FD1"/>
    <w:rsid w:val="000264D3"/>
    <w:rsid w:val="00026CF2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5F94"/>
    <w:rsid w:val="000362A3"/>
    <w:rsid w:val="0003671D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AB3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0B3E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28F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8E3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5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0D77"/>
    <w:rsid w:val="000E1517"/>
    <w:rsid w:val="000E2339"/>
    <w:rsid w:val="000E248D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18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C3C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720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9E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54B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4B42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0C78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2F58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777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1F764C"/>
    <w:rsid w:val="00200177"/>
    <w:rsid w:val="00200379"/>
    <w:rsid w:val="00200B6B"/>
    <w:rsid w:val="00201E9D"/>
    <w:rsid w:val="00202BCF"/>
    <w:rsid w:val="00203EDD"/>
    <w:rsid w:val="00204495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4A7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6D05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DD9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266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A9C"/>
    <w:rsid w:val="00270B24"/>
    <w:rsid w:val="00270E16"/>
    <w:rsid w:val="0027157D"/>
    <w:rsid w:val="002715AF"/>
    <w:rsid w:val="00271EF6"/>
    <w:rsid w:val="002729D8"/>
    <w:rsid w:val="00272AD0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1D35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1C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3A8"/>
    <w:rsid w:val="002C25BB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B7D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8FE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15C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5D7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5BA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B63"/>
    <w:rsid w:val="003B6E75"/>
    <w:rsid w:val="003B711B"/>
    <w:rsid w:val="003B732E"/>
    <w:rsid w:val="003B7C7D"/>
    <w:rsid w:val="003C0313"/>
    <w:rsid w:val="003C05C5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79D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6B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2D7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5FB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7B0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97C67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94E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C8D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ADB"/>
    <w:rsid w:val="00542BDA"/>
    <w:rsid w:val="00543006"/>
    <w:rsid w:val="005435A9"/>
    <w:rsid w:val="00543D67"/>
    <w:rsid w:val="005441CB"/>
    <w:rsid w:val="00544581"/>
    <w:rsid w:val="00544815"/>
    <w:rsid w:val="0054520B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A15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064B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0EFD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D74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A49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4EF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0AA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D45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15B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08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0A55"/>
    <w:rsid w:val="006E147D"/>
    <w:rsid w:val="006E214E"/>
    <w:rsid w:val="006E22B1"/>
    <w:rsid w:val="006E2950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258"/>
    <w:rsid w:val="006F4439"/>
    <w:rsid w:val="006F46DD"/>
    <w:rsid w:val="006F577E"/>
    <w:rsid w:val="006F5BAE"/>
    <w:rsid w:val="006F5EF2"/>
    <w:rsid w:val="006F75F6"/>
    <w:rsid w:val="006F77A1"/>
    <w:rsid w:val="006F7C4A"/>
    <w:rsid w:val="006F7DE5"/>
    <w:rsid w:val="006F7E14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56A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1EE7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9A1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81A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4C3B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7D2"/>
    <w:rsid w:val="00776927"/>
    <w:rsid w:val="00776DF3"/>
    <w:rsid w:val="007772AB"/>
    <w:rsid w:val="007776D6"/>
    <w:rsid w:val="00777973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5E3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0D6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96A"/>
    <w:rsid w:val="007E5C71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25E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6DD"/>
    <w:rsid w:val="008128A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778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97E"/>
    <w:rsid w:val="00880F52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6CE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265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0FF9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2B0"/>
    <w:rsid w:val="00942BDA"/>
    <w:rsid w:val="009434AC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6A4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09A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6FA4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161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0C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A68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274D1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35"/>
    <w:rsid w:val="00A8707C"/>
    <w:rsid w:val="00A873C8"/>
    <w:rsid w:val="00A87478"/>
    <w:rsid w:val="00A876F0"/>
    <w:rsid w:val="00A87B04"/>
    <w:rsid w:val="00A90118"/>
    <w:rsid w:val="00A911CA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818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593"/>
    <w:rsid w:val="00AB5841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4BB9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05AB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5CC4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B21"/>
    <w:rsid w:val="00B21DE2"/>
    <w:rsid w:val="00B2210B"/>
    <w:rsid w:val="00B224A5"/>
    <w:rsid w:val="00B226EC"/>
    <w:rsid w:val="00B2396B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8C4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7D9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53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01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EB3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4B6F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34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4A"/>
    <w:rsid w:val="00BE0EDC"/>
    <w:rsid w:val="00BE19C0"/>
    <w:rsid w:val="00BE1C3F"/>
    <w:rsid w:val="00BE1DA1"/>
    <w:rsid w:val="00BE22AD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2BB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09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320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D9B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29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6C36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0BD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4D4A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BF5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6E3D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89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DFB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0F5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1B9A"/>
    <w:rsid w:val="00D51F45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6C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72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7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BE4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254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B3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685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432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D6A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1CFC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27C5"/>
    <w:rsid w:val="00E9419D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943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5E25"/>
    <w:rsid w:val="00EC60EF"/>
    <w:rsid w:val="00EC63D7"/>
    <w:rsid w:val="00EC6593"/>
    <w:rsid w:val="00EC676E"/>
    <w:rsid w:val="00EC6944"/>
    <w:rsid w:val="00EC6B7D"/>
    <w:rsid w:val="00EC7D6B"/>
    <w:rsid w:val="00EC7F9A"/>
    <w:rsid w:val="00EC7FA1"/>
    <w:rsid w:val="00ED0098"/>
    <w:rsid w:val="00ED0294"/>
    <w:rsid w:val="00ED09D5"/>
    <w:rsid w:val="00ED0D5D"/>
    <w:rsid w:val="00ED1054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D1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0773A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17EB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13EF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0CE6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47A9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CAD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67F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BE8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01F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59839</TotalTime>
  <Pages>1</Pages>
  <Words>272</Words>
  <Characters>1551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5227</cp:revision>
  <cp:lastPrinted>2024-08-06T15:26:00Z</cp:lastPrinted>
  <dcterms:created xsi:type="dcterms:W3CDTF">2016-03-08T22:06:00Z</dcterms:created>
  <dcterms:modified xsi:type="dcterms:W3CDTF">2025-03-27T20:03:00Z</dcterms:modified>
</cp:coreProperties>
</file>