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21B21" w:rsidRPr="00B21B21">
        <w:rPr>
          <w:sz w:val="22"/>
        </w:rPr>
        <w:t>Joao da Costa Patrao Neto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21B21">
        <w:rPr>
          <w:sz w:val="22"/>
        </w:rPr>
        <w:t>74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274D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</w:t>
      </w:r>
      <w:r w:rsidR="00B21B21">
        <w:rPr>
          <w:sz w:val="22"/>
        </w:rPr>
        <w:t>17</w:t>
      </w:r>
      <w:bookmarkStart w:id="0" w:name="_GoBack"/>
      <w:bookmarkEnd w:id="0"/>
      <w:r w:rsidR="002F2B7D">
        <w:rPr>
          <w:sz w:val="22"/>
        </w:rPr>
        <w:t xml:space="preserve"> mar.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BE22AD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E248D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E248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21B21">
        <w:rPr>
          <w:noProof/>
          <w:sz w:val="24"/>
        </w:rPr>
        <w:t>17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EB3" w:rsidRDefault="00BA4EB3">
      <w:r>
        <w:separator/>
      </w:r>
    </w:p>
  </w:endnote>
  <w:endnote w:type="continuationSeparator" w:id="0">
    <w:p w:rsidR="00BA4EB3" w:rsidRDefault="00BA4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4EB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EB3" w:rsidRDefault="00BA4EB3">
      <w:r>
        <w:separator/>
      </w:r>
    </w:p>
  </w:footnote>
  <w:footnote w:type="continuationSeparator" w:id="0">
    <w:p w:rsidR="00BA4EB3" w:rsidRDefault="00BA4E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59838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5226</cp:revision>
  <cp:lastPrinted>2024-08-06T15:26:00Z</cp:lastPrinted>
  <dcterms:created xsi:type="dcterms:W3CDTF">2016-03-08T22:06:00Z</dcterms:created>
  <dcterms:modified xsi:type="dcterms:W3CDTF">2025-03-17T21:38:00Z</dcterms:modified>
</cp:coreProperties>
</file>