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83370E" w:rsidRPr="0083370E" w:rsidRDefault="0083370E" w:rsidP="0083370E">
      <w:pPr>
        <w:rPr>
          <w:sz w:val="32"/>
          <w:szCs w:val="32"/>
        </w:rPr>
      </w:pPr>
      <w:r w:rsidRPr="0083370E">
        <w:rPr>
          <w:sz w:val="32"/>
          <w:szCs w:val="32"/>
        </w:rPr>
        <w:t xml:space="preserve">PACIENTE: </w:t>
      </w:r>
      <w:r w:rsidR="00CD07B0" w:rsidRPr="00CD07B0">
        <w:rPr>
          <w:sz w:val="32"/>
          <w:szCs w:val="32"/>
        </w:rPr>
        <w:t>Sofia de Oliveira Paiva</w:t>
      </w:r>
    </w:p>
    <w:p w:rsidR="0083370E" w:rsidRPr="0083370E" w:rsidRDefault="0083370E" w:rsidP="0083370E">
      <w:pPr>
        <w:rPr>
          <w:sz w:val="32"/>
          <w:szCs w:val="32"/>
        </w:rPr>
      </w:pPr>
      <w:r w:rsidRPr="0083370E">
        <w:rPr>
          <w:sz w:val="32"/>
          <w:szCs w:val="32"/>
        </w:rPr>
        <w:t>IDADE:</w:t>
      </w:r>
      <w:r w:rsidR="00CD07B0">
        <w:rPr>
          <w:sz w:val="32"/>
          <w:szCs w:val="32"/>
        </w:rPr>
        <w:t>14</w:t>
      </w:r>
      <w:r w:rsidRPr="0083370E">
        <w:rPr>
          <w:sz w:val="32"/>
          <w:szCs w:val="32"/>
        </w:rPr>
        <w:t xml:space="preserve"> anos SEXO: </w:t>
      </w:r>
      <w:r w:rsidR="00FF75E0">
        <w:rPr>
          <w:sz w:val="32"/>
          <w:szCs w:val="32"/>
        </w:rPr>
        <w:t>F</w:t>
      </w:r>
      <w:r w:rsidRPr="0083370E">
        <w:rPr>
          <w:sz w:val="32"/>
          <w:szCs w:val="32"/>
        </w:rPr>
        <w:t xml:space="preserve">                </w:t>
      </w:r>
    </w:p>
    <w:p w:rsidR="004930C6" w:rsidRDefault="0083370E" w:rsidP="0083370E">
      <w:pPr>
        <w:rPr>
          <w:sz w:val="32"/>
          <w:szCs w:val="32"/>
        </w:rPr>
      </w:pPr>
      <w:r w:rsidRPr="0083370E">
        <w:rPr>
          <w:sz w:val="32"/>
          <w:szCs w:val="32"/>
        </w:rPr>
        <w:t>DATA DO EXAME:</w:t>
      </w:r>
      <w:r w:rsidR="00463EA1">
        <w:rPr>
          <w:sz w:val="32"/>
          <w:szCs w:val="32"/>
        </w:rPr>
        <w:t>1</w:t>
      </w:r>
      <w:r w:rsidR="00CD07B0">
        <w:rPr>
          <w:sz w:val="32"/>
          <w:szCs w:val="32"/>
        </w:rPr>
        <w:t>4</w:t>
      </w:r>
      <w:bookmarkStart w:id="0" w:name="_GoBack"/>
      <w:bookmarkEnd w:id="0"/>
      <w:r w:rsidRPr="0083370E">
        <w:rPr>
          <w:sz w:val="32"/>
          <w:szCs w:val="32"/>
        </w:rPr>
        <w:t xml:space="preserve"> mar. 25</w:t>
      </w:r>
    </w:p>
    <w:p w:rsidR="003E5CD3" w:rsidRDefault="003E5CD3" w:rsidP="003E5CD3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57DE8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CD0806" w:rsidRDefault="00457DE8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                                                               </w:t>
      </w:r>
      <w:r w:rsidR="00423D35"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="00423D35"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="00423D35"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B379D" w:rsidRDefault="003B379D">
      <w:r>
        <w:separator/>
      </w:r>
    </w:p>
  </w:endnote>
  <w:endnote w:type="continuationSeparator" w:id="0">
    <w:p w:rsidR="003B379D" w:rsidRDefault="003B37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457DE8" w:rsidRDefault="003B379D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457DE8" w:rsidRPr="00FC5017">
        <w:rPr>
          <w:rStyle w:val="Hyperlink"/>
          <w:b/>
        </w:rPr>
        <w:t>www.neurofis.com.br</w:t>
      </w:r>
    </w:hyperlink>
    <w:r w:rsidR="00457DE8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B379D" w:rsidRDefault="003B379D">
      <w:r>
        <w:separator/>
      </w:r>
    </w:p>
  </w:footnote>
  <w:footnote w:type="continuationSeparator" w:id="0">
    <w:p w:rsidR="003B379D" w:rsidRDefault="003B379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666"/>
    <w:rsid w:val="0000176F"/>
    <w:rsid w:val="00001D07"/>
    <w:rsid w:val="00001EAF"/>
    <w:rsid w:val="00002252"/>
    <w:rsid w:val="00002E21"/>
    <w:rsid w:val="00003129"/>
    <w:rsid w:val="000034C4"/>
    <w:rsid w:val="00003879"/>
    <w:rsid w:val="00003E90"/>
    <w:rsid w:val="000041E9"/>
    <w:rsid w:val="0000465E"/>
    <w:rsid w:val="0000491B"/>
    <w:rsid w:val="00004ECD"/>
    <w:rsid w:val="00005B2A"/>
    <w:rsid w:val="00005D97"/>
    <w:rsid w:val="0000658F"/>
    <w:rsid w:val="00006A05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16A1C"/>
    <w:rsid w:val="00016D52"/>
    <w:rsid w:val="00020746"/>
    <w:rsid w:val="00021753"/>
    <w:rsid w:val="0002376D"/>
    <w:rsid w:val="0002391F"/>
    <w:rsid w:val="00023DE6"/>
    <w:rsid w:val="0002419E"/>
    <w:rsid w:val="000244C1"/>
    <w:rsid w:val="000251FD"/>
    <w:rsid w:val="000253DA"/>
    <w:rsid w:val="000255E6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6E9E"/>
    <w:rsid w:val="00037840"/>
    <w:rsid w:val="0003789C"/>
    <w:rsid w:val="00037921"/>
    <w:rsid w:val="00037F50"/>
    <w:rsid w:val="0004010D"/>
    <w:rsid w:val="00040A1E"/>
    <w:rsid w:val="0004129D"/>
    <w:rsid w:val="000418C6"/>
    <w:rsid w:val="000419C2"/>
    <w:rsid w:val="00042033"/>
    <w:rsid w:val="000422EA"/>
    <w:rsid w:val="000436EB"/>
    <w:rsid w:val="00044523"/>
    <w:rsid w:val="000447E5"/>
    <w:rsid w:val="0004549D"/>
    <w:rsid w:val="000454A3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318"/>
    <w:rsid w:val="000524C5"/>
    <w:rsid w:val="000526B8"/>
    <w:rsid w:val="00053429"/>
    <w:rsid w:val="00053A94"/>
    <w:rsid w:val="00053D22"/>
    <w:rsid w:val="00054C25"/>
    <w:rsid w:val="000557AB"/>
    <w:rsid w:val="00055D01"/>
    <w:rsid w:val="00057178"/>
    <w:rsid w:val="00057498"/>
    <w:rsid w:val="0005778F"/>
    <w:rsid w:val="0006035D"/>
    <w:rsid w:val="00062BC2"/>
    <w:rsid w:val="00062C66"/>
    <w:rsid w:val="000630F2"/>
    <w:rsid w:val="00063A82"/>
    <w:rsid w:val="00063C3E"/>
    <w:rsid w:val="00064663"/>
    <w:rsid w:val="00064971"/>
    <w:rsid w:val="00064A4A"/>
    <w:rsid w:val="0006518A"/>
    <w:rsid w:val="00065363"/>
    <w:rsid w:val="000657B5"/>
    <w:rsid w:val="00065AC0"/>
    <w:rsid w:val="000667B9"/>
    <w:rsid w:val="0006746C"/>
    <w:rsid w:val="0006759D"/>
    <w:rsid w:val="000678FA"/>
    <w:rsid w:val="00067992"/>
    <w:rsid w:val="00067C4E"/>
    <w:rsid w:val="00067F94"/>
    <w:rsid w:val="00070C12"/>
    <w:rsid w:val="00070D10"/>
    <w:rsid w:val="000715B3"/>
    <w:rsid w:val="00071786"/>
    <w:rsid w:val="00072C13"/>
    <w:rsid w:val="00073236"/>
    <w:rsid w:val="00073B38"/>
    <w:rsid w:val="00073D71"/>
    <w:rsid w:val="00073E16"/>
    <w:rsid w:val="000743E0"/>
    <w:rsid w:val="00074916"/>
    <w:rsid w:val="00074A6D"/>
    <w:rsid w:val="00074AD1"/>
    <w:rsid w:val="00074E7A"/>
    <w:rsid w:val="000759D9"/>
    <w:rsid w:val="00075B33"/>
    <w:rsid w:val="0007681F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230"/>
    <w:rsid w:val="00093CB1"/>
    <w:rsid w:val="0009421F"/>
    <w:rsid w:val="000943C0"/>
    <w:rsid w:val="00095344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608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67BF"/>
    <w:rsid w:val="000B704D"/>
    <w:rsid w:val="000B72FD"/>
    <w:rsid w:val="000B7B6B"/>
    <w:rsid w:val="000C00D3"/>
    <w:rsid w:val="000C153B"/>
    <w:rsid w:val="000C42D4"/>
    <w:rsid w:val="000C4F26"/>
    <w:rsid w:val="000C4F8F"/>
    <w:rsid w:val="000C5990"/>
    <w:rsid w:val="000C5A0D"/>
    <w:rsid w:val="000C7636"/>
    <w:rsid w:val="000C787F"/>
    <w:rsid w:val="000D1AD2"/>
    <w:rsid w:val="000D2744"/>
    <w:rsid w:val="000D33F8"/>
    <w:rsid w:val="000D3487"/>
    <w:rsid w:val="000D3557"/>
    <w:rsid w:val="000D3C44"/>
    <w:rsid w:val="000D40FF"/>
    <w:rsid w:val="000D4FAA"/>
    <w:rsid w:val="000D6EFE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0CAA"/>
    <w:rsid w:val="000F19D0"/>
    <w:rsid w:val="000F26A9"/>
    <w:rsid w:val="000F33EC"/>
    <w:rsid w:val="000F4229"/>
    <w:rsid w:val="000F528D"/>
    <w:rsid w:val="000F5333"/>
    <w:rsid w:val="000F63A8"/>
    <w:rsid w:val="000F70FC"/>
    <w:rsid w:val="000F77A1"/>
    <w:rsid w:val="000F7D6E"/>
    <w:rsid w:val="00100323"/>
    <w:rsid w:val="00100674"/>
    <w:rsid w:val="00102622"/>
    <w:rsid w:val="00102808"/>
    <w:rsid w:val="00102A55"/>
    <w:rsid w:val="00102C8D"/>
    <w:rsid w:val="00102CDE"/>
    <w:rsid w:val="00103B48"/>
    <w:rsid w:val="00104285"/>
    <w:rsid w:val="00104578"/>
    <w:rsid w:val="00105077"/>
    <w:rsid w:val="0010563B"/>
    <w:rsid w:val="001057C5"/>
    <w:rsid w:val="0010597B"/>
    <w:rsid w:val="001059D5"/>
    <w:rsid w:val="00106B3F"/>
    <w:rsid w:val="00107234"/>
    <w:rsid w:val="00107F3E"/>
    <w:rsid w:val="00110774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A7E"/>
    <w:rsid w:val="00126EDC"/>
    <w:rsid w:val="00127045"/>
    <w:rsid w:val="00127525"/>
    <w:rsid w:val="001279DD"/>
    <w:rsid w:val="00127F84"/>
    <w:rsid w:val="00130A3A"/>
    <w:rsid w:val="001317C5"/>
    <w:rsid w:val="0013196C"/>
    <w:rsid w:val="0013229C"/>
    <w:rsid w:val="001338A9"/>
    <w:rsid w:val="00133F31"/>
    <w:rsid w:val="00134D6C"/>
    <w:rsid w:val="00135674"/>
    <w:rsid w:val="00135ACD"/>
    <w:rsid w:val="00135BE4"/>
    <w:rsid w:val="00135F66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5E9"/>
    <w:rsid w:val="0015370D"/>
    <w:rsid w:val="00153F19"/>
    <w:rsid w:val="00154D10"/>
    <w:rsid w:val="0015529E"/>
    <w:rsid w:val="00155847"/>
    <w:rsid w:val="001564CB"/>
    <w:rsid w:val="00156BE8"/>
    <w:rsid w:val="00157352"/>
    <w:rsid w:val="001605CD"/>
    <w:rsid w:val="0016069D"/>
    <w:rsid w:val="00160F68"/>
    <w:rsid w:val="001611DB"/>
    <w:rsid w:val="00161FFE"/>
    <w:rsid w:val="001644B5"/>
    <w:rsid w:val="00164C9E"/>
    <w:rsid w:val="0016509E"/>
    <w:rsid w:val="00165DE7"/>
    <w:rsid w:val="00165FC8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6F4"/>
    <w:rsid w:val="00173996"/>
    <w:rsid w:val="001749CD"/>
    <w:rsid w:val="00175301"/>
    <w:rsid w:val="0017536F"/>
    <w:rsid w:val="00175FE7"/>
    <w:rsid w:val="0017639F"/>
    <w:rsid w:val="00176F13"/>
    <w:rsid w:val="00180145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18BC"/>
    <w:rsid w:val="00192B25"/>
    <w:rsid w:val="00193037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5E3"/>
    <w:rsid w:val="001A7DBA"/>
    <w:rsid w:val="001B1922"/>
    <w:rsid w:val="001B1EBD"/>
    <w:rsid w:val="001B2412"/>
    <w:rsid w:val="001B3070"/>
    <w:rsid w:val="001B428D"/>
    <w:rsid w:val="001B4F1F"/>
    <w:rsid w:val="001B5712"/>
    <w:rsid w:val="001B611A"/>
    <w:rsid w:val="001B7179"/>
    <w:rsid w:val="001C05B4"/>
    <w:rsid w:val="001C07C2"/>
    <w:rsid w:val="001C0F91"/>
    <w:rsid w:val="001C1D60"/>
    <w:rsid w:val="001C21F2"/>
    <w:rsid w:val="001C31E0"/>
    <w:rsid w:val="001C34D2"/>
    <w:rsid w:val="001C3507"/>
    <w:rsid w:val="001C35CC"/>
    <w:rsid w:val="001C3904"/>
    <w:rsid w:val="001C3A0D"/>
    <w:rsid w:val="001C3EF7"/>
    <w:rsid w:val="001C4403"/>
    <w:rsid w:val="001C45F7"/>
    <w:rsid w:val="001C4789"/>
    <w:rsid w:val="001C626E"/>
    <w:rsid w:val="001C708E"/>
    <w:rsid w:val="001C7A46"/>
    <w:rsid w:val="001D0184"/>
    <w:rsid w:val="001D02BC"/>
    <w:rsid w:val="001D1A6B"/>
    <w:rsid w:val="001D1F92"/>
    <w:rsid w:val="001D2F85"/>
    <w:rsid w:val="001D4B19"/>
    <w:rsid w:val="001D503C"/>
    <w:rsid w:val="001D50C8"/>
    <w:rsid w:val="001D5E2B"/>
    <w:rsid w:val="001D643E"/>
    <w:rsid w:val="001D6771"/>
    <w:rsid w:val="001D6ED6"/>
    <w:rsid w:val="001D713B"/>
    <w:rsid w:val="001D7DA8"/>
    <w:rsid w:val="001D7F13"/>
    <w:rsid w:val="001E0B9D"/>
    <w:rsid w:val="001E0FE7"/>
    <w:rsid w:val="001E1920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4F1"/>
    <w:rsid w:val="001F0FA3"/>
    <w:rsid w:val="001F1766"/>
    <w:rsid w:val="001F1E87"/>
    <w:rsid w:val="001F312E"/>
    <w:rsid w:val="001F32A9"/>
    <w:rsid w:val="001F3F69"/>
    <w:rsid w:val="001F451A"/>
    <w:rsid w:val="001F4773"/>
    <w:rsid w:val="001F4E1C"/>
    <w:rsid w:val="001F4F9B"/>
    <w:rsid w:val="001F5254"/>
    <w:rsid w:val="001F5344"/>
    <w:rsid w:val="001F57E0"/>
    <w:rsid w:val="001F5D5E"/>
    <w:rsid w:val="001F5E14"/>
    <w:rsid w:val="001F7911"/>
    <w:rsid w:val="00200252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4FD4"/>
    <w:rsid w:val="0020556E"/>
    <w:rsid w:val="002057EF"/>
    <w:rsid w:val="00205A69"/>
    <w:rsid w:val="00207B01"/>
    <w:rsid w:val="002103DC"/>
    <w:rsid w:val="00210CB1"/>
    <w:rsid w:val="00212FD5"/>
    <w:rsid w:val="00213739"/>
    <w:rsid w:val="002137F3"/>
    <w:rsid w:val="00213E48"/>
    <w:rsid w:val="0021489B"/>
    <w:rsid w:val="00215100"/>
    <w:rsid w:val="002151EB"/>
    <w:rsid w:val="002153AA"/>
    <w:rsid w:val="00215F88"/>
    <w:rsid w:val="00217369"/>
    <w:rsid w:val="00217BF4"/>
    <w:rsid w:val="00217DBD"/>
    <w:rsid w:val="002200A1"/>
    <w:rsid w:val="00220178"/>
    <w:rsid w:val="002205A9"/>
    <w:rsid w:val="00220A0E"/>
    <w:rsid w:val="00220A45"/>
    <w:rsid w:val="00221138"/>
    <w:rsid w:val="002237FD"/>
    <w:rsid w:val="00224034"/>
    <w:rsid w:val="0022448A"/>
    <w:rsid w:val="0022449D"/>
    <w:rsid w:val="00224834"/>
    <w:rsid w:val="00224BF5"/>
    <w:rsid w:val="00224D80"/>
    <w:rsid w:val="002254A5"/>
    <w:rsid w:val="0022570E"/>
    <w:rsid w:val="00226041"/>
    <w:rsid w:val="002263A5"/>
    <w:rsid w:val="0022698C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6409"/>
    <w:rsid w:val="00237459"/>
    <w:rsid w:val="002419B8"/>
    <w:rsid w:val="00241CFB"/>
    <w:rsid w:val="00242070"/>
    <w:rsid w:val="00242A4E"/>
    <w:rsid w:val="00242E0D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0741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2DCC"/>
    <w:rsid w:val="0026301D"/>
    <w:rsid w:val="0026359E"/>
    <w:rsid w:val="00263BC2"/>
    <w:rsid w:val="002646C5"/>
    <w:rsid w:val="00264C25"/>
    <w:rsid w:val="0026524D"/>
    <w:rsid w:val="00270304"/>
    <w:rsid w:val="0027136C"/>
    <w:rsid w:val="0027265D"/>
    <w:rsid w:val="002729F6"/>
    <w:rsid w:val="0027334E"/>
    <w:rsid w:val="00273B3D"/>
    <w:rsid w:val="00274040"/>
    <w:rsid w:val="00275307"/>
    <w:rsid w:val="00275888"/>
    <w:rsid w:val="00276469"/>
    <w:rsid w:val="00276947"/>
    <w:rsid w:val="002778AD"/>
    <w:rsid w:val="0027796C"/>
    <w:rsid w:val="00277AA7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9ED"/>
    <w:rsid w:val="002A1B60"/>
    <w:rsid w:val="002A1C65"/>
    <w:rsid w:val="002A3353"/>
    <w:rsid w:val="002A3836"/>
    <w:rsid w:val="002A447B"/>
    <w:rsid w:val="002A4757"/>
    <w:rsid w:val="002A516D"/>
    <w:rsid w:val="002A520F"/>
    <w:rsid w:val="002A598C"/>
    <w:rsid w:val="002A5D4E"/>
    <w:rsid w:val="002A60BD"/>
    <w:rsid w:val="002A610F"/>
    <w:rsid w:val="002A6757"/>
    <w:rsid w:val="002A6AC3"/>
    <w:rsid w:val="002A74D1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68C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7EA"/>
    <w:rsid w:val="002E6BD0"/>
    <w:rsid w:val="002E7688"/>
    <w:rsid w:val="002E7AEC"/>
    <w:rsid w:val="002F00B0"/>
    <w:rsid w:val="002F0133"/>
    <w:rsid w:val="002F0D9F"/>
    <w:rsid w:val="002F0E40"/>
    <w:rsid w:val="002F13BB"/>
    <w:rsid w:val="002F1D38"/>
    <w:rsid w:val="002F250F"/>
    <w:rsid w:val="002F2686"/>
    <w:rsid w:val="002F29A3"/>
    <w:rsid w:val="002F2CF9"/>
    <w:rsid w:val="002F310F"/>
    <w:rsid w:val="002F351E"/>
    <w:rsid w:val="002F4E99"/>
    <w:rsid w:val="002F512C"/>
    <w:rsid w:val="002F7586"/>
    <w:rsid w:val="002F787D"/>
    <w:rsid w:val="00300C97"/>
    <w:rsid w:val="00302159"/>
    <w:rsid w:val="0030283C"/>
    <w:rsid w:val="00303B66"/>
    <w:rsid w:val="00304266"/>
    <w:rsid w:val="00305318"/>
    <w:rsid w:val="00305E18"/>
    <w:rsid w:val="0030645D"/>
    <w:rsid w:val="00306661"/>
    <w:rsid w:val="0030732D"/>
    <w:rsid w:val="00313331"/>
    <w:rsid w:val="00313549"/>
    <w:rsid w:val="003137A6"/>
    <w:rsid w:val="003140AE"/>
    <w:rsid w:val="003144CC"/>
    <w:rsid w:val="00314AD9"/>
    <w:rsid w:val="00314E22"/>
    <w:rsid w:val="0031507C"/>
    <w:rsid w:val="00315326"/>
    <w:rsid w:val="00315478"/>
    <w:rsid w:val="00315B9D"/>
    <w:rsid w:val="003163C2"/>
    <w:rsid w:val="003164EE"/>
    <w:rsid w:val="00316AD6"/>
    <w:rsid w:val="00317139"/>
    <w:rsid w:val="00317980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1C2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5C14"/>
    <w:rsid w:val="00346CFD"/>
    <w:rsid w:val="003477C6"/>
    <w:rsid w:val="00350F31"/>
    <w:rsid w:val="0035262B"/>
    <w:rsid w:val="00352857"/>
    <w:rsid w:val="003530D3"/>
    <w:rsid w:val="003539C8"/>
    <w:rsid w:val="00353BF5"/>
    <w:rsid w:val="00353D66"/>
    <w:rsid w:val="003542AD"/>
    <w:rsid w:val="003544C1"/>
    <w:rsid w:val="00354F96"/>
    <w:rsid w:val="00355147"/>
    <w:rsid w:val="003553EA"/>
    <w:rsid w:val="00355BB1"/>
    <w:rsid w:val="00355FB7"/>
    <w:rsid w:val="00356B32"/>
    <w:rsid w:val="00357615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7E7"/>
    <w:rsid w:val="00365C75"/>
    <w:rsid w:val="00366172"/>
    <w:rsid w:val="0036623E"/>
    <w:rsid w:val="0036647D"/>
    <w:rsid w:val="003665FE"/>
    <w:rsid w:val="0036702A"/>
    <w:rsid w:val="00367E0C"/>
    <w:rsid w:val="00371709"/>
    <w:rsid w:val="00371930"/>
    <w:rsid w:val="00371C90"/>
    <w:rsid w:val="003734F2"/>
    <w:rsid w:val="0037369D"/>
    <w:rsid w:val="0037377F"/>
    <w:rsid w:val="003738E6"/>
    <w:rsid w:val="00375BA1"/>
    <w:rsid w:val="00376518"/>
    <w:rsid w:val="00376982"/>
    <w:rsid w:val="00377039"/>
    <w:rsid w:val="0037709E"/>
    <w:rsid w:val="00377595"/>
    <w:rsid w:val="003800B3"/>
    <w:rsid w:val="003807D3"/>
    <w:rsid w:val="003809B6"/>
    <w:rsid w:val="0038151B"/>
    <w:rsid w:val="003815F5"/>
    <w:rsid w:val="00381DF3"/>
    <w:rsid w:val="00382C47"/>
    <w:rsid w:val="00383C8C"/>
    <w:rsid w:val="00385F28"/>
    <w:rsid w:val="003867AB"/>
    <w:rsid w:val="00387547"/>
    <w:rsid w:val="00387EA0"/>
    <w:rsid w:val="003900E5"/>
    <w:rsid w:val="00391015"/>
    <w:rsid w:val="00391F7B"/>
    <w:rsid w:val="00392B01"/>
    <w:rsid w:val="00393C16"/>
    <w:rsid w:val="00394271"/>
    <w:rsid w:val="00394317"/>
    <w:rsid w:val="00394BE7"/>
    <w:rsid w:val="00395B3F"/>
    <w:rsid w:val="00395E98"/>
    <w:rsid w:val="0039622C"/>
    <w:rsid w:val="00396B09"/>
    <w:rsid w:val="00397C02"/>
    <w:rsid w:val="003A01D4"/>
    <w:rsid w:val="003A06E8"/>
    <w:rsid w:val="003A0F32"/>
    <w:rsid w:val="003A16D8"/>
    <w:rsid w:val="003A3220"/>
    <w:rsid w:val="003A3649"/>
    <w:rsid w:val="003A3781"/>
    <w:rsid w:val="003A3951"/>
    <w:rsid w:val="003A4D1C"/>
    <w:rsid w:val="003A557A"/>
    <w:rsid w:val="003A5646"/>
    <w:rsid w:val="003A56EE"/>
    <w:rsid w:val="003A57AA"/>
    <w:rsid w:val="003A5E92"/>
    <w:rsid w:val="003A6179"/>
    <w:rsid w:val="003A6874"/>
    <w:rsid w:val="003A790C"/>
    <w:rsid w:val="003B0059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379D"/>
    <w:rsid w:val="003B392D"/>
    <w:rsid w:val="003B3CF1"/>
    <w:rsid w:val="003B47E5"/>
    <w:rsid w:val="003B482D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A81"/>
    <w:rsid w:val="003C3C42"/>
    <w:rsid w:val="003C4A2F"/>
    <w:rsid w:val="003C608F"/>
    <w:rsid w:val="003C6533"/>
    <w:rsid w:val="003C674A"/>
    <w:rsid w:val="003C68AC"/>
    <w:rsid w:val="003C6DA6"/>
    <w:rsid w:val="003C75B1"/>
    <w:rsid w:val="003C7ADB"/>
    <w:rsid w:val="003D04A2"/>
    <w:rsid w:val="003D0FC1"/>
    <w:rsid w:val="003D134D"/>
    <w:rsid w:val="003D1C4A"/>
    <w:rsid w:val="003D2383"/>
    <w:rsid w:val="003D239C"/>
    <w:rsid w:val="003D2BE5"/>
    <w:rsid w:val="003D306D"/>
    <w:rsid w:val="003D3323"/>
    <w:rsid w:val="003D3DA8"/>
    <w:rsid w:val="003D47ED"/>
    <w:rsid w:val="003D531E"/>
    <w:rsid w:val="003D538A"/>
    <w:rsid w:val="003D5B1A"/>
    <w:rsid w:val="003D70B8"/>
    <w:rsid w:val="003D71F3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169"/>
    <w:rsid w:val="003E5202"/>
    <w:rsid w:val="003E54EB"/>
    <w:rsid w:val="003E5605"/>
    <w:rsid w:val="003E56E0"/>
    <w:rsid w:val="003E5CD3"/>
    <w:rsid w:val="003E6630"/>
    <w:rsid w:val="003E70D7"/>
    <w:rsid w:val="003E7E5C"/>
    <w:rsid w:val="003F0130"/>
    <w:rsid w:val="003F0524"/>
    <w:rsid w:val="003F0585"/>
    <w:rsid w:val="003F10E6"/>
    <w:rsid w:val="003F1A8D"/>
    <w:rsid w:val="003F23CD"/>
    <w:rsid w:val="003F2671"/>
    <w:rsid w:val="003F2B8E"/>
    <w:rsid w:val="003F5D41"/>
    <w:rsid w:val="004006F6"/>
    <w:rsid w:val="004008D8"/>
    <w:rsid w:val="004009FB"/>
    <w:rsid w:val="00400A6D"/>
    <w:rsid w:val="00400D28"/>
    <w:rsid w:val="00400EAA"/>
    <w:rsid w:val="00402AF3"/>
    <w:rsid w:val="00403FE9"/>
    <w:rsid w:val="00404E67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793"/>
    <w:rsid w:val="00435F83"/>
    <w:rsid w:val="0043679D"/>
    <w:rsid w:val="00436E97"/>
    <w:rsid w:val="00437A98"/>
    <w:rsid w:val="00437C9A"/>
    <w:rsid w:val="00437FE6"/>
    <w:rsid w:val="00440185"/>
    <w:rsid w:val="004402F8"/>
    <w:rsid w:val="0044097C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75F"/>
    <w:rsid w:val="00447A2B"/>
    <w:rsid w:val="00447D9B"/>
    <w:rsid w:val="00447F28"/>
    <w:rsid w:val="0045034A"/>
    <w:rsid w:val="00450E09"/>
    <w:rsid w:val="00450FFF"/>
    <w:rsid w:val="004519AE"/>
    <w:rsid w:val="004526D9"/>
    <w:rsid w:val="00452858"/>
    <w:rsid w:val="00452D05"/>
    <w:rsid w:val="00453A3B"/>
    <w:rsid w:val="00453E63"/>
    <w:rsid w:val="0045450C"/>
    <w:rsid w:val="00454DC4"/>
    <w:rsid w:val="00454E70"/>
    <w:rsid w:val="00455015"/>
    <w:rsid w:val="0045536E"/>
    <w:rsid w:val="004555B7"/>
    <w:rsid w:val="00455776"/>
    <w:rsid w:val="0045690D"/>
    <w:rsid w:val="00457321"/>
    <w:rsid w:val="004573C9"/>
    <w:rsid w:val="00457DE8"/>
    <w:rsid w:val="004604C4"/>
    <w:rsid w:val="00460559"/>
    <w:rsid w:val="00460C54"/>
    <w:rsid w:val="00461072"/>
    <w:rsid w:val="00461763"/>
    <w:rsid w:val="004636AC"/>
    <w:rsid w:val="004639A7"/>
    <w:rsid w:val="00463C3C"/>
    <w:rsid w:val="00463EA1"/>
    <w:rsid w:val="00465203"/>
    <w:rsid w:val="004655E0"/>
    <w:rsid w:val="004672C8"/>
    <w:rsid w:val="004677E5"/>
    <w:rsid w:val="00467E4B"/>
    <w:rsid w:val="0047065F"/>
    <w:rsid w:val="00470C15"/>
    <w:rsid w:val="00470CA1"/>
    <w:rsid w:val="00470DB1"/>
    <w:rsid w:val="00471DCB"/>
    <w:rsid w:val="00471DE1"/>
    <w:rsid w:val="00473467"/>
    <w:rsid w:val="00473FB0"/>
    <w:rsid w:val="00474261"/>
    <w:rsid w:val="004756D4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775"/>
    <w:rsid w:val="00483937"/>
    <w:rsid w:val="004840BA"/>
    <w:rsid w:val="00484DF6"/>
    <w:rsid w:val="00487163"/>
    <w:rsid w:val="00487B28"/>
    <w:rsid w:val="0049041C"/>
    <w:rsid w:val="00490B99"/>
    <w:rsid w:val="0049117A"/>
    <w:rsid w:val="0049119D"/>
    <w:rsid w:val="004912E6"/>
    <w:rsid w:val="004914FF"/>
    <w:rsid w:val="00491C53"/>
    <w:rsid w:val="00492008"/>
    <w:rsid w:val="00492773"/>
    <w:rsid w:val="004930C6"/>
    <w:rsid w:val="00493367"/>
    <w:rsid w:val="00493667"/>
    <w:rsid w:val="00494A82"/>
    <w:rsid w:val="004954D2"/>
    <w:rsid w:val="0049742D"/>
    <w:rsid w:val="00497D69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AC8"/>
    <w:rsid w:val="004B2F15"/>
    <w:rsid w:val="004B3DED"/>
    <w:rsid w:val="004B42D5"/>
    <w:rsid w:val="004B438C"/>
    <w:rsid w:val="004B4EB9"/>
    <w:rsid w:val="004B4FE8"/>
    <w:rsid w:val="004B5636"/>
    <w:rsid w:val="004B5E66"/>
    <w:rsid w:val="004B6D54"/>
    <w:rsid w:val="004C0321"/>
    <w:rsid w:val="004C06AD"/>
    <w:rsid w:val="004C0E72"/>
    <w:rsid w:val="004C1747"/>
    <w:rsid w:val="004C25BE"/>
    <w:rsid w:val="004C2998"/>
    <w:rsid w:val="004C29A7"/>
    <w:rsid w:val="004C36EC"/>
    <w:rsid w:val="004C4475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9DA"/>
    <w:rsid w:val="004D1C4A"/>
    <w:rsid w:val="004D672D"/>
    <w:rsid w:val="004D7046"/>
    <w:rsid w:val="004D71AF"/>
    <w:rsid w:val="004E0AF8"/>
    <w:rsid w:val="004E1280"/>
    <w:rsid w:val="004E287B"/>
    <w:rsid w:val="004E30CF"/>
    <w:rsid w:val="004E3659"/>
    <w:rsid w:val="004E3BD1"/>
    <w:rsid w:val="004E3BDF"/>
    <w:rsid w:val="004E3E13"/>
    <w:rsid w:val="004E4557"/>
    <w:rsid w:val="004E49AE"/>
    <w:rsid w:val="004E4F54"/>
    <w:rsid w:val="004E5293"/>
    <w:rsid w:val="004E5766"/>
    <w:rsid w:val="004E587E"/>
    <w:rsid w:val="004E5C59"/>
    <w:rsid w:val="004E6282"/>
    <w:rsid w:val="004E636B"/>
    <w:rsid w:val="004F0239"/>
    <w:rsid w:val="004F0C18"/>
    <w:rsid w:val="004F0CC4"/>
    <w:rsid w:val="004F130D"/>
    <w:rsid w:val="004F14CD"/>
    <w:rsid w:val="004F22EE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1D9C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E18"/>
    <w:rsid w:val="00523F87"/>
    <w:rsid w:val="00524541"/>
    <w:rsid w:val="00524788"/>
    <w:rsid w:val="00527131"/>
    <w:rsid w:val="0052735E"/>
    <w:rsid w:val="0052744F"/>
    <w:rsid w:val="00527F39"/>
    <w:rsid w:val="005302AC"/>
    <w:rsid w:val="00530575"/>
    <w:rsid w:val="00530594"/>
    <w:rsid w:val="00531314"/>
    <w:rsid w:val="00531339"/>
    <w:rsid w:val="00532B5A"/>
    <w:rsid w:val="0053349D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59A0"/>
    <w:rsid w:val="005465BE"/>
    <w:rsid w:val="00547F68"/>
    <w:rsid w:val="00550BAA"/>
    <w:rsid w:val="00550CF9"/>
    <w:rsid w:val="00550ED1"/>
    <w:rsid w:val="005510E1"/>
    <w:rsid w:val="0055191F"/>
    <w:rsid w:val="00551D7A"/>
    <w:rsid w:val="00552900"/>
    <w:rsid w:val="00552D8C"/>
    <w:rsid w:val="00554317"/>
    <w:rsid w:val="00554873"/>
    <w:rsid w:val="0055514C"/>
    <w:rsid w:val="005553F3"/>
    <w:rsid w:val="0055594D"/>
    <w:rsid w:val="00555C0D"/>
    <w:rsid w:val="00560271"/>
    <w:rsid w:val="00560D37"/>
    <w:rsid w:val="00561540"/>
    <w:rsid w:val="005616CA"/>
    <w:rsid w:val="00562854"/>
    <w:rsid w:val="005638B1"/>
    <w:rsid w:val="00563BCA"/>
    <w:rsid w:val="00563E50"/>
    <w:rsid w:val="0056426E"/>
    <w:rsid w:val="005643F0"/>
    <w:rsid w:val="00565089"/>
    <w:rsid w:val="0056508B"/>
    <w:rsid w:val="0056578A"/>
    <w:rsid w:val="00565D17"/>
    <w:rsid w:val="00566454"/>
    <w:rsid w:val="0056737F"/>
    <w:rsid w:val="00567677"/>
    <w:rsid w:val="0057100A"/>
    <w:rsid w:val="00571D87"/>
    <w:rsid w:val="00571F5C"/>
    <w:rsid w:val="005723F3"/>
    <w:rsid w:val="0057250D"/>
    <w:rsid w:val="005735F8"/>
    <w:rsid w:val="00573C7F"/>
    <w:rsid w:val="0057423C"/>
    <w:rsid w:val="005760A6"/>
    <w:rsid w:val="005763C6"/>
    <w:rsid w:val="0057677E"/>
    <w:rsid w:val="00576D0E"/>
    <w:rsid w:val="005770F7"/>
    <w:rsid w:val="0057743F"/>
    <w:rsid w:val="005818EC"/>
    <w:rsid w:val="00582534"/>
    <w:rsid w:val="00582B54"/>
    <w:rsid w:val="00584A5B"/>
    <w:rsid w:val="00585034"/>
    <w:rsid w:val="0058564B"/>
    <w:rsid w:val="005856B5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18F6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9A9"/>
    <w:rsid w:val="005A2D18"/>
    <w:rsid w:val="005A3424"/>
    <w:rsid w:val="005A4AC3"/>
    <w:rsid w:val="005A5685"/>
    <w:rsid w:val="005A5BE4"/>
    <w:rsid w:val="005A63C3"/>
    <w:rsid w:val="005A70C3"/>
    <w:rsid w:val="005A7703"/>
    <w:rsid w:val="005B0229"/>
    <w:rsid w:val="005B08C8"/>
    <w:rsid w:val="005B0F8C"/>
    <w:rsid w:val="005B3457"/>
    <w:rsid w:val="005B3BC8"/>
    <w:rsid w:val="005B429C"/>
    <w:rsid w:val="005B4568"/>
    <w:rsid w:val="005B4B55"/>
    <w:rsid w:val="005B5221"/>
    <w:rsid w:val="005B55FB"/>
    <w:rsid w:val="005B70E1"/>
    <w:rsid w:val="005B7CAE"/>
    <w:rsid w:val="005C003B"/>
    <w:rsid w:val="005C0271"/>
    <w:rsid w:val="005C3DF2"/>
    <w:rsid w:val="005C4190"/>
    <w:rsid w:val="005C45C5"/>
    <w:rsid w:val="005C5A97"/>
    <w:rsid w:val="005C5F86"/>
    <w:rsid w:val="005C61B0"/>
    <w:rsid w:val="005D0259"/>
    <w:rsid w:val="005D08A7"/>
    <w:rsid w:val="005D0BA0"/>
    <w:rsid w:val="005D1600"/>
    <w:rsid w:val="005D218A"/>
    <w:rsid w:val="005D2E74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AA7"/>
    <w:rsid w:val="005E6CE9"/>
    <w:rsid w:val="005E7740"/>
    <w:rsid w:val="005E781D"/>
    <w:rsid w:val="005E785E"/>
    <w:rsid w:val="005F024C"/>
    <w:rsid w:val="005F10A2"/>
    <w:rsid w:val="005F1CED"/>
    <w:rsid w:val="005F2DFE"/>
    <w:rsid w:val="005F3C33"/>
    <w:rsid w:val="005F3E9A"/>
    <w:rsid w:val="005F57EE"/>
    <w:rsid w:val="005F6810"/>
    <w:rsid w:val="005F728A"/>
    <w:rsid w:val="005F72ED"/>
    <w:rsid w:val="005F738E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531"/>
    <w:rsid w:val="006129F3"/>
    <w:rsid w:val="00612B56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27B5A"/>
    <w:rsid w:val="00627B92"/>
    <w:rsid w:val="00630C4E"/>
    <w:rsid w:val="00631319"/>
    <w:rsid w:val="00631BA2"/>
    <w:rsid w:val="006337B9"/>
    <w:rsid w:val="00633C93"/>
    <w:rsid w:val="00634ABF"/>
    <w:rsid w:val="006350D3"/>
    <w:rsid w:val="00635556"/>
    <w:rsid w:val="00635C73"/>
    <w:rsid w:val="006360D7"/>
    <w:rsid w:val="006367B8"/>
    <w:rsid w:val="006424AC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299B"/>
    <w:rsid w:val="00653E26"/>
    <w:rsid w:val="00654087"/>
    <w:rsid w:val="00654626"/>
    <w:rsid w:val="00654A07"/>
    <w:rsid w:val="006551E7"/>
    <w:rsid w:val="00655717"/>
    <w:rsid w:val="006560B9"/>
    <w:rsid w:val="00656A1A"/>
    <w:rsid w:val="0065719C"/>
    <w:rsid w:val="00660374"/>
    <w:rsid w:val="006606F2"/>
    <w:rsid w:val="006610DB"/>
    <w:rsid w:val="00661E8C"/>
    <w:rsid w:val="0066209E"/>
    <w:rsid w:val="00662C5E"/>
    <w:rsid w:val="00662EDB"/>
    <w:rsid w:val="00663F73"/>
    <w:rsid w:val="00664033"/>
    <w:rsid w:val="00664536"/>
    <w:rsid w:val="00664DB2"/>
    <w:rsid w:val="00664DE8"/>
    <w:rsid w:val="00664E5F"/>
    <w:rsid w:val="0066531F"/>
    <w:rsid w:val="0066552A"/>
    <w:rsid w:val="006668D4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59FF"/>
    <w:rsid w:val="00677376"/>
    <w:rsid w:val="00677407"/>
    <w:rsid w:val="00680279"/>
    <w:rsid w:val="006806FD"/>
    <w:rsid w:val="00680889"/>
    <w:rsid w:val="00680999"/>
    <w:rsid w:val="006812F8"/>
    <w:rsid w:val="00681EF0"/>
    <w:rsid w:val="006825D9"/>
    <w:rsid w:val="00682DD9"/>
    <w:rsid w:val="006831D7"/>
    <w:rsid w:val="00683281"/>
    <w:rsid w:val="006860E9"/>
    <w:rsid w:val="006863E2"/>
    <w:rsid w:val="0068699E"/>
    <w:rsid w:val="006873A9"/>
    <w:rsid w:val="00691001"/>
    <w:rsid w:val="0069103E"/>
    <w:rsid w:val="0069240F"/>
    <w:rsid w:val="00692823"/>
    <w:rsid w:val="00694686"/>
    <w:rsid w:val="00694F10"/>
    <w:rsid w:val="00695142"/>
    <w:rsid w:val="00695E97"/>
    <w:rsid w:val="00695EFF"/>
    <w:rsid w:val="00696E7C"/>
    <w:rsid w:val="00697A6D"/>
    <w:rsid w:val="006A0C4F"/>
    <w:rsid w:val="006A0E1C"/>
    <w:rsid w:val="006A1B56"/>
    <w:rsid w:val="006A1CD9"/>
    <w:rsid w:val="006A1E09"/>
    <w:rsid w:val="006A21FA"/>
    <w:rsid w:val="006A22A9"/>
    <w:rsid w:val="006A29AE"/>
    <w:rsid w:val="006A339A"/>
    <w:rsid w:val="006A365E"/>
    <w:rsid w:val="006A3824"/>
    <w:rsid w:val="006A54FC"/>
    <w:rsid w:val="006A59E9"/>
    <w:rsid w:val="006A6736"/>
    <w:rsid w:val="006A701B"/>
    <w:rsid w:val="006A71FC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2F88"/>
    <w:rsid w:val="006B39F4"/>
    <w:rsid w:val="006B3FB7"/>
    <w:rsid w:val="006B545B"/>
    <w:rsid w:val="006B5AF2"/>
    <w:rsid w:val="006B5F8C"/>
    <w:rsid w:val="006B6941"/>
    <w:rsid w:val="006B69E3"/>
    <w:rsid w:val="006B7568"/>
    <w:rsid w:val="006B79ED"/>
    <w:rsid w:val="006C03FB"/>
    <w:rsid w:val="006C2308"/>
    <w:rsid w:val="006C2AD5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0427"/>
    <w:rsid w:val="006E0933"/>
    <w:rsid w:val="006E1652"/>
    <w:rsid w:val="006E1849"/>
    <w:rsid w:val="006E1885"/>
    <w:rsid w:val="006E2201"/>
    <w:rsid w:val="006E240B"/>
    <w:rsid w:val="006E3742"/>
    <w:rsid w:val="006E48E2"/>
    <w:rsid w:val="006E5BC5"/>
    <w:rsid w:val="006E5C91"/>
    <w:rsid w:val="006E636A"/>
    <w:rsid w:val="006E79A8"/>
    <w:rsid w:val="006E7D4F"/>
    <w:rsid w:val="006E7F83"/>
    <w:rsid w:val="006F00FD"/>
    <w:rsid w:val="006F11DA"/>
    <w:rsid w:val="006F170E"/>
    <w:rsid w:val="006F1E15"/>
    <w:rsid w:val="006F1E16"/>
    <w:rsid w:val="006F21F4"/>
    <w:rsid w:val="006F2782"/>
    <w:rsid w:val="006F2828"/>
    <w:rsid w:val="006F28A9"/>
    <w:rsid w:val="006F28C3"/>
    <w:rsid w:val="006F2E68"/>
    <w:rsid w:val="006F3243"/>
    <w:rsid w:val="006F3566"/>
    <w:rsid w:val="006F4E7B"/>
    <w:rsid w:val="006F5B3C"/>
    <w:rsid w:val="006F6A1D"/>
    <w:rsid w:val="006F710D"/>
    <w:rsid w:val="006F71B3"/>
    <w:rsid w:val="006F7529"/>
    <w:rsid w:val="006F7B18"/>
    <w:rsid w:val="006F7B58"/>
    <w:rsid w:val="0070135C"/>
    <w:rsid w:val="00703196"/>
    <w:rsid w:val="00703999"/>
    <w:rsid w:val="00703AC6"/>
    <w:rsid w:val="00703F91"/>
    <w:rsid w:val="0070400B"/>
    <w:rsid w:val="007043B7"/>
    <w:rsid w:val="00705601"/>
    <w:rsid w:val="00705AAE"/>
    <w:rsid w:val="00705B86"/>
    <w:rsid w:val="00705BC3"/>
    <w:rsid w:val="00705BF1"/>
    <w:rsid w:val="00705D82"/>
    <w:rsid w:val="00706580"/>
    <w:rsid w:val="00706E1E"/>
    <w:rsid w:val="007079D6"/>
    <w:rsid w:val="00707FB0"/>
    <w:rsid w:val="0071004F"/>
    <w:rsid w:val="0071140B"/>
    <w:rsid w:val="007124AD"/>
    <w:rsid w:val="0071260D"/>
    <w:rsid w:val="00712DE6"/>
    <w:rsid w:val="0071399C"/>
    <w:rsid w:val="00713F41"/>
    <w:rsid w:val="007163B9"/>
    <w:rsid w:val="007167F5"/>
    <w:rsid w:val="00716B8E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4D19"/>
    <w:rsid w:val="0072563C"/>
    <w:rsid w:val="0072583B"/>
    <w:rsid w:val="00726581"/>
    <w:rsid w:val="00726A22"/>
    <w:rsid w:val="00726FD2"/>
    <w:rsid w:val="0072744B"/>
    <w:rsid w:val="007274B9"/>
    <w:rsid w:val="0072764E"/>
    <w:rsid w:val="00727DEB"/>
    <w:rsid w:val="00730151"/>
    <w:rsid w:val="00730579"/>
    <w:rsid w:val="00730D56"/>
    <w:rsid w:val="00731423"/>
    <w:rsid w:val="007326AC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291"/>
    <w:rsid w:val="007438B9"/>
    <w:rsid w:val="00744521"/>
    <w:rsid w:val="00744B89"/>
    <w:rsid w:val="0074513E"/>
    <w:rsid w:val="00745F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B8F"/>
    <w:rsid w:val="00753D2D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837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BE0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089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02A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1DFD"/>
    <w:rsid w:val="007B275D"/>
    <w:rsid w:val="007B2D69"/>
    <w:rsid w:val="007B3772"/>
    <w:rsid w:val="007B416F"/>
    <w:rsid w:val="007B495B"/>
    <w:rsid w:val="007B5800"/>
    <w:rsid w:val="007B5DBD"/>
    <w:rsid w:val="007B64F7"/>
    <w:rsid w:val="007B664B"/>
    <w:rsid w:val="007B680C"/>
    <w:rsid w:val="007B6EA8"/>
    <w:rsid w:val="007B6FCC"/>
    <w:rsid w:val="007B72E2"/>
    <w:rsid w:val="007C1698"/>
    <w:rsid w:val="007C1B53"/>
    <w:rsid w:val="007C1DE1"/>
    <w:rsid w:val="007C1F27"/>
    <w:rsid w:val="007C37A1"/>
    <w:rsid w:val="007C44EA"/>
    <w:rsid w:val="007C4A79"/>
    <w:rsid w:val="007C68FF"/>
    <w:rsid w:val="007C6E91"/>
    <w:rsid w:val="007C747D"/>
    <w:rsid w:val="007C7925"/>
    <w:rsid w:val="007D020C"/>
    <w:rsid w:val="007D0866"/>
    <w:rsid w:val="007D0AF0"/>
    <w:rsid w:val="007D0EB2"/>
    <w:rsid w:val="007D1CBD"/>
    <w:rsid w:val="007D31B8"/>
    <w:rsid w:val="007D3A73"/>
    <w:rsid w:val="007D46FE"/>
    <w:rsid w:val="007D5317"/>
    <w:rsid w:val="007D540C"/>
    <w:rsid w:val="007D59AC"/>
    <w:rsid w:val="007D5F24"/>
    <w:rsid w:val="007D60B0"/>
    <w:rsid w:val="007D6D74"/>
    <w:rsid w:val="007E0471"/>
    <w:rsid w:val="007E0875"/>
    <w:rsid w:val="007E0C42"/>
    <w:rsid w:val="007E1021"/>
    <w:rsid w:val="007E1998"/>
    <w:rsid w:val="007E199F"/>
    <w:rsid w:val="007E29BD"/>
    <w:rsid w:val="007E2C66"/>
    <w:rsid w:val="007E3231"/>
    <w:rsid w:val="007E376C"/>
    <w:rsid w:val="007E38AE"/>
    <w:rsid w:val="007E3AEB"/>
    <w:rsid w:val="007E40E3"/>
    <w:rsid w:val="007E43B8"/>
    <w:rsid w:val="007E463B"/>
    <w:rsid w:val="007E490F"/>
    <w:rsid w:val="007E4F8C"/>
    <w:rsid w:val="007E64E1"/>
    <w:rsid w:val="007E7587"/>
    <w:rsid w:val="007E7A52"/>
    <w:rsid w:val="007F0E21"/>
    <w:rsid w:val="007F0EB1"/>
    <w:rsid w:val="007F1521"/>
    <w:rsid w:val="007F1575"/>
    <w:rsid w:val="007F21B8"/>
    <w:rsid w:val="007F4C6A"/>
    <w:rsid w:val="007F6088"/>
    <w:rsid w:val="007F723E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3DB8"/>
    <w:rsid w:val="00814BD4"/>
    <w:rsid w:val="0081518F"/>
    <w:rsid w:val="00815622"/>
    <w:rsid w:val="00816335"/>
    <w:rsid w:val="00816AFD"/>
    <w:rsid w:val="00817987"/>
    <w:rsid w:val="00817EB0"/>
    <w:rsid w:val="00820286"/>
    <w:rsid w:val="0082094E"/>
    <w:rsid w:val="00821074"/>
    <w:rsid w:val="00822E8E"/>
    <w:rsid w:val="008234A2"/>
    <w:rsid w:val="008236A8"/>
    <w:rsid w:val="00824BDB"/>
    <w:rsid w:val="00824CD4"/>
    <w:rsid w:val="008251F9"/>
    <w:rsid w:val="0082581C"/>
    <w:rsid w:val="00827694"/>
    <w:rsid w:val="00827D93"/>
    <w:rsid w:val="00827F06"/>
    <w:rsid w:val="00830336"/>
    <w:rsid w:val="0083036D"/>
    <w:rsid w:val="00831277"/>
    <w:rsid w:val="00831A88"/>
    <w:rsid w:val="00831BB4"/>
    <w:rsid w:val="00831EE5"/>
    <w:rsid w:val="008336E3"/>
    <w:rsid w:val="0083370E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4BE5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32"/>
    <w:rsid w:val="008657E2"/>
    <w:rsid w:val="00866E06"/>
    <w:rsid w:val="00867A60"/>
    <w:rsid w:val="008708BF"/>
    <w:rsid w:val="008712D6"/>
    <w:rsid w:val="00871E5E"/>
    <w:rsid w:val="00871E78"/>
    <w:rsid w:val="008722F9"/>
    <w:rsid w:val="00872BA1"/>
    <w:rsid w:val="00872BDC"/>
    <w:rsid w:val="00873350"/>
    <w:rsid w:val="0087470A"/>
    <w:rsid w:val="008748E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39A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3E07"/>
    <w:rsid w:val="0089461C"/>
    <w:rsid w:val="00895A1C"/>
    <w:rsid w:val="00895C18"/>
    <w:rsid w:val="008965EF"/>
    <w:rsid w:val="00897603"/>
    <w:rsid w:val="00897ECF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9B6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30ED"/>
    <w:rsid w:val="008B4434"/>
    <w:rsid w:val="008B4526"/>
    <w:rsid w:val="008B454E"/>
    <w:rsid w:val="008B4647"/>
    <w:rsid w:val="008B485B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3C9"/>
    <w:rsid w:val="008C267B"/>
    <w:rsid w:val="008C3514"/>
    <w:rsid w:val="008C394E"/>
    <w:rsid w:val="008C3B10"/>
    <w:rsid w:val="008C51C6"/>
    <w:rsid w:val="008C5445"/>
    <w:rsid w:val="008C561B"/>
    <w:rsid w:val="008C5DA6"/>
    <w:rsid w:val="008C6188"/>
    <w:rsid w:val="008C6D12"/>
    <w:rsid w:val="008C7949"/>
    <w:rsid w:val="008D0548"/>
    <w:rsid w:val="008D0949"/>
    <w:rsid w:val="008D0CFF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0F33"/>
    <w:rsid w:val="008E129A"/>
    <w:rsid w:val="008E17EE"/>
    <w:rsid w:val="008E260D"/>
    <w:rsid w:val="008E291C"/>
    <w:rsid w:val="008E299F"/>
    <w:rsid w:val="008E3E51"/>
    <w:rsid w:val="008E4B7B"/>
    <w:rsid w:val="008E5951"/>
    <w:rsid w:val="008E7589"/>
    <w:rsid w:val="008F0D45"/>
    <w:rsid w:val="008F0E5D"/>
    <w:rsid w:val="008F0FBF"/>
    <w:rsid w:val="008F1437"/>
    <w:rsid w:val="008F153B"/>
    <w:rsid w:val="008F251D"/>
    <w:rsid w:val="008F3A61"/>
    <w:rsid w:val="008F4D3C"/>
    <w:rsid w:val="008F51DB"/>
    <w:rsid w:val="008F5E5A"/>
    <w:rsid w:val="008F670A"/>
    <w:rsid w:val="008F7898"/>
    <w:rsid w:val="00900153"/>
    <w:rsid w:val="0090026A"/>
    <w:rsid w:val="0090066C"/>
    <w:rsid w:val="009007A7"/>
    <w:rsid w:val="00901BBA"/>
    <w:rsid w:val="00904138"/>
    <w:rsid w:val="00905903"/>
    <w:rsid w:val="00907078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0D5D"/>
    <w:rsid w:val="009310A1"/>
    <w:rsid w:val="00931437"/>
    <w:rsid w:val="00932659"/>
    <w:rsid w:val="00932870"/>
    <w:rsid w:val="009340B4"/>
    <w:rsid w:val="00934A8F"/>
    <w:rsid w:val="00935083"/>
    <w:rsid w:val="00935C12"/>
    <w:rsid w:val="00935D3B"/>
    <w:rsid w:val="00936AB7"/>
    <w:rsid w:val="00936DE1"/>
    <w:rsid w:val="009375E5"/>
    <w:rsid w:val="009375F6"/>
    <w:rsid w:val="0093796C"/>
    <w:rsid w:val="009404DA"/>
    <w:rsid w:val="00940665"/>
    <w:rsid w:val="00940B2C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1C8"/>
    <w:rsid w:val="00953790"/>
    <w:rsid w:val="00953C6E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0781"/>
    <w:rsid w:val="00961119"/>
    <w:rsid w:val="00961448"/>
    <w:rsid w:val="00961B6F"/>
    <w:rsid w:val="00962130"/>
    <w:rsid w:val="009625C6"/>
    <w:rsid w:val="00963353"/>
    <w:rsid w:val="009637AB"/>
    <w:rsid w:val="00963879"/>
    <w:rsid w:val="00963D9E"/>
    <w:rsid w:val="009647E7"/>
    <w:rsid w:val="00964999"/>
    <w:rsid w:val="00964ACD"/>
    <w:rsid w:val="00965186"/>
    <w:rsid w:val="00965742"/>
    <w:rsid w:val="009658EA"/>
    <w:rsid w:val="009661C4"/>
    <w:rsid w:val="00966744"/>
    <w:rsid w:val="00967073"/>
    <w:rsid w:val="009673E6"/>
    <w:rsid w:val="00970076"/>
    <w:rsid w:val="00970AC9"/>
    <w:rsid w:val="00970D2F"/>
    <w:rsid w:val="00970FEA"/>
    <w:rsid w:val="009716F2"/>
    <w:rsid w:val="00971839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CD6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0BDB"/>
    <w:rsid w:val="0099121D"/>
    <w:rsid w:val="00991508"/>
    <w:rsid w:val="0099156C"/>
    <w:rsid w:val="00991B43"/>
    <w:rsid w:val="00991E64"/>
    <w:rsid w:val="00993919"/>
    <w:rsid w:val="00993CB3"/>
    <w:rsid w:val="009941D6"/>
    <w:rsid w:val="0099560F"/>
    <w:rsid w:val="00995996"/>
    <w:rsid w:val="009961C8"/>
    <w:rsid w:val="009A0B6A"/>
    <w:rsid w:val="009A0D6A"/>
    <w:rsid w:val="009A1166"/>
    <w:rsid w:val="009A18A4"/>
    <w:rsid w:val="009A269F"/>
    <w:rsid w:val="009A3293"/>
    <w:rsid w:val="009A339E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1C96"/>
    <w:rsid w:val="009B1E83"/>
    <w:rsid w:val="009B29B6"/>
    <w:rsid w:val="009B3291"/>
    <w:rsid w:val="009B3AA4"/>
    <w:rsid w:val="009B3F58"/>
    <w:rsid w:val="009B4004"/>
    <w:rsid w:val="009B4A64"/>
    <w:rsid w:val="009B4CA9"/>
    <w:rsid w:val="009B4CC4"/>
    <w:rsid w:val="009B5C27"/>
    <w:rsid w:val="009B5F71"/>
    <w:rsid w:val="009B790F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1F9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5A3"/>
    <w:rsid w:val="009D5A62"/>
    <w:rsid w:val="009D68DA"/>
    <w:rsid w:val="009D7177"/>
    <w:rsid w:val="009E12BD"/>
    <w:rsid w:val="009E2DA8"/>
    <w:rsid w:val="009E2E14"/>
    <w:rsid w:val="009E4180"/>
    <w:rsid w:val="009E4802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0C7"/>
    <w:rsid w:val="00A02CDD"/>
    <w:rsid w:val="00A0337F"/>
    <w:rsid w:val="00A04DB9"/>
    <w:rsid w:val="00A04FAE"/>
    <w:rsid w:val="00A04FE4"/>
    <w:rsid w:val="00A05AA9"/>
    <w:rsid w:val="00A062A1"/>
    <w:rsid w:val="00A07E38"/>
    <w:rsid w:val="00A100E8"/>
    <w:rsid w:val="00A10314"/>
    <w:rsid w:val="00A1032C"/>
    <w:rsid w:val="00A1048C"/>
    <w:rsid w:val="00A10673"/>
    <w:rsid w:val="00A11527"/>
    <w:rsid w:val="00A11D0B"/>
    <w:rsid w:val="00A14128"/>
    <w:rsid w:val="00A1537F"/>
    <w:rsid w:val="00A16217"/>
    <w:rsid w:val="00A167AA"/>
    <w:rsid w:val="00A168DD"/>
    <w:rsid w:val="00A16EFD"/>
    <w:rsid w:val="00A17782"/>
    <w:rsid w:val="00A178A0"/>
    <w:rsid w:val="00A21292"/>
    <w:rsid w:val="00A21406"/>
    <w:rsid w:val="00A21627"/>
    <w:rsid w:val="00A21E89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190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0F6"/>
    <w:rsid w:val="00A5553A"/>
    <w:rsid w:val="00A5627B"/>
    <w:rsid w:val="00A56570"/>
    <w:rsid w:val="00A571FC"/>
    <w:rsid w:val="00A5735A"/>
    <w:rsid w:val="00A57E2F"/>
    <w:rsid w:val="00A600C5"/>
    <w:rsid w:val="00A60B2F"/>
    <w:rsid w:val="00A60DCA"/>
    <w:rsid w:val="00A60F20"/>
    <w:rsid w:val="00A60FC4"/>
    <w:rsid w:val="00A6117A"/>
    <w:rsid w:val="00A6135B"/>
    <w:rsid w:val="00A61F36"/>
    <w:rsid w:val="00A629E4"/>
    <w:rsid w:val="00A6397F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72"/>
    <w:rsid w:val="00A72BDC"/>
    <w:rsid w:val="00A74BF1"/>
    <w:rsid w:val="00A7546A"/>
    <w:rsid w:val="00A7570B"/>
    <w:rsid w:val="00A75A2C"/>
    <w:rsid w:val="00A75D6C"/>
    <w:rsid w:val="00A76892"/>
    <w:rsid w:val="00A777CE"/>
    <w:rsid w:val="00A77E52"/>
    <w:rsid w:val="00A8044A"/>
    <w:rsid w:val="00A807C5"/>
    <w:rsid w:val="00A813EE"/>
    <w:rsid w:val="00A8162F"/>
    <w:rsid w:val="00A81CD8"/>
    <w:rsid w:val="00A8277C"/>
    <w:rsid w:val="00A82E13"/>
    <w:rsid w:val="00A8352F"/>
    <w:rsid w:val="00A84C78"/>
    <w:rsid w:val="00A8525B"/>
    <w:rsid w:val="00A85F17"/>
    <w:rsid w:val="00A8772B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BFB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06F5"/>
    <w:rsid w:val="00AC1D1C"/>
    <w:rsid w:val="00AC1D66"/>
    <w:rsid w:val="00AC2F86"/>
    <w:rsid w:val="00AC32B3"/>
    <w:rsid w:val="00AC3937"/>
    <w:rsid w:val="00AC3C9D"/>
    <w:rsid w:val="00AC3E0B"/>
    <w:rsid w:val="00AC4264"/>
    <w:rsid w:val="00AC4D38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64B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3EA"/>
    <w:rsid w:val="00AF4975"/>
    <w:rsid w:val="00AF5081"/>
    <w:rsid w:val="00AF55CE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511"/>
    <w:rsid w:val="00B04C1A"/>
    <w:rsid w:val="00B04CF7"/>
    <w:rsid w:val="00B0525F"/>
    <w:rsid w:val="00B054BE"/>
    <w:rsid w:val="00B05935"/>
    <w:rsid w:val="00B05EEB"/>
    <w:rsid w:val="00B06491"/>
    <w:rsid w:val="00B06639"/>
    <w:rsid w:val="00B06B7C"/>
    <w:rsid w:val="00B07697"/>
    <w:rsid w:val="00B078EC"/>
    <w:rsid w:val="00B10361"/>
    <w:rsid w:val="00B10452"/>
    <w:rsid w:val="00B11E00"/>
    <w:rsid w:val="00B1275C"/>
    <w:rsid w:val="00B12CDD"/>
    <w:rsid w:val="00B12EC9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17D65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284"/>
    <w:rsid w:val="00B42F94"/>
    <w:rsid w:val="00B4417D"/>
    <w:rsid w:val="00B44453"/>
    <w:rsid w:val="00B44BF9"/>
    <w:rsid w:val="00B46732"/>
    <w:rsid w:val="00B4692A"/>
    <w:rsid w:val="00B46FD6"/>
    <w:rsid w:val="00B4746A"/>
    <w:rsid w:val="00B47A39"/>
    <w:rsid w:val="00B502BF"/>
    <w:rsid w:val="00B50489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6A43"/>
    <w:rsid w:val="00B67F34"/>
    <w:rsid w:val="00B71271"/>
    <w:rsid w:val="00B71AF7"/>
    <w:rsid w:val="00B72C41"/>
    <w:rsid w:val="00B72E2B"/>
    <w:rsid w:val="00B7397D"/>
    <w:rsid w:val="00B7498C"/>
    <w:rsid w:val="00B75705"/>
    <w:rsid w:val="00B75D27"/>
    <w:rsid w:val="00B7744C"/>
    <w:rsid w:val="00B77771"/>
    <w:rsid w:val="00B807A1"/>
    <w:rsid w:val="00B811AF"/>
    <w:rsid w:val="00B81569"/>
    <w:rsid w:val="00B81843"/>
    <w:rsid w:val="00B821F2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3DD3"/>
    <w:rsid w:val="00B941CA"/>
    <w:rsid w:val="00B94BFE"/>
    <w:rsid w:val="00B95536"/>
    <w:rsid w:val="00B96988"/>
    <w:rsid w:val="00B969DE"/>
    <w:rsid w:val="00B96ADB"/>
    <w:rsid w:val="00B97374"/>
    <w:rsid w:val="00B9781D"/>
    <w:rsid w:val="00BA062B"/>
    <w:rsid w:val="00BA11AF"/>
    <w:rsid w:val="00BA18EB"/>
    <w:rsid w:val="00BA1D55"/>
    <w:rsid w:val="00BA353E"/>
    <w:rsid w:val="00BA422A"/>
    <w:rsid w:val="00BA4604"/>
    <w:rsid w:val="00BA48AB"/>
    <w:rsid w:val="00BA4C28"/>
    <w:rsid w:val="00BA4C6B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48BD"/>
    <w:rsid w:val="00BC616A"/>
    <w:rsid w:val="00BC6563"/>
    <w:rsid w:val="00BC66E1"/>
    <w:rsid w:val="00BC688A"/>
    <w:rsid w:val="00BC7265"/>
    <w:rsid w:val="00BC79E9"/>
    <w:rsid w:val="00BC7A0E"/>
    <w:rsid w:val="00BD00CD"/>
    <w:rsid w:val="00BD0296"/>
    <w:rsid w:val="00BD1449"/>
    <w:rsid w:val="00BD19CE"/>
    <w:rsid w:val="00BD1B91"/>
    <w:rsid w:val="00BD289E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1D8D"/>
    <w:rsid w:val="00BE28BE"/>
    <w:rsid w:val="00BE34A9"/>
    <w:rsid w:val="00BE4161"/>
    <w:rsid w:val="00BE4209"/>
    <w:rsid w:val="00BE4229"/>
    <w:rsid w:val="00BE4C0A"/>
    <w:rsid w:val="00BE4DC9"/>
    <w:rsid w:val="00BE4F88"/>
    <w:rsid w:val="00BE534B"/>
    <w:rsid w:val="00BE56D4"/>
    <w:rsid w:val="00BE5ABF"/>
    <w:rsid w:val="00BE7209"/>
    <w:rsid w:val="00BF0294"/>
    <w:rsid w:val="00BF05FB"/>
    <w:rsid w:val="00BF06DB"/>
    <w:rsid w:val="00BF09CF"/>
    <w:rsid w:val="00BF0BD6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5DB"/>
    <w:rsid w:val="00C00A12"/>
    <w:rsid w:val="00C00C26"/>
    <w:rsid w:val="00C01EA4"/>
    <w:rsid w:val="00C024A2"/>
    <w:rsid w:val="00C02F94"/>
    <w:rsid w:val="00C032C2"/>
    <w:rsid w:val="00C03D29"/>
    <w:rsid w:val="00C03EFE"/>
    <w:rsid w:val="00C05E03"/>
    <w:rsid w:val="00C06771"/>
    <w:rsid w:val="00C0682F"/>
    <w:rsid w:val="00C06FEA"/>
    <w:rsid w:val="00C07098"/>
    <w:rsid w:val="00C07EA9"/>
    <w:rsid w:val="00C105D3"/>
    <w:rsid w:val="00C10A47"/>
    <w:rsid w:val="00C11AAE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17879"/>
    <w:rsid w:val="00C20893"/>
    <w:rsid w:val="00C211B2"/>
    <w:rsid w:val="00C211F5"/>
    <w:rsid w:val="00C21D74"/>
    <w:rsid w:val="00C22242"/>
    <w:rsid w:val="00C22390"/>
    <w:rsid w:val="00C23501"/>
    <w:rsid w:val="00C23C79"/>
    <w:rsid w:val="00C23EDD"/>
    <w:rsid w:val="00C24258"/>
    <w:rsid w:val="00C24DBC"/>
    <w:rsid w:val="00C24FBF"/>
    <w:rsid w:val="00C27EEE"/>
    <w:rsid w:val="00C30151"/>
    <w:rsid w:val="00C306B2"/>
    <w:rsid w:val="00C312AE"/>
    <w:rsid w:val="00C31A5A"/>
    <w:rsid w:val="00C31E44"/>
    <w:rsid w:val="00C32070"/>
    <w:rsid w:val="00C32148"/>
    <w:rsid w:val="00C32711"/>
    <w:rsid w:val="00C32855"/>
    <w:rsid w:val="00C330E5"/>
    <w:rsid w:val="00C33161"/>
    <w:rsid w:val="00C33BED"/>
    <w:rsid w:val="00C34F36"/>
    <w:rsid w:val="00C35203"/>
    <w:rsid w:val="00C36EF1"/>
    <w:rsid w:val="00C372F5"/>
    <w:rsid w:val="00C3749C"/>
    <w:rsid w:val="00C374D6"/>
    <w:rsid w:val="00C401F3"/>
    <w:rsid w:val="00C41095"/>
    <w:rsid w:val="00C41213"/>
    <w:rsid w:val="00C41275"/>
    <w:rsid w:val="00C419C8"/>
    <w:rsid w:val="00C42178"/>
    <w:rsid w:val="00C426BE"/>
    <w:rsid w:val="00C42802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53A"/>
    <w:rsid w:val="00C46A1F"/>
    <w:rsid w:val="00C5112F"/>
    <w:rsid w:val="00C52086"/>
    <w:rsid w:val="00C527B8"/>
    <w:rsid w:val="00C533BC"/>
    <w:rsid w:val="00C53787"/>
    <w:rsid w:val="00C53CA0"/>
    <w:rsid w:val="00C53DF9"/>
    <w:rsid w:val="00C54745"/>
    <w:rsid w:val="00C54B24"/>
    <w:rsid w:val="00C55F17"/>
    <w:rsid w:val="00C560F6"/>
    <w:rsid w:val="00C56725"/>
    <w:rsid w:val="00C56D88"/>
    <w:rsid w:val="00C56EBA"/>
    <w:rsid w:val="00C57025"/>
    <w:rsid w:val="00C57719"/>
    <w:rsid w:val="00C57CF7"/>
    <w:rsid w:val="00C6011A"/>
    <w:rsid w:val="00C604A6"/>
    <w:rsid w:val="00C60DA4"/>
    <w:rsid w:val="00C61987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014"/>
    <w:rsid w:val="00C807AD"/>
    <w:rsid w:val="00C80998"/>
    <w:rsid w:val="00C80B82"/>
    <w:rsid w:val="00C8233F"/>
    <w:rsid w:val="00C829D7"/>
    <w:rsid w:val="00C83D99"/>
    <w:rsid w:val="00C84C3F"/>
    <w:rsid w:val="00C84FD5"/>
    <w:rsid w:val="00C85385"/>
    <w:rsid w:val="00C86346"/>
    <w:rsid w:val="00C86DCD"/>
    <w:rsid w:val="00C87102"/>
    <w:rsid w:val="00C903F3"/>
    <w:rsid w:val="00C9071A"/>
    <w:rsid w:val="00C91AB7"/>
    <w:rsid w:val="00C922AA"/>
    <w:rsid w:val="00C92A77"/>
    <w:rsid w:val="00C92FC2"/>
    <w:rsid w:val="00C93125"/>
    <w:rsid w:val="00C9361D"/>
    <w:rsid w:val="00C93D10"/>
    <w:rsid w:val="00C93E5B"/>
    <w:rsid w:val="00C93F0A"/>
    <w:rsid w:val="00C963C4"/>
    <w:rsid w:val="00C96B2F"/>
    <w:rsid w:val="00C96E79"/>
    <w:rsid w:val="00C9724E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4D33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1F31"/>
    <w:rsid w:val="00CB28AC"/>
    <w:rsid w:val="00CB3005"/>
    <w:rsid w:val="00CB32FC"/>
    <w:rsid w:val="00CB42A5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744"/>
    <w:rsid w:val="00CD07B0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41"/>
    <w:rsid w:val="00CE0AEB"/>
    <w:rsid w:val="00CE0D06"/>
    <w:rsid w:val="00CE1143"/>
    <w:rsid w:val="00CE16AD"/>
    <w:rsid w:val="00CE1A3B"/>
    <w:rsid w:val="00CE23A5"/>
    <w:rsid w:val="00CE3464"/>
    <w:rsid w:val="00CE3E30"/>
    <w:rsid w:val="00CE57FE"/>
    <w:rsid w:val="00CE5898"/>
    <w:rsid w:val="00CE6C17"/>
    <w:rsid w:val="00CE704D"/>
    <w:rsid w:val="00CF0FE2"/>
    <w:rsid w:val="00CF24C8"/>
    <w:rsid w:val="00CF36C8"/>
    <w:rsid w:val="00CF3BB1"/>
    <w:rsid w:val="00CF43DA"/>
    <w:rsid w:val="00CF471F"/>
    <w:rsid w:val="00CF563F"/>
    <w:rsid w:val="00CF5AA7"/>
    <w:rsid w:val="00CF641F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143"/>
    <w:rsid w:val="00D034F8"/>
    <w:rsid w:val="00D04768"/>
    <w:rsid w:val="00D04B83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C8"/>
    <w:rsid w:val="00D117F1"/>
    <w:rsid w:val="00D12266"/>
    <w:rsid w:val="00D13336"/>
    <w:rsid w:val="00D134FE"/>
    <w:rsid w:val="00D13EEC"/>
    <w:rsid w:val="00D140CC"/>
    <w:rsid w:val="00D149B3"/>
    <w:rsid w:val="00D14E48"/>
    <w:rsid w:val="00D14ED2"/>
    <w:rsid w:val="00D15BD8"/>
    <w:rsid w:val="00D170E5"/>
    <w:rsid w:val="00D17CC3"/>
    <w:rsid w:val="00D20B2A"/>
    <w:rsid w:val="00D20C04"/>
    <w:rsid w:val="00D214C1"/>
    <w:rsid w:val="00D21566"/>
    <w:rsid w:val="00D21B23"/>
    <w:rsid w:val="00D22F10"/>
    <w:rsid w:val="00D2421B"/>
    <w:rsid w:val="00D255B8"/>
    <w:rsid w:val="00D2611F"/>
    <w:rsid w:val="00D264DD"/>
    <w:rsid w:val="00D278DC"/>
    <w:rsid w:val="00D27940"/>
    <w:rsid w:val="00D3123E"/>
    <w:rsid w:val="00D315A7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3C5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536C"/>
    <w:rsid w:val="00D56596"/>
    <w:rsid w:val="00D56958"/>
    <w:rsid w:val="00D56D2D"/>
    <w:rsid w:val="00D56E87"/>
    <w:rsid w:val="00D57803"/>
    <w:rsid w:val="00D57887"/>
    <w:rsid w:val="00D57B8C"/>
    <w:rsid w:val="00D603D8"/>
    <w:rsid w:val="00D60C48"/>
    <w:rsid w:val="00D6135E"/>
    <w:rsid w:val="00D61934"/>
    <w:rsid w:val="00D61C4C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47C5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3BD"/>
    <w:rsid w:val="00D915F8"/>
    <w:rsid w:val="00D9314A"/>
    <w:rsid w:val="00D940A5"/>
    <w:rsid w:val="00D9451B"/>
    <w:rsid w:val="00D95986"/>
    <w:rsid w:val="00D95BED"/>
    <w:rsid w:val="00D9656E"/>
    <w:rsid w:val="00D96BB4"/>
    <w:rsid w:val="00D97168"/>
    <w:rsid w:val="00D97FA4"/>
    <w:rsid w:val="00DA0702"/>
    <w:rsid w:val="00DA0838"/>
    <w:rsid w:val="00DA0C0A"/>
    <w:rsid w:val="00DA0D61"/>
    <w:rsid w:val="00DA1578"/>
    <w:rsid w:val="00DA17B9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4C6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0A7"/>
    <w:rsid w:val="00DC3679"/>
    <w:rsid w:val="00DC3913"/>
    <w:rsid w:val="00DC3988"/>
    <w:rsid w:val="00DC3C85"/>
    <w:rsid w:val="00DC3DCF"/>
    <w:rsid w:val="00DC3F28"/>
    <w:rsid w:val="00DC4AA0"/>
    <w:rsid w:val="00DC4BD6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01E"/>
    <w:rsid w:val="00DD5E07"/>
    <w:rsid w:val="00DD6D51"/>
    <w:rsid w:val="00DD6FF8"/>
    <w:rsid w:val="00DD77AA"/>
    <w:rsid w:val="00DE05EA"/>
    <w:rsid w:val="00DE10DC"/>
    <w:rsid w:val="00DE1CAC"/>
    <w:rsid w:val="00DE2B02"/>
    <w:rsid w:val="00DE2E50"/>
    <w:rsid w:val="00DE40C2"/>
    <w:rsid w:val="00DE51FD"/>
    <w:rsid w:val="00DE5D55"/>
    <w:rsid w:val="00DE6BF7"/>
    <w:rsid w:val="00DF21DD"/>
    <w:rsid w:val="00DF2FAA"/>
    <w:rsid w:val="00DF4798"/>
    <w:rsid w:val="00DF4C73"/>
    <w:rsid w:val="00DF5810"/>
    <w:rsid w:val="00DF5AD7"/>
    <w:rsid w:val="00DF5AF7"/>
    <w:rsid w:val="00DF6A95"/>
    <w:rsid w:val="00DF7065"/>
    <w:rsid w:val="00DF7B40"/>
    <w:rsid w:val="00DF7CA3"/>
    <w:rsid w:val="00E00B4F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5584"/>
    <w:rsid w:val="00E06429"/>
    <w:rsid w:val="00E065F7"/>
    <w:rsid w:val="00E06627"/>
    <w:rsid w:val="00E06652"/>
    <w:rsid w:val="00E06AF8"/>
    <w:rsid w:val="00E06F00"/>
    <w:rsid w:val="00E06F37"/>
    <w:rsid w:val="00E10818"/>
    <w:rsid w:val="00E10A4F"/>
    <w:rsid w:val="00E11BEF"/>
    <w:rsid w:val="00E11F91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0BDA"/>
    <w:rsid w:val="00E30EB7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6CF6"/>
    <w:rsid w:val="00E4782F"/>
    <w:rsid w:val="00E47C33"/>
    <w:rsid w:val="00E504DF"/>
    <w:rsid w:val="00E50671"/>
    <w:rsid w:val="00E512E5"/>
    <w:rsid w:val="00E53533"/>
    <w:rsid w:val="00E53EC0"/>
    <w:rsid w:val="00E54655"/>
    <w:rsid w:val="00E558CF"/>
    <w:rsid w:val="00E55AC2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6CB8"/>
    <w:rsid w:val="00E67378"/>
    <w:rsid w:val="00E67700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3FB2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8768C"/>
    <w:rsid w:val="00E87D22"/>
    <w:rsid w:val="00E90E69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5ED"/>
    <w:rsid w:val="00ED0799"/>
    <w:rsid w:val="00ED156D"/>
    <w:rsid w:val="00ED2BB0"/>
    <w:rsid w:val="00ED2E57"/>
    <w:rsid w:val="00ED35AB"/>
    <w:rsid w:val="00ED37A8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1261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5CC5"/>
    <w:rsid w:val="00EF6643"/>
    <w:rsid w:val="00EF683A"/>
    <w:rsid w:val="00EF73A0"/>
    <w:rsid w:val="00EF7B18"/>
    <w:rsid w:val="00EF7C3E"/>
    <w:rsid w:val="00F01094"/>
    <w:rsid w:val="00F01E34"/>
    <w:rsid w:val="00F02068"/>
    <w:rsid w:val="00F02C0A"/>
    <w:rsid w:val="00F03C39"/>
    <w:rsid w:val="00F0404C"/>
    <w:rsid w:val="00F04236"/>
    <w:rsid w:val="00F04BE6"/>
    <w:rsid w:val="00F05C69"/>
    <w:rsid w:val="00F060EA"/>
    <w:rsid w:val="00F06850"/>
    <w:rsid w:val="00F07C09"/>
    <w:rsid w:val="00F1150B"/>
    <w:rsid w:val="00F120EE"/>
    <w:rsid w:val="00F124E8"/>
    <w:rsid w:val="00F12706"/>
    <w:rsid w:val="00F129CE"/>
    <w:rsid w:val="00F129E6"/>
    <w:rsid w:val="00F13267"/>
    <w:rsid w:val="00F13A07"/>
    <w:rsid w:val="00F13D38"/>
    <w:rsid w:val="00F13FAA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0B36"/>
    <w:rsid w:val="00F213A8"/>
    <w:rsid w:val="00F21455"/>
    <w:rsid w:val="00F21E47"/>
    <w:rsid w:val="00F22634"/>
    <w:rsid w:val="00F229CE"/>
    <w:rsid w:val="00F22D00"/>
    <w:rsid w:val="00F23BAF"/>
    <w:rsid w:val="00F23C54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6B80"/>
    <w:rsid w:val="00F27AD8"/>
    <w:rsid w:val="00F308D0"/>
    <w:rsid w:val="00F30FD7"/>
    <w:rsid w:val="00F31D6E"/>
    <w:rsid w:val="00F336CC"/>
    <w:rsid w:val="00F34212"/>
    <w:rsid w:val="00F34F95"/>
    <w:rsid w:val="00F37D6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0D1B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6A"/>
    <w:rsid w:val="00F60ABD"/>
    <w:rsid w:val="00F61D8B"/>
    <w:rsid w:val="00F62C5C"/>
    <w:rsid w:val="00F62F84"/>
    <w:rsid w:val="00F63662"/>
    <w:rsid w:val="00F63C6E"/>
    <w:rsid w:val="00F652A8"/>
    <w:rsid w:val="00F6574C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5AD9"/>
    <w:rsid w:val="00F77AC0"/>
    <w:rsid w:val="00F80102"/>
    <w:rsid w:val="00F809D6"/>
    <w:rsid w:val="00F80F62"/>
    <w:rsid w:val="00F82BD9"/>
    <w:rsid w:val="00F83569"/>
    <w:rsid w:val="00F8387F"/>
    <w:rsid w:val="00F838A6"/>
    <w:rsid w:val="00F83FE2"/>
    <w:rsid w:val="00F859A7"/>
    <w:rsid w:val="00F8635B"/>
    <w:rsid w:val="00F8740B"/>
    <w:rsid w:val="00F91262"/>
    <w:rsid w:val="00F918C4"/>
    <w:rsid w:val="00F937CB"/>
    <w:rsid w:val="00F9384C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0AC8"/>
    <w:rsid w:val="00FB1BB6"/>
    <w:rsid w:val="00FB2721"/>
    <w:rsid w:val="00FB2ECF"/>
    <w:rsid w:val="00FB3356"/>
    <w:rsid w:val="00FB3D75"/>
    <w:rsid w:val="00FB417C"/>
    <w:rsid w:val="00FB5491"/>
    <w:rsid w:val="00FB57F0"/>
    <w:rsid w:val="00FB6741"/>
    <w:rsid w:val="00FB69C5"/>
    <w:rsid w:val="00FB6E27"/>
    <w:rsid w:val="00FB70E8"/>
    <w:rsid w:val="00FB7CFE"/>
    <w:rsid w:val="00FC0712"/>
    <w:rsid w:val="00FC2DAF"/>
    <w:rsid w:val="00FC313C"/>
    <w:rsid w:val="00FC5181"/>
    <w:rsid w:val="00FC5F84"/>
    <w:rsid w:val="00FC6B81"/>
    <w:rsid w:val="00FD092C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1BD"/>
    <w:rsid w:val="00FE0372"/>
    <w:rsid w:val="00FE198E"/>
    <w:rsid w:val="00FE2879"/>
    <w:rsid w:val="00FE3869"/>
    <w:rsid w:val="00FE4F64"/>
    <w:rsid w:val="00FE5899"/>
    <w:rsid w:val="00FE59CF"/>
    <w:rsid w:val="00FE69B9"/>
    <w:rsid w:val="00FE774A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867"/>
    <w:rsid w:val="00FF3BCD"/>
    <w:rsid w:val="00FF47FE"/>
    <w:rsid w:val="00FF4F53"/>
    <w:rsid w:val="00FF6AD2"/>
    <w:rsid w:val="00FF75E0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0663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57DE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5625</TotalTime>
  <Pages>1</Pages>
  <Words>86</Words>
  <Characters>491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2439</cp:revision>
  <cp:lastPrinted>2023-04-18T21:05:00Z</cp:lastPrinted>
  <dcterms:created xsi:type="dcterms:W3CDTF">2016-03-08T23:18:00Z</dcterms:created>
  <dcterms:modified xsi:type="dcterms:W3CDTF">2025-03-14T16:39:00Z</dcterms:modified>
</cp:coreProperties>
</file>