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BE22AD" w:rsidRPr="00BE22AD">
        <w:rPr>
          <w:sz w:val="22"/>
        </w:rPr>
        <w:t>Sofia de Oliveira Paiva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BE22AD">
        <w:rPr>
          <w:sz w:val="22"/>
        </w:rPr>
        <w:t>14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A274D1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      </w:t>
      </w:r>
      <w:r w:rsidR="00A274D1">
        <w:rPr>
          <w:sz w:val="22"/>
        </w:rPr>
        <w:t>14</w:t>
      </w:r>
      <w:r w:rsidR="002F2B7D">
        <w:rPr>
          <w:sz w:val="22"/>
        </w:rPr>
        <w:t xml:space="preserve"> mar.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BE22AD">
        <w:rPr>
          <w:sz w:val="22"/>
        </w:rPr>
        <w:t>Ndn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E248D">
        <w:t>9.6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0E248D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274D1">
        <w:rPr>
          <w:noProof/>
          <w:sz w:val="24"/>
        </w:rPr>
        <w:t>14 de março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004B" w:rsidRDefault="0021004B">
      <w:r>
        <w:separator/>
      </w:r>
    </w:p>
  </w:endnote>
  <w:endnote w:type="continuationSeparator" w:id="0">
    <w:p w:rsidR="0021004B" w:rsidRDefault="00210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1004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004B" w:rsidRDefault="0021004B">
      <w:r>
        <w:separator/>
      </w:r>
    </w:p>
  </w:footnote>
  <w:footnote w:type="continuationSeparator" w:id="0">
    <w:p w:rsidR="0021004B" w:rsidRDefault="002100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04B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59838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5223</cp:revision>
  <cp:lastPrinted>2024-08-06T15:26:00Z</cp:lastPrinted>
  <dcterms:created xsi:type="dcterms:W3CDTF">2016-03-08T22:06:00Z</dcterms:created>
  <dcterms:modified xsi:type="dcterms:W3CDTF">2025-03-14T16:38:00Z</dcterms:modified>
</cp:coreProperties>
</file>