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4642C9" w:rsidRPr="004642C9" w:rsidRDefault="004642C9" w:rsidP="004642C9">
      <w:pPr>
        <w:rPr>
          <w:sz w:val="32"/>
        </w:rPr>
      </w:pPr>
      <w:r w:rsidRPr="004642C9">
        <w:rPr>
          <w:sz w:val="32"/>
        </w:rPr>
        <w:t xml:space="preserve">PACIENTE </w:t>
      </w:r>
      <w:r w:rsidR="00350ED9">
        <w:rPr>
          <w:sz w:val="32"/>
        </w:rPr>
        <w:t>:</w:t>
      </w:r>
      <w:r w:rsidR="004224AF">
        <w:rPr>
          <w:sz w:val="32"/>
        </w:rPr>
        <w:t>Patricia A.de A.Vivas</w:t>
      </w:r>
      <w:r w:rsidR="003D5D84">
        <w:rPr>
          <w:sz w:val="32"/>
        </w:rPr>
        <w:t xml:space="preserve"> </w:t>
      </w:r>
      <w:r w:rsidRPr="004642C9">
        <w:rPr>
          <w:sz w:val="32"/>
        </w:rPr>
        <w:t xml:space="preserve"> No:2</w:t>
      </w:r>
      <w:r w:rsidR="00897457">
        <w:rPr>
          <w:sz w:val="32"/>
        </w:rPr>
        <w:t>9</w:t>
      </w:r>
      <w:r w:rsidR="004224AF">
        <w:rPr>
          <w:sz w:val="32"/>
        </w:rPr>
        <w:t>225</w:t>
      </w:r>
    </w:p>
    <w:p w:rsidR="004642C9" w:rsidRPr="004642C9" w:rsidRDefault="004642C9" w:rsidP="004642C9">
      <w:pPr>
        <w:rPr>
          <w:sz w:val="32"/>
        </w:rPr>
      </w:pPr>
      <w:r w:rsidRPr="004642C9">
        <w:rPr>
          <w:sz w:val="32"/>
        </w:rPr>
        <w:t>IDADE:</w:t>
      </w:r>
      <w:r w:rsidR="00A116EB">
        <w:rPr>
          <w:sz w:val="32"/>
        </w:rPr>
        <w:t>4</w:t>
      </w:r>
      <w:r w:rsidR="004224AF">
        <w:rPr>
          <w:sz w:val="32"/>
        </w:rPr>
        <w:t>7</w:t>
      </w:r>
      <w:r w:rsidRPr="004642C9">
        <w:rPr>
          <w:sz w:val="32"/>
        </w:rPr>
        <w:t xml:space="preserve"> anos  SEXO:</w:t>
      </w:r>
      <w:r w:rsidR="004224AF">
        <w:rPr>
          <w:sz w:val="32"/>
        </w:rPr>
        <w:t>F</w:t>
      </w:r>
    </w:p>
    <w:p w:rsidR="004642C9" w:rsidRPr="004642C9" w:rsidRDefault="004642C9" w:rsidP="004642C9">
      <w:pPr>
        <w:rPr>
          <w:sz w:val="32"/>
        </w:rPr>
      </w:pPr>
      <w:r w:rsidRPr="004642C9">
        <w:rPr>
          <w:sz w:val="32"/>
        </w:rPr>
        <w:t xml:space="preserve">DATA DO EXAME:  </w:t>
      </w:r>
      <w:r w:rsidR="004224AF">
        <w:rPr>
          <w:sz w:val="32"/>
        </w:rPr>
        <w:t>14 mar. 25</w:t>
      </w:r>
    </w:p>
    <w:p w:rsidR="00453DA7" w:rsidRDefault="004642C9" w:rsidP="004642C9">
      <w:pPr>
        <w:rPr>
          <w:sz w:val="32"/>
        </w:rPr>
      </w:pPr>
      <w:r w:rsidRPr="004642C9">
        <w:rPr>
          <w:sz w:val="32"/>
        </w:rPr>
        <w:t>SEGMENTO ESTUDADO:Membros superiores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557E0C" w:rsidRDefault="00557E0C" w:rsidP="00CE29EE">
      <w:pPr>
        <w:jc w:val="both"/>
        <w:rPr>
          <w:sz w:val="28"/>
          <w:szCs w:val="28"/>
        </w:rPr>
      </w:pP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sensitiva estão normais nos 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amplitude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d</w:t>
      </w:r>
      <w:r w:rsidR="007876C9">
        <w:rPr>
          <w:sz w:val="28"/>
          <w:szCs w:val="28"/>
        </w:rPr>
        <w:t>os</w:t>
      </w:r>
      <w:r w:rsidRPr="00557E0C">
        <w:rPr>
          <w:sz w:val="28"/>
          <w:szCs w:val="28"/>
        </w:rPr>
        <w:t xml:space="preserve"> potencia</w:t>
      </w:r>
      <w:r w:rsidR="007876C9">
        <w:rPr>
          <w:sz w:val="28"/>
          <w:szCs w:val="28"/>
        </w:rPr>
        <w:t xml:space="preserve">is </w:t>
      </w:r>
      <w:r w:rsidRPr="00557E0C">
        <w:rPr>
          <w:sz w:val="28"/>
          <w:szCs w:val="28"/>
        </w:rPr>
        <w:t>de ação composto sensitivo</w:t>
      </w:r>
      <w:r w:rsidR="00557E0C" w:rsidRPr="00557E0C">
        <w:rPr>
          <w:sz w:val="28"/>
          <w:szCs w:val="28"/>
        </w:rPr>
        <w:t xml:space="preserve"> </w:t>
      </w:r>
      <w:r w:rsidR="007876C9">
        <w:rPr>
          <w:sz w:val="28"/>
          <w:szCs w:val="28"/>
        </w:rPr>
        <w:t>estao normais nos</w:t>
      </w:r>
      <w:r w:rsidRPr="00557E0C">
        <w:rPr>
          <w:sz w:val="28"/>
          <w:szCs w:val="28"/>
        </w:rPr>
        <w:t xml:space="preserve"> nervos examinados.</w:t>
      </w:r>
    </w:p>
    <w:p w:rsidR="00CE29EE" w:rsidRPr="00557E0C" w:rsidRDefault="00CE29EE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As velocidades de condução nervosa motora estão normais nos nervos examinados.</w:t>
      </w:r>
    </w:p>
    <w:p w:rsidR="00557E0C" w:rsidRPr="00557E0C" w:rsidRDefault="00557E0C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amplitude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do</w:t>
      </w:r>
      <w:r w:rsidR="007876C9">
        <w:rPr>
          <w:sz w:val="28"/>
          <w:szCs w:val="28"/>
        </w:rPr>
        <w:t>s</w:t>
      </w:r>
      <w:r w:rsidRPr="00557E0C">
        <w:rPr>
          <w:sz w:val="28"/>
          <w:szCs w:val="28"/>
        </w:rPr>
        <w:t xml:space="preserve"> potencia</w:t>
      </w:r>
      <w:r w:rsidR="007876C9">
        <w:rPr>
          <w:sz w:val="28"/>
          <w:szCs w:val="28"/>
        </w:rPr>
        <w:t>is</w:t>
      </w:r>
      <w:r w:rsidRPr="00557E0C">
        <w:rPr>
          <w:sz w:val="28"/>
          <w:szCs w:val="28"/>
        </w:rPr>
        <w:t xml:space="preserve"> de ação composto motor </w:t>
      </w:r>
      <w:r w:rsidR="007876C9">
        <w:rPr>
          <w:sz w:val="28"/>
          <w:szCs w:val="28"/>
        </w:rPr>
        <w:t>esta normal nos</w:t>
      </w:r>
      <w:r w:rsidRPr="00557E0C">
        <w:rPr>
          <w:sz w:val="28"/>
          <w:szCs w:val="28"/>
        </w:rPr>
        <w:t xml:space="preserve"> nervos examinados.</w:t>
      </w:r>
    </w:p>
    <w:p w:rsidR="00CE29EE" w:rsidRPr="00557E0C" w:rsidRDefault="005D5B63" w:rsidP="00CE29EE">
      <w:pPr>
        <w:jc w:val="both"/>
        <w:rPr>
          <w:sz w:val="28"/>
          <w:szCs w:val="28"/>
        </w:rPr>
      </w:pPr>
      <w:r w:rsidRPr="00557E0C">
        <w:rPr>
          <w:sz w:val="28"/>
          <w:szCs w:val="28"/>
        </w:rPr>
        <w:t>A onda F</w:t>
      </w:r>
      <w:r w:rsidR="00CE29EE" w:rsidRPr="00557E0C">
        <w:rPr>
          <w:sz w:val="28"/>
          <w:szCs w:val="28"/>
        </w:rPr>
        <w:t xml:space="preserve">, obtido no nervo </w:t>
      </w:r>
      <w:r w:rsidRPr="00557E0C">
        <w:rPr>
          <w:sz w:val="28"/>
          <w:szCs w:val="28"/>
        </w:rPr>
        <w:t>ulnar</w:t>
      </w:r>
      <w:r w:rsidR="00CE29EE" w:rsidRPr="00557E0C">
        <w:rPr>
          <w:sz w:val="28"/>
          <w:szCs w:val="28"/>
        </w:rPr>
        <w:t xml:space="preserve"> D e E, está </w:t>
      </w:r>
      <w:r w:rsidR="00557E0C" w:rsidRPr="00557E0C">
        <w:rPr>
          <w:sz w:val="28"/>
          <w:szCs w:val="28"/>
        </w:rPr>
        <w:t xml:space="preserve">com latencia </w:t>
      </w:r>
      <w:r w:rsidR="007876C9">
        <w:rPr>
          <w:sz w:val="28"/>
          <w:szCs w:val="28"/>
        </w:rPr>
        <w:t>normal bilateralmente</w:t>
      </w:r>
      <w:r w:rsidR="00557E0C" w:rsidRPr="00557E0C">
        <w:rPr>
          <w:sz w:val="28"/>
          <w:szCs w:val="28"/>
        </w:rPr>
        <w:t>.</w:t>
      </w:r>
      <w:r w:rsidR="00CE29EE" w:rsidRPr="00557E0C">
        <w:rPr>
          <w:sz w:val="28"/>
          <w:szCs w:val="28"/>
        </w:rPr>
        <w:t xml:space="preserve"> </w:t>
      </w:r>
    </w:p>
    <w:p w:rsidR="00CE29EE" w:rsidRDefault="00CE29EE" w:rsidP="00CE29EE">
      <w:pPr>
        <w:jc w:val="both"/>
        <w:rPr>
          <w:sz w:val="32"/>
        </w:rPr>
      </w:pPr>
      <w:r w:rsidRPr="00557E0C">
        <w:rPr>
          <w:sz w:val="28"/>
          <w:szCs w:val="28"/>
        </w:rPr>
        <w:t>Os eletromiogramas mostram sinais de desnervação crônica e reinervação nos músculos indicados.Não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7876C9" w:rsidRDefault="007876C9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FD7EE7" w:rsidRDefault="00FD7EE7" w:rsidP="00557E0C">
      <w:pPr>
        <w:rPr>
          <w:sz w:val="28"/>
          <w:szCs w:val="28"/>
        </w:rPr>
      </w:pPr>
    </w:p>
    <w:p w:rsidR="000469D8" w:rsidRDefault="00CE29EE" w:rsidP="007876C9">
      <w:pPr>
        <w:rPr>
          <w:sz w:val="28"/>
          <w:szCs w:val="28"/>
        </w:rPr>
      </w:pPr>
      <w:r w:rsidRPr="00557E0C">
        <w:rPr>
          <w:sz w:val="28"/>
          <w:szCs w:val="28"/>
        </w:rPr>
        <w:t xml:space="preserve">Quadro eletroneuromiografico de processo neurológico periférico </w:t>
      </w:r>
      <w:r w:rsidR="00557E0C" w:rsidRPr="00557E0C">
        <w:rPr>
          <w:sz w:val="28"/>
          <w:szCs w:val="28"/>
        </w:rPr>
        <w:t>c</w:t>
      </w:r>
      <w:r w:rsidRPr="00557E0C">
        <w:rPr>
          <w:sz w:val="28"/>
          <w:szCs w:val="28"/>
        </w:rPr>
        <w:t>ompatível com</w:t>
      </w:r>
      <w:r w:rsidR="00557E0C">
        <w:rPr>
          <w:sz w:val="28"/>
          <w:szCs w:val="28"/>
        </w:rPr>
        <w:t>:</w:t>
      </w:r>
      <w:r w:rsidRPr="00557E0C">
        <w:rPr>
          <w:sz w:val="28"/>
          <w:szCs w:val="28"/>
        </w:rPr>
        <w:t xml:space="preserve"> </w:t>
      </w:r>
    </w:p>
    <w:p w:rsidR="00CF09B4" w:rsidRDefault="007876C9" w:rsidP="007876C9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7876C9" w:rsidRPr="00395053" w:rsidRDefault="007876C9" w:rsidP="007876C9">
      <w:pPr>
        <w:rPr>
          <w:b/>
          <w:sz w:val="32"/>
          <w:szCs w:val="32"/>
        </w:rPr>
      </w:pPr>
      <w:r>
        <w:rPr>
          <w:sz w:val="28"/>
          <w:szCs w:val="28"/>
        </w:rPr>
        <w:t xml:space="preserve"> </w:t>
      </w:r>
      <w:r w:rsidRPr="00395053">
        <w:rPr>
          <w:b/>
          <w:sz w:val="28"/>
          <w:szCs w:val="28"/>
        </w:rPr>
        <w:t xml:space="preserve">-Radiculopatia cronica de </w:t>
      </w:r>
      <w:r w:rsidRPr="00395053">
        <w:rPr>
          <w:b/>
          <w:sz w:val="32"/>
          <w:szCs w:val="32"/>
        </w:rPr>
        <w:t>C</w:t>
      </w:r>
      <w:r w:rsidRPr="00395053">
        <w:rPr>
          <w:b/>
          <w:sz w:val="28"/>
          <w:szCs w:val="28"/>
        </w:rPr>
        <w:t>5,</w:t>
      </w:r>
      <w:r w:rsidRPr="00395053">
        <w:rPr>
          <w:b/>
          <w:sz w:val="32"/>
          <w:szCs w:val="32"/>
        </w:rPr>
        <w:t>C</w:t>
      </w:r>
      <w:r w:rsidRPr="00395053">
        <w:rPr>
          <w:b/>
          <w:sz w:val="28"/>
          <w:szCs w:val="28"/>
        </w:rPr>
        <w:t xml:space="preserve">6 a </w:t>
      </w:r>
      <w:r w:rsidR="004642C9">
        <w:rPr>
          <w:b/>
          <w:sz w:val="28"/>
          <w:szCs w:val="28"/>
        </w:rPr>
        <w:t>direit</w:t>
      </w:r>
      <w:r w:rsidRPr="00395053">
        <w:rPr>
          <w:b/>
          <w:sz w:val="28"/>
          <w:szCs w:val="28"/>
        </w:rPr>
        <w:t xml:space="preserve">a,lesao parcial de grau </w:t>
      </w:r>
      <w:r w:rsidR="004224AF">
        <w:rPr>
          <w:b/>
          <w:sz w:val="28"/>
          <w:szCs w:val="28"/>
        </w:rPr>
        <w:t>moderad</w:t>
      </w:r>
      <w:bookmarkStart w:id="0" w:name="_GoBack"/>
      <w:bookmarkEnd w:id="0"/>
      <w:r w:rsidR="008D3B9C">
        <w:rPr>
          <w:b/>
          <w:sz w:val="28"/>
          <w:szCs w:val="28"/>
        </w:rPr>
        <w:t>o</w:t>
      </w:r>
      <w:r w:rsidR="00395053">
        <w:rPr>
          <w:b/>
          <w:sz w:val="28"/>
          <w:szCs w:val="28"/>
        </w:rPr>
        <w:t>.</w:t>
      </w:r>
    </w:p>
    <w:p w:rsidR="00CE29EE" w:rsidRDefault="00CE29EE" w:rsidP="00CE29EE">
      <w:pPr>
        <w:rPr>
          <w:sz w:val="32"/>
        </w:rPr>
      </w:pPr>
    </w:p>
    <w:p w:rsidR="00557E0C" w:rsidRDefault="00557E0C" w:rsidP="00CE29EE">
      <w:pPr>
        <w:rPr>
          <w:sz w:val="32"/>
        </w:rPr>
      </w:pPr>
    </w:p>
    <w:p w:rsidR="007876C9" w:rsidRDefault="007876C9" w:rsidP="00CE29EE">
      <w:pPr>
        <w:rPr>
          <w:sz w:val="32"/>
        </w:rPr>
      </w:pPr>
    </w:p>
    <w:p w:rsidR="007876C9" w:rsidRDefault="007876C9" w:rsidP="00CE29EE">
      <w:pPr>
        <w:rPr>
          <w:sz w:val="32"/>
        </w:rPr>
      </w:pPr>
    </w:p>
    <w:p w:rsidR="00D254C7" w:rsidRDefault="00D254C7" w:rsidP="00CE29EE">
      <w:pPr>
        <w:rPr>
          <w:sz w:val="32"/>
        </w:rPr>
      </w:pPr>
    </w:p>
    <w:p w:rsidR="00CE29EE" w:rsidRDefault="00181314" w:rsidP="00CE29EE">
      <w:pPr>
        <w:rPr>
          <w:i/>
          <w:sz w:val="3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</w:t>
      </w:r>
      <w:r w:rsidR="00CE29EE">
        <w:rPr>
          <w:i/>
          <w:sz w:val="32"/>
        </w:rPr>
        <w:t xml:space="preserve">Dr. Cláudio Oppenheimer                </w:t>
      </w:r>
    </w:p>
    <w:p w:rsidR="0052744F" w:rsidRPr="00181314" w:rsidRDefault="00CE29EE" w:rsidP="00CE29EE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  </w:t>
      </w:r>
      <w:r w:rsidR="00AB43F4">
        <w:rPr>
          <w:i/>
          <w:sz w:val="32"/>
        </w:rPr>
        <w:t xml:space="preserve">                                                    </w:t>
      </w:r>
      <w:r w:rsidRPr="00181314">
        <w:rPr>
          <w:i/>
          <w:sz w:val="22"/>
          <w:szCs w:val="22"/>
        </w:rPr>
        <w:t>CRM</w:t>
      </w:r>
      <w:r w:rsidR="00181314" w:rsidRPr="00181314">
        <w:rPr>
          <w:i/>
          <w:sz w:val="22"/>
          <w:szCs w:val="22"/>
        </w:rPr>
        <w:t>SP</w:t>
      </w:r>
      <w:r w:rsidRPr="00181314">
        <w:rPr>
          <w:i/>
          <w:sz w:val="22"/>
          <w:szCs w:val="22"/>
        </w:rPr>
        <w:t>:</w:t>
      </w:r>
      <w:r w:rsidR="00181314" w:rsidRPr="00181314">
        <w:rPr>
          <w:i/>
          <w:sz w:val="22"/>
          <w:szCs w:val="22"/>
        </w:rPr>
        <w:t>62357  CRMDF:</w:t>
      </w:r>
      <w:r w:rsidRPr="00181314">
        <w:rPr>
          <w:i/>
          <w:sz w:val="22"/>
          <w:szCs w:val="22"/>
        </w:rPr>
        <w:t>11095</w:t>
      </w:r>
    </w:p>
    <w:sectPr w:rsidR="0052744F" w:rsidRPr="00181314" w:rsidSect="00FD7EE7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747" w:bottom="1418" w:left="900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B27" w:rsidRDefault="00536B27">
      <w:r>
        <w:separator/>
      </w:r>
    </w:p>
  </w:endnote>
  <w:endnote w:type="continuationSeparator" w:id="0">
    <w:p w:rsidR="00536B27" w:rsidRDefault="00536B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D7EE7" w:rsidRDefault="00536B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D7EE7" w:rsidRPr="0062039C">
        <w:rPr>
          <w:rStyle w:val="Hyperlink"/>
          <w:b/>
        </w:rPr>
        <w:t>www.neurofis.com.br</w:t>
      </w:r>
    </w:hyperlink>
    <w:r w:rsidR="00FD7EE7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B27" w:rsidRDefault="00536B27">
      <w:r>
        <w:separator/>
      </w:r>
    </w:p>
  </w:footnote>
  <w:footnote w:type="continuationSeparator" w:id="0">
    <w:p w:rsidR="00536B27" w:rsidRDefault="00536B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17E46E2E" wp14:editId="3163A7AA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9B5"/>
    <w:rsid w:val="000469D8"/>
    <w:rsid w:val="000E10A1"/>
    <w:rsid w:val="0012244A"/>
    <w:rsid w:val="001664D1"/>
    <w:rsid w:val="00181314"/>
    <w:rsid w:val="001A197C"/>
    <w:rsid w:val="001F3FC8"/>
    <w:rsid w:val="0023184D"/>
    <w:rsid w:val="00263F88"/>
    <w:rsid w:val="00300DD3"/>
    <w:rsid w:val="003467FE"/>
    <w:rsid w:val="00350ED9"/>
    <w:rsid w:val="003653D1"/>
    <w:rsid w:val="00383225"/>
    <w:rsid w:val="00395053"/>
    <w:rsid w:val="003C0E41"/>
    <w:rsid w:val="003C46FC"/>
    <w:rsid w:val="003D5D84"/>
    <w:rsid w:val="003E3A39"/>
    <w:rsid w:val="004046DA"/>
    <w:rsid w:val="004224AF"/>
    <w:rsid w:val="00453DA7"/>
    <w:rsid w:val="004642C9"/>
    <w:rsid w:val="004D4BBB"/>
    <w:rsid w:val="0052744F"/>
    <w:rsid w:val="00527560"/>
    <w:rsid w:val="00536B27"/>
    <w:rsid w:val="005456DF"/>
    <w:rsid w:val="00550BAA"/>
    <w:rsid w:val="00557E0C"/>
    <w:rsid w:val="00576811"/>
    <w:rsid w:val="005A287F"/>
    <w:rsid w:val="005D0340"/>
    <w:rsid w:val="005D5B63"/>
    <w:rsid w:val="005D7B06"/>
    <w:rsid w:val="005F5316"/>
    <w:rsid w:val="00642F2A"/>
    <w:rsid w:val="006946D3"/>
    <w:rsid w:val="00756234"/>
    <w:rsid w:val="007755A4"/>
    <w:rsid w:val="007876C9"/>
    <w:rsid w:val="007C736C"/>
    <w:rsid w:val="007E696B"/>
    <w:rsid w:val="007F5306"/>
    <w:rsid w:val="00802E91"/>
    <w:rsid w:val="00826C93"/>
    <w:rsid w:val="00877314"/>
    <w:rsid w:val="00897457"/>
    <w:rsid w:val="008D3B9C"/>
    <w:rsid w:val="008D3DA8"/>
    <w:rsid w:val="009371CD"/>
    <w:rsid w:val="0096075C"/>
    <w:rsid w:val="009A40D5"/>
    <w:rsid w:val="009A4275"/>
    <w:rsid w:val="009E2004"/>
    <w:rsid w:val="00A116EB"/>
    <w:rsid w:val="00AA0C55"/>
    <w:rsid w:val="00AA4C23"/>
    <w:rsid w:val="00AB43F4"/>
    <w:rsid w:val="00B07895"/>
    <w:rsid w:val="00B60D11"/>
    <w:rsid w:val="00B72B15"/>
    <w:rsid w:val="00BD1625"/>
    <w:rsid w:val="00C0031F"/>
    <w:rsid w:val="00C15151"/>
    <w:rsid w:val="00C4161D"/>
    <w:rsid w:val="00C707FE"/>
    <w:rsid w:val="00CA1DE9"/>
    <w:rsid w:val="00CE29EE"/>
    <w:rsid w:val="00CF09B4"/>
    <w:rsid w:val="00D17582"/>
    <w:rsid w:val="00D2054D"/>
    <w:rsid w:val="00D25426"/>
    <w:rsid w:val="00D254C7"/>
    <w:rsid w:val="00D5606A"/>
    <w:rsid w:val="00D57093"/>
    <w:rsid w:val="00DA7F91"/>
    <w:rsid w:val="00DD41BA"/>
    <w:rsid w:val="00DD766C"/>
    <w:rsid w:val="00DF198F"/>
    <w:rsid w:val="00E0039D"/>
    <w:rsid w:val="00EC3792"/>
    <w:rsid w:val="00EF5F39"/>
    <w:rsid w:val="00F01510"/>
    <w:rsid w:val="00FB75D9"/>
    <w:rsid w:val="00FD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7E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</cp:revision>
  <cp:lastPrinted>1998-02-03T19:29:00Z</cp:lastPrinted>
  <dcterms:created xsi:type="dcterms:W3CDTF">2023-04-27T14:53:00Z</dcterms:created>
  <dcterms:modified xsi:type="dcterms:W3CDTF">2025-03-14T15:46:00Z</dcterms:modified>
</cp:coreProperties>
</file>