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0E248D" w:rsidRPr="000E248D">
        <w:rPr>
          <w:sz w:val="22"/>
        </w:rPr>
        <w:t>Marjane Figueiredo Alecio Castro Reis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0E248D">
        <w:rPr>
          <w:sz w:val="22"/>
        </w:rPr>
        <w:t>37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0E248D">
        <w:rPr>
          <w:sz w:val="22"/>
        </w:rPr>
        <w:t>TDAH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      </w:t>
      </w:r>
      <w:r w:rsidR="000E248D">
        <w:rPr>
          <w:sz w:val="22"/>
        </w:rPr>
        <w:t>13</w:t>
      </w:r>
      <w:r w:rsidR="002F2B7D">
        <w:rPr>
          <w:sz w:val="22"/>
        </w:rPr>
        <w:t xml:space="preserve"> mar.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D51B9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E248D">
        <w:t>9.6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E248D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E248D">
        <w:rPr>
          <w:noProof/>
          <w:sz w:val="24"/>
        </w:rPr>
        <w:t>13 de março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36B" w:rsidRDefault="003F436B">
      <w:r>
        <w:separator/>
      </w:r>
    </w:p>
  </w:endnote>
  <w:endnote w:type="continuationSeparator" w:id="0">
    <w:p w:rsidR="003F436B" w:rsidRDefault="003F4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F436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36B" w:rsidRDefault="003F436B">
      <w:r>
        <w:separator/>
      </w:r>
    </w:p>
  </w:footnote>
  <w:footnote w:type="continuationSeparator" w:id="0">
    <w:p w:rsidR="003F436B" w:rsidRDefault="003F43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59836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5220</cp:revision>
  <cp:lastPrinted>2024-08-06T15:26:00Z</cp:lastPrinted>
  <dcterms:created xsi:type="dcterms:W3CDTF">2016-03-08T22:06:00Z</dcterms:created>
  <dcterms:modified xsi:type="dcterms:W3CDTF">2025-03-13T16:04:00Z</dcterms:modified>
</cp:coreProperties>
</file>