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7B5B60" w:rsidRPr="007B5B60" w:rsidRDefault="007B5B60" w:rsidP="007B5B60">
      <w:pPr>
        <w:rPr>
          <w:sz w:val="32"/>
        </w:rPr>
      </w:pPr>
      <w:r w:rsidRPr="007B5B60">
        <w:rPr>
          <w:sz w:val="32"/>
        </w:rPr>
        <w:t>PACIENTE: Daniela de Souza Neves</w:t>
      </w:r>
    </w:p>
    <w:p w:rsidR="007B5B60" w:rsidRPr="007B5B60" w:rsidRDefault="007B5B60" w:rsidP="007B5B60">
      <w:pPr>
        <w:rPr>
          <w:sz w:val="32"/>
        </w:rPr>
      </w:pPr>
      <w:r w:rsidRPr="007B5B60">
        <w:rPr>
          <w:sz w:val="32"/>
        </w:rPr>
        <w:t xml:space="preserve">IDADE:40 anos SEXO: F                </w:t>
      </w:r>
    </w:p>
    <w:p w:rsidR="00F4668A" w:rsidRDefault="007B5B60" w:rsidP="007B5B60">
      <w:pPr>
        <w:rPr>
          <w:sz w:val="32"/>
        </w:rPr>
      </w:pPr>
      <w:r w:rsidRPr="007B5B60">
        <w:rPr>
          <w:sz w:val="32"/>
        </w:rPr>
        <w:t>DATA DO EXAME:7 mar. 25</w:t>
      </w:r>
      <w:bookmarkStart w:id="0" w:name="_GoBack"/>
      <w:bookmarkEnd w:id="0"/>
    </w:p>
    <w:p w:rsidR="00AC5943" w:rsidRDefault="00AC5943" w:rsidP="00AC5943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4DAA" w:rsidRDefault="00934DAA">
      <w:r>
        <w:separator/>
      </w:r>
    </w:p>
  </w:endnote>
  <w:endnote w:type="continuationSeparator" w:id="0">
    <w:p w:rsidR="00934DAA" w:rsidRDefault="00934D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934DAA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4DAA" w:rsidRDefault="00934DAA">
      <w:r>
        <w:separator/>
      </w:r>
    </w:p>
  </w:footnote>
  <w:footnote w:type="continuationSeparator" w:id="0">
    <w:p w:rsidR="00934DAA" w:rsidRDefault="00934D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642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3C24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A48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1FF0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AA1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AC6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5ED5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6FA9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7C9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044"/>
    <w:rsid w:val="0059065D"/>
    <w:rsid w:val="00590D18"/>
    <w:rsid w:val="00590EAC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1FE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7B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1D3D"/>
    <w:rsid w:val="006823C6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08D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B60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5C83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4DAA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0B2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6F2C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8DC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0C9C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4F02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98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943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241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611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0FC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4FEA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6EE0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08E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5FC0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393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35809</TotalTime>
  <Pages>1</Pages>
  <Words>108</Words>
  <Characters>619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5081</cp:revision>
  <cp:lastPrinted>2024-08-06T15:30:00Z</cp:lastPrinted>
  <dcterms:created xsi:type="dcterms:W3CDTF">2016-03-08T22:17:00Z</dcterms:created>
  <dcterms:modified xsi:type="dcterms:W3CDTF">2025-03-07T19:32:00Z</dcterms:modified>
</cp:coreProperties>
</file>