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F4109" w:rsidRPr="00BF4109">
        <w:rPr>
          <w:sz w:val="22"/>
        </w:rPr>
        <w:t>Paulo Estevao Vasconcelos e Valadares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F4109">
        <w:rPr>
          <w:sz w:val="22"/>
        </w:rPr>
        <w:t>39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BF4109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 </w:t>
      </w:r>
      <w:r w:rsidR="00BF4109">
        <w:rPr>
          <w:sz w:val="22"/>
        </w:rPr>
        <w:t>6</w:t>
      </w:r>
      <w:r w:rsidR="002F2B7D">
        <w:rPr>
          <w:sz w:val="22"/>
        </w:rPr>
        <w:t xml:space="preserve"> mar.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F4109">
        <w:t>10.4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BF4109">
        <w:t>33.7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F4109">
        <w:rPr>
          <w:noProof/>
          <w:sz w:val="24"/>
        </w:rPr>
        <w:t>6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D70" w:rsidRDefault="00994D70">
      <w:r>
        <w:separator/>
      </w:r>
    </w:p>
  </w:endnote>
  <w:endnote w:type="continuationSeparator" w:id="0">
    <w:p w:rsidR="00994D70" w:rsidRDefault="00994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94D7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D70" w:rsidRDefault="00994D70">
      <w:r>
        <w:separator/>
      </w:r>
    </w:p>
  </w:footnote>
  <w:footnote w:type="continuationSeparator" w:id="0">
    <w:p w:rsidR="00994D70" w:rsidRDefault="00994D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D70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59831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5214</cp:revision>
  <cp:lastPrinted>2024-08-06T15:26:00Z</cp:lastPrinted>
  <dcterms:created xsi:type="dcterms:W3CDTF">2016-03-08T22:06:00Z</dcterms:created>
  <dcterms:modified xsi:type="dcterms:W3CDTF">2025-03-06T16:32:00Z</dcterms:modified>
</cp:coreProperties>
</file>