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E6108E" w:rsidRPr="00E6108E" w:rsidRDefault="00E6108E" w:rsidP="00E6108E">
      <w:pPr>
        <w:rPr>
          <w:sz w:val="32"/>
        </w:rPr>
      </w:pPr>
      <w:r w:rsidRPr="00E6108E">
        <w:rPr>
          <w:sz w:val="32"/>
        </w:rPr>
        <w:t>PACIENTE: Lorena Vitoria Ferreira Leal</w:t>
      </w:r>
    </w:p>
    <w:p w:rsidR="00E6108E" w:rsidRPr="00E6108E" w:rsidRDefault="00E6108E" w:rsidP="00E6108E">
      <w:pPr>
        <w:rPr>
          <w:sz w:val="32"/>
        </w:rPr>
      </w:pPr>
      <w:r w:rsidRPr="00E6108E">
        <w:rPr>
          <w:sz w:val="32"/>
        </w:rPr>
        <w:t xml:space="preserve">IDADE:14 anos SEXO: F                </w:t>
      </w:r>
    </w:p>
    <w:p w:rsidR="0002729C" w:rsidRDefault="00E6108E" w:rsidP="00E6108E">
      <w:pPr>
        <w:rPr>
          <w:sz w:val="32"/>
        </w:rPr>
      </w:pPr>
      <w:r w:rsidRPr="00E6108E">
        <w:rPr>
          <w:sz w:val="32"/>
        </w:rPr>
        <w:t>DATA DO EXAME:26 fev. 25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72D7" w:rsidRDefault="004A72D7">
      <w:r>
        <w:separator/>
      </w:r>
    </w:p>
  </w:endnote>
  <w:endnote w:type="continuationSeparator" w:id="0">
    <w:p w:rsidR="004A72D7" w:rsidRDefault="004A72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4A72D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72D7" w:rsidRDefault="004A72D7">
      <w:r>
        <w:separator/>
      </w:r>
    </w:p>
  </w:footnote>
  <w:footnote w:type="continuationSeparator" w:id="0">
    <w:p w:rsidR="004A72D7" w:rsidRDefault="004A72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2D7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35802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5076</cp:revision>
  <cp:lastPrinted>2024-08-06T15:30:00Z</cp:lastPrinted>
  <dcterms:created xsi:type="dcterms:W3CDTF">2016-03-08T22:17:00Z</dcterms:created>
  <dcterms:modified xsi:type="dcterms:W3CDTF">2025-02-26T21:12:00Z</dcterms:modified>
</cp:coreProperties>
</file>