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3D6F9A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Nome :  </w:t>
      </w:r>
      <w:r w:rsidRPr="005F536B">
        <w:rPr>
          <w:sz w:val="22"/>
        </w:rPr>
        <w:tab/>
      </w:r>
      <w:r w:rsidR="007E5C71" w:rsidRPr="007E5C71">
        <w:rPr>
          <w:sz w:val="22"/>
        </w:rPr>
        <w:t>Maria Auxiliadora Silva Estrela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Idade :  </w:t>
      </w:r>
      <w:r w:rsidRPr="005F536B">
        <w:rPr>
          <w:sz w:val="22"/>
        </w:rPr>
        <w:tab/>
      </w:r>
      <w:r w:rsidR="007E5C71">
        <w:rPr>
          <w:sz w:val="22"/>
        </w:rPr>
        <w:t>69</w:t>
      </w:r>
      <w:r w:rsidR="00C06D9B">
        <w:rPr>
          <w:sz w:val="22"/>
        </w:rPr>
        <w:t xml:space="preserve"> </w:t>
      </w:r>
      <w:r w:rsidR="0066137B">
        <w:rPr>
          <w:sz w:val="22"/>
        </w:rPr>
        <w:t xml:space="preserve"> </w:t>
      </w:r>
      <w:r w:rsidR="008E163A">
        <w:rPr>
          <w:sz w:val="22"/>
        </w:rPr>
        <w:t>anos</w:t>
      </w:r>
    </w:p>
    <w:p w:rsidR="002D67B9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Indicação          </w:t>
      </w:r>
      <w:r w:rsidR="006B05A6">
        <w:rPr>
          <w:sz w:val="22"/>
        </w:rPr>
        <w:t xml:space="preserve"> </w:t>
      </w:r>
      <w:r w:rsidR="006F4439">
        <w:rPr>
          <w:sz w:val="22"/>
        </w:rPr>
        <w:t xml:space="preserve"> </w:t>
      </w:r>
      <w:r w:rsidR="00996FA4">
        <w:rPr>
          <w:sz w:val="22"/>
        </w:rPr>
        <w:t>Check up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Data:           </w:t>
      </w:r>
      <w:r w:rsidR="000D2EEA">
        <w:rPr>
          <w:sz w:val="22"/>
        </w:rPr>
        <w:t xml:space="preserve">   </w:t>
      </w:r>
      <w:r w:rsidRPr="005F536B">
        <w:rPr>
          <w:sz w:val="22"/>
        </w:rPr>
        <w:t xml:space="preserve"> </w:t>
      </w:r>
      <w:r w:rsidR="008F0619">
        <w:rPr>
          <w:sz w:val="22"/>
        </w:rPr>
        <w:t xml:space="preserve"> </w:t>
      </w:r>
      <w:r w:rsidR="00CB5F43">
        <w:rPr>
          <w:sz w:val="22"/>
        </w:rPr>
        <w:t xml:space="preserve"> </w:t>
      </w:r>
      <w:r w:rsidR="00AA4818">
        <w:rPr>
          <w:sz w:val="22"/>
        </w:rPr>
        <w:t xml:space="preserve"> </w:t>
      </w:r>
      <w:r w:rsidR="00062D64">
        <w:rPr>
          <w:sz w:val="22"/>
        </w:rPr>
        <w:t xml:space="preserve"> </w:t>
      </w:r>
      <w:r w:rsidR="007E5C71">
        <w:rPr>
          <w:sz w:val="22"/>
        </w:rPr>
        <w:t>25</w:t>
      </w:r>
      <w:r w:rsidR="00D51F45">
        <w:rPr>
          <w:sz w:val="22"/>
        </w:rPr>
        <w:t xml:space="preserve"> fev. 25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Medico:     </w:t>
      </w:r>
      <w:r w:rsidR="00DE5D18">
        <w:rPr>
          <w:sz w:val="22"/>
        </w:rPr>
        <w:t xml:space="preserve">         Dr.</w:t>
      </w:r>
      <w:r w:rsidR="007336FF">
        <w:rPr>
          <w:sz w:val="22"/>
        </w:rPr>
        <w:t>Claudio Oppenheimer</w:t>
      </w:r>
    </w:p>
    <w:p w:rsidR="00FE7587" w:rsidRDefault="005F536B" w:rsidP="00787823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Terapêutica :</w:t>
      </w:r>
      <w:r w:rsidRPr="005F536B">
        <w:rPr>
          <w:sz w:val="22"/>
        </w:rPr>
        <w:tab/>
      </w:r>
      <w:r w:rsidR="007E5C71">
        <w:rPr>
          <w:sz w:val="22"/>
        </w:rPr>
        <w:t>Ndn</w:t>
      </w:r>
      <w:bookmarkStart w:id="0" w:name="_GoBack"/>
      <w:bookmarkEnd w:id="0"/>
    </w:p>
    <w:p w:rsidR="00631C1C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Lateralidade :</w:t>
      </w:r>
      <w:r w:rsidRPr="005F536B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FF401F">
        <w:t>10.4</w:t>
      </w:r>
      <w:r w:rsidR="00A62673">
        <w:t>Hz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>A amplitude média é de</w:t>
      </w:r>
      <w:r w:rsidR="00FE167F">
        <w:t xml:space="preserve"> </w:t>
      </w:r>
      <w:r w:rsidR="00FF401F">
        <w:t>36.9</w:t>
      </w:r>
      <w:r w:rsidR="00303B4D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7E5C71">
        <w:rPr>
          <w:noProof/>
          <w:sz w:val="24"/>
        </w:rPr>
        <w:t>25 de fevereiro de 2025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</w:t>
      </w:r>
      <w:r w:rsidR="00DA1E00">
        <w:t xml:space="preserve">                                 </w:t>
      </w:r>
      <w:r w:rsidRPr="00FE6B87">
        <w:t>Neurologista</w:t>
      </w:r>
      <w:r w:rsidR="00DA1E00">
        <w:t xml:space="preserve"> RQE 2642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3581A" w:rsidRDefault="0073581A">
      <w:r>
        <w:separator/>
      </w:r>
    </w:p>
  </w:endnote>
  <w:endnote w:type="continuationSeparator" w:id="0">
    <w:p w:rsidR="0073581A" w:rsidRDefault="0073581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73581A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3581A" w:rsidRDefault="0073581A">
      <w:r>
        <w:separator/>
      </w:r>
    </w:p>
  </w:footnote>
  <w:footnote w:type="continuationSeparator" w:id="0">
    <w:p w:rsidR="0073581A" w:rsidRDefault="0073581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7E7"/>
    <w:rsid w:val="000008C9"/>
    <w:rsid w:val="00000AD1"/>
    <w:rsid w:val="000010B7"/>
    <w:rsid w:val="000013A9"/>
    <w:rsid w:val="000014A6"/>
    <w:rsid w:val="00001C28"/>
    <w:rsid w:val="00001DEB"/>
    <w:rsid w:val="000020C3"/>
    <w:rsid w:val="00002AD4"/>
    <w:rsid w:val="000031BA"/>
    <w:rsid w:val="000031CB"/>
    <w:rsid w:val="00003FBC"/>
    <w:rsid w:val="00004145"/>
    <w:rsid w:val="000050A7"/>
    <w:rsid w:val="000050D3"/>
    <w:rsid w:val="0000526E"/>
    <w:rsid w:val="00005286"/>
    <w:rsid w:val="0000569B"/>
    <w:rsid w:val="00005834"/>
    <w:rsid w:val="0000605C"/>
    <w:rsid w:val="0000643C"/>
    <w:rsid w:val="000068A6"/>
    <w:rsid w:val="00006D69"/>
    <w:rsid w:val="00007188"/>
    <w:rsid w:val="00010004"/>
    <w:rsid w:val="00010556"/>
    <w:rsid w:val="00010AD0"/>
    <w:rsid w:val="00011293"/>
    <w:rsid w:val="000116E6"/>
    <w:rsid w:val="000116FB"/>
    <w:rsid w:val="000117D3"/>
    <w:rsid w:val="0001204A"/>
    <w:rsid w:val="00012457"/>
    <w:rsid w:val="00012C34"/>
    <w:rsid w:val="00013742"/>
    <w:rsid w:val="00013C92"/>
    <w:rsid w:val="000147CD"/>
    <w:rsid w:val="00014A0B"/>
    <w:rsid w:val="00014B9E"/>
    <w:rsid w:val="00015C9C"/>
    <w:rsid w:val="000161DA"/>
    <w:rsid w:val="000163B2"/>
    <w:rsid w:val="0001695C"/>
    <w:rsid w:val="00016A00"/>
    <w:rsid w:val="00016D95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1EBA"/>
    <w:rsid w:val="00022635"/>
    <w:rsid w:val="000228AE"/>
    <w:rsid w:val="0002343E"/>
    <w:rsid w:val="00023701"/>
    <w:rsid w:val="00024BE6"/>
    <w:rsid w:val="000255DF"/>
    <w:rsid w:val="00025FD1"/>
    <w:rsid w:val="000264D3"/>
    <w:rsid w:val="00026CF2"/>
    <w:rsid w:val="00027CF2"/>
    <w:rsid w:val="00027E41"/>
    <w:rsid w:val="00030354"/>
    <w:rsid w:val="0003040D"/>
    <w:rsid w:val="00030B28"/>
    <w:rsid w:val="00030D82"/>
    <w:rsid w:val="00031223"/>
    <w:rsid w:val="0003138A"/>
    <w:rsid w:val="00031B87"/>
    <w:rsid w:val="000325C4"/>
    <w:rsid w:val="0003267F"/>
    <w:rsid w:val="00032902"/>
    <w:rsid w:val="00032F49"/>
    <w:rsid w:val="00032FF3"/>
    <w:rsid w:val="000346B8"/>
    <w:rsid w:val="000355A4"/>
    <w:rsid w:val="000355F8"/>
    <w:rsid w:val="00035693"/>
    <w:rsid w:val="00035F94"/>
    <w:rsid w:val="000362A3"/>
    <w:rsid w:val="0003671D"/>
    <w:rsid w:val="000369C9"/>
    <w:rsid w:val="00036BD2"/>
    <w:rsid w:val="00036ED8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221"/>
    <w:rsid w:val="00044D2A"/>
    <w:rsid w:val="00044E5D"/>
    <w:rsid w:val="00045415"/>
    <w:rsid w:val="000455FF"/>
    <w:rsid w:val="0004581A"/>
    <w:rsid w:val="00045C2A"/>
    <w:rsid w:val="00045E4E"/>
    <w:rsid w:val="00045ECB"/>
    <w:rsid w:val="000463F5"/>
    <w:rsid w:val="00046F0F"/>
    <w:rsid w:val="00047344"/>
    <w:rsid w:val="00047E57"/>
    <w:rsid w:val="0005128C"/>
    <w:rsid w:val="000517A1"/>
    <w:rsid w:val="000517D1"/>
    <w:rsid w:val="00051D55"/>
    <w:rsid w:val="00052327"/>
    <w:rsid w:val="00052686"/>
    <w:rsid w:val="000526CD"/>
    <w:rsid w:val="00052B26"/>
    <w:rsid w:val="000549AA"/>
    <w:rsid w:val="00054AB3"/>
    <w:rsid w:val="00054EB8"/>
    <w:rsid w:val="000559EB"/>
    <w:rsid w:val="00055B0D"/>
    <w:rsid w:val="00055B23"/>
    <w:rsid w:val="00056040"/>
    <w:rsid w:val="00056A7C"/>
    <w:rsid w:val="000578EE"/>
    <w:rsid w:val="000578F0"/>
    <w:rsid w:val="00057960"/>
    <w:rsid w:val="0006053B"/>
    <w:rsid w:val="00060E5E"/>
    <w:rsid w:val="000613CD"/>
    <w:rsid w:val="0006145E"/>
    <w:rsid w:val="000615BA"/>
    <w:rsid w:val="0006166B"/>
    <w:rsid w:val="000626F4"/>
    <w:rsid w:val="00062D64"/>
    <w:rsid w:val="00063050"/>
    <w:rsid w:val="0006343C"/>
    <w:rsid w:val="00063490"/>
    <w:rsid w:val="00063745"/>
    <w:rsid w:val="00064344"/>
    <w:rsid w:val="00064649"/>
    <w:rsid w:val="00064F67"/>
    <w:rsid w:val="00065F73"/>
    <w:rsid w:val="0006646C"/>
    <w:rsid w:val="00066ACD"/>
    <w:rsid w:val="00066E13"/>
    <w:rsid w:val="00067025"/>
    <w:rsid w:val="0006714D"/>
    <w:rsid w:val="000677DA"/>
    <w:rsid w:val="000679EC"/>
    <w:rsid w:val="00067D7C"/>
    <w:rsid w:val="00070173"/>
    <w:rsid w:val="000705AA"/>
    <w:rsid w:val="0007075A"/>
    <w:rsid w:val="00070820"/>
    <w:rsid w:val="00070AFE"/>
    <w:rsid w:val="00070D95"/>
    <w:rsid w:val="00071645"/>
    <w:rsid w:val="0007215B"/>
    <w:rsid w:val="0007264F"/>
    <w:rsid w:val="00072FC6"/>
    <w:rsid w:val="00072FD5"/>
    <w:rsid w:val="0007303F"/>
    <w:rsid w:val="00073417"/>
    <w:rsid w:val="000741EF"/>
    <w:rsid w:val="000744E7"/>
    <w:rsid w:val="000746B4"/>
    <w:rsid w:val="00074CA4"/>
    <w:rsid w:val="00075192"/>
    <w:rsid w:val="00076035"/>
    <w:rsid w:val="00076055"/>
    <w:rsid w:val="0007649D"/>
    <w:rsid w:val="000766B1"/>
    <w:rsid w:val="000771E6"/>
    <w:rsid w:val="0008014F"/>
    <w:rsid w:val="00080463"/>
    <w:rsid w:val="00080731"/>
    <w:rsid w:val="00080B3E"/>
    <w:rsid w:val="00081DCC"/>
    <w:rsid w:val="00081E25"/>
    <w:rsid w:val="00081EBB"/>
    <w:rsid w:val="00081F05"/>
    <w:rsid w:val="00083531"/>
    <w:rsid w:val="0008372E"/>
    <w:rsid w:val="0008378D"/>
    <w:rsid w:val="00084118"/>
    <w:rsid w:val="000842A3"/>
    <w:rsid w:val="00085FB9"/>
    <w:rsid w:val="000861AF"/>
    <w:rsid w:val="0008799A"/>
    <w:rsid w:val="00087D6F"/>
    <w:rsid w:val="00091229"/>
    <w:rsid w:val="00091663"/>
    <w:rsid w:val="00091861"/>
    <w:rsid w:val="0009196E"/>
    <w:rsid w:val="00091A00"/>
    <w:rsid w:val="00091A79"/>
    <w:rsid w:val="00091C9F"/>
    <w:rsid w:val="00091FDA"/>
    <w:rsid w:val="00092924"/>
    <w:rsid w:val="000932E6"/>
    <w:rsid w:val="0009362A"/>
    <w:rsid w:val="000936E7"/>
    <w:rsid w:val="00093718"/>
    <w:rsid w:val="00093A61"/>
    <w:rsid w:val="00093DC0"/>
    <w:rsid w:val="00093EC5"/>
    <w:rsid w:val="00094194"/>
    <w:rsid w:val="00094217"/>
    <w:rsid w:val="00094400"/>
    <w:rsid w:val="00094742"/>
    <w:rsid w:val="00094F42"/>
    <w:rsid w:val="00094FB7"/>
    <w:rsid w:val="0009528F"/>
    <w:rsid w:val="00095629"/>
    <w:rsid w:val="0009599F"/>
    <w:rsid w:val="00095C4A"/>
    <w:rsid w:val="00096483"/>
    <w:rsid w:val="00096F79"/>
    <w:rsid w:val="0009718E"/>
    <w:rsid w:val="00097EF1"/>
    <w:rsid w:val="000A054F"/>
    <w:rsid w:val="000A0552"/>
    <w:rsid w:val="000A05B6"/>
    <w:rsid w:val="000A0732"/>
    <w:rsid w:val="000A0CC9"/>
    <w:rsid w:val="000A115E"/>
    <w:rsid w:val="000A116E"/>
    <w:rsid w:val="000A28E3"/>
    <w:rsid w:val="000A2C74"/>
    <w:rsid w:val="000A2FFF"/>
    <w:rsid w:val="000A301F"/>
    <w:rsid w:val="000A32A1"/>
    <w:rsid w:val="000A3339"/>
    <w:rsid w:val="000A37D5"/>
    <w:rsid w:val="000A38FD"/>
    <w:rsid w:val="000A3DAA"/>
    <w:rsid w:val="000A4298"/>
    <w:rsid w:val="000A4755"/>
    <w:rsid w:val="000A48C4"/>
    <w:rsid w:val="000A4D58"/>
    <w:rsid w:val="000A503A"/>
    <w:rsid w:val="000A5348"/>
    <w:rsid w:val="000A5400"/>
    <w:rsid w:val="000A55FD"/>
    <w:rsid w:val="000A5831"/>
    <w:rsid w:val="000A5D88"/>
    <w:rsid w:val="000A6BE4"/>
    <w:rsid w:val="000A71AB"/>
    <w:rsid w:val="000A71F8"/>
    <w:rsid w:val="000A75F2"/>
    <w:rsid w:val="000A773D"/>
    <w:rsid w:val="000B07E7"/>
    <w:rsid w:val="000B0DB4"/>
    <w:rsid w:val="000B0DED"/>
    <w:rsid w:val="000B0F50"/>
    <w:rsid w:val="000B167D"/>
    <w:rsid w:val="000B1838"/>
    <w:rsid w:val="000B1DF9"/>
    <w:rsid w:val="000B2449"/>
    <w:rsid w:val="000B25C0"/>
    <w:rsid w:val="000B260E"/>
    <w:rsid w:val="000B28A2"/>
    <w:rsid w:val="000B28DF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00"/>
    <w:rsid w:val="000B4CA8"/>
    <w:rsid w:val="000B4F5D"/>
    <w:rsid w:val="000B5058"/>
    <w:rsid w:val="000B5164"/>
    <w:rsid w:val="000B526E"/>
    <w:rsid w:val="000B58A3"/>
    <w:rsid w:val="000B6B7A"/>
    <w:rsid w:val="000B7E69"/>
    <w:rsid w:val="000C04BD"/>
    <w:rsid w:val="000C0859"/>
    <w:rsid w:val="000C08DB"/>
    <w:rsid w:val="000C0A69"/>
    <w:rsid w:val="000C0C6F"/>
    <w:rsid w:val="000C1422"/>
    <w:rsid w:val="000C1A69"/>
    <w:rsid w:val="000C1AD5"/>
    <w:rsid w:val="000C1FC3"/>
    <w:rsid w:val="000C203F"/>
    <w:rsid w:val="000C213E"/>
    <w:rsid w:val="000C2574"/>
    <w:rsid w:val="000C27FC"/>
    <w:rsid w:val="000C2DC0"/>
    <w:rsid w:val="000C36FA"/>
    <w:rsid w:val="000C3AE3"/>
    <w:rsid w:val="000C4396"/>
    <w:rsid w:val="000C4448"/>
    <w:rsid w:val="000C4BB4"/>
    <w:rsid w:val="000C4D1C"/>
    <w:rsid w:val="000C4FC3"/>
    <w:rsid w:val="000C5292"/>
    <w:rsid w:val="000C5377"/>
    <w:rsid w:val="000C58DE"/>
    <w:rsid w:val="000C625D"/>
    <w:rsid w:val="000C667E"/>
    <w:rsid w:val="000C69A4"/>
    <w:rsid w:val="000C6DF6"/>
    <w:rsid w:val="000C7132"/>
    <w:rsid w:val="000C777B"/>
    <w:rsid w:val="000D046A"/>
    <w:rsid w:val="000D07E9"/>
    <w:rsid w:val="000D0985"/>
    <w:rsid w:val="000D098A"/>
    <w:rsid w:val="000D1A82"/>
    <w:rsid w:val="000D1B61"/>
    <w:rsid w:val="000D1F8C"/>
    <w:rsid w:val="000D1F97"/>
    <w:rsid w:val="000D2465"/>
    <w:rsid w:val="000D258D"/>
    <w:rsid w:val="000D2EEA"/>
    <w:rsid w:val="000D3084"/>
    <w:rsid w:val="000D3412"/>
    <w:rsid w:val="000D341E"/>
    <w:rsid w:val="000D3B7B"/>
    <w:rsid w:val="000D3D04"/>
    <w:rsid w:val="000D40EC"/>
    <w:rsid w:val="000D449E"/>
    <w:rsid w:val="000D44ED"/>
    <w:rsid w:val="000D5196"/>
    <w:rsid w:val="000D54FC"/>
    <w:rsid w:val="000D5B5B"/>
    <w:rsid w:val="000D6AC0"/>
    <w:rsid w:val="000D6E25"/>
    <w:rsid w:val="000D7B63"/>
    <w:rsid w:val="000D7E99"/>
    <w:rsid w:val="000E001A"/>
    <w:rsid w:val="000E03C6"/>
    <w:rsid w:val="000E048A"/>
    <w:rsid w:val="000E091C"/>
    <w:rsid w:val="000E0BEA"/>
    <w:rsid w:val="000E0D77"/>
    <w:rsid w:val="000E1517"/>
    <w:rsid w:val="000E2339"/>
    <w:rsid w:val="000E2566"/>
    <w:rsid w:val="000E273A"/>
    <w:rsid w:val="000E34D6"/>
    <w:rsid w:val="000E37BE"/>
    <w:rsid w:val="000E3A29"/>
    <w:rsid w:val="000E3AC7"/>
    <w:rsid w:val="000E4899"/>
    <w:rsid w:val="000E5167"/>
    <w:rsid w:val="000E54E3"/>
    <w:rsid w:val="000E655E"/>
    <w:rsid w:val="000E6A10"/>
    <w:rsid w:val="000E6B47"/>
    <w:rsid w:val="000E6BC7"/>
    <w:rsid w:val="000E7133"/>
    <w:rsid w:val="000E719B"/>
    <w:rsid w:val="000E74D2"/>
    <w:rsid w:val="000E77E5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BF9"/>
    <w:rsid w:val="000F6F1A"/>
    <w:rsid w:val="000F7524"/>
    <w:rsid w:val="000F754E"/>
    <w:rsid w:val="000F7690"/>
    <w:rsid w:val="00100893"/>
    <w:rsid w:val="00100FCC"/>
    <w:rsid w:val="00102288"/>
    <w:rsid w:val="001023B9"/>
    <w:rsid w:val="0010241C"/>
    <w:rsid w:val="001026DE"/>
    <w:rsid w:val="00102C7F"/>
    <w:rsid w:val="00102DB4"/>
    <w:rsid w:val="00102E2E"/>
    <w:rsid w:val="001033DE"/>
    <w:rsid w:val="00103866"/>
    <w:rsid w:val="0010596E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0E5"/>
    <w:rsid w:val="0011378E"/>
    <w:rsid w:val="00113F2B"/>
    <w:rsid w:val="001143C1"/>
    <w:rsid w:val="001148E0"/>
    <w:rsid w:val="00114AB3"/>
    <w:rsid w:val="00114B6D"/>
    <w:rsid w:val="00114F83"/>
    <w:rsid w:val="001155D0"/>
    <w:rsid w:val="001158DB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6E6"/>
    <w:rsid w:val="00126718"/>
    <w:rsid w:val="001267A8"/>
    <w:rsid w:val="00127ABC"/>
    <w:rsid w:val="00127D04"/>
    <w:rsid w:val="00127EFC"/>
    <w:rsid w:val="0013064B"/>
    <w:rsid w:val="00130E13"/>
    <w:rsid w:val="001310DC"/>
    <w:rsid w:val="00131326"/>
    <w:rsid w:val="0013134F"/>
    <w:rsid w:val="00131D91"/>
    <w:rsid w:val="00131DF6"/>
    <w:rsid w:val="0013205D"/>
    <w:rsid w:val="00132092"/>
    <w:rsid w:val="00132347"/>
    <w:rsid w:val="00132DF2"/>
    <w:rsid w:val="001330F2"/>
    <w:rsid w:val="00133164"/>
    <w:rsid w:val="001336A5"/>
    <w:rsid w:val="00133D0A"/>
    <w:rsid w:val="00134345"/>
    <w:rsid w:val="00134409"/>
    <w:rsid w:val="00134765"/>
    <w:rsid w:val="00135711"/>
    <w:rsid w:val="001357AF"/>
    <w:rsid w:val="00135B43"/>
    <w:rsid w:val="00135E27"/>
    <w:rsid w:val="00135F2D"/>
    <w:rsid w:val="00135FF9"/>
    <w:rsid w:val="00136122"/>
    <w:rsid w:val="0013671F"/>
    <w:rsid w:val="00136744"/>
    <w:rsid w:val="00136C3C"/>
    <w:rsid w:val="00136D34"/>
    <w:rsid w:val="00137A6F"/>
    <w:rsid w:val="00137B61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0FE"/>
    <w:rsid w:val="001444AC"/>
    <w:rsid w:val="00145240"/>
    <w:rsid w:val="001452C4"/>
    <w:rsid w:val="001456BE"/>
    <w:rsid w:val="0014595D"/>
    <w:rsid w:val="00145B63"/>
    <w:rsid w:val="001463B5"/>
    <w:rsid w:val="00146468"/>
    <w:rsid w:val="00146884"/>
    <w:rsid w:val="0014743D"/>
    <w:rsid w:val="00147797"/>
    <w:rsid w:val="00147C80"/>
    <w:rsid w:val="00147D0F"/>
    <w:rsid w:val="00150356"/>
    <w:rsid w:val="00150471"/>
    <w:rsid w:val="00150819"/>
    <w:rsid w:val="00150D05"/>
    <w:rsid w:val="00151115"/>
    <w:rsid w:val="0015154D"/>
    <w:rsid w:val="00151720"/>
    <w:rsid w:val="00151AA6"/>
    <w:rsid w:val="00151F5B"/>
    <w:rsid w:val="00152829"/>
    <w:rsid w:val="0015314F"/>
    <w:rsid w:val="00153938"/>
    <w:rsid w:val="00153C66"/>
    <w:rsid w:val="00154100"/>
    <w:rsid w:val="00154718"/>
    <w:rsid w:val="00154FBA"/>
    <w:rsid w:val="001550C7"/>
    <w:rsid w:val="00155137"/>
    <w:rsid w:val="00155BD3"/>
    <w:rsid w:val="001560D3"/>
    <w:rsid w:val="0015620B"/>
    <w:rsid w:val="0015633C"/>
    <w:rsid w:val="001567C5"/>
    <w:rsid w:val="00156AFA"/>
    <w:rsid w:val="00157453"/>
    <w:rsid w:val="00157D24"/>
    <w:rsid w:val="001617BA"/>
    <w:rsid w:val="001618B4"/>
    <w:rsid w:val="001618CF"/>
    <w:rsid w:val="00161A14"/>
    <w:rsid w:val="00161BC1"/>
    <w:rsid w:val="001623B1"/>
    <w:rsid w:val="00164A17"/>
    <w:rsid w:val="00164C3D"/>
    <w:rsid w:val="00164FEE"/>
    <w:rsid w:val="001650C0"/>
    <w:rsid w:val="001654A1"/>
    <w:rsid w:val="00165BE0"/>
    <w:rsid w:val="00166288"/>
    <w:rsid w:val="00166572"/>
    <w:rsid w:val="00166BA8"/>
    <w:rsid w:val="00166CED"/>
    <w:rsid w:val="00166EE5"/>
    <w:rsid w:val="00167111"/>
    <w:rsid w:val="0016715E"/>
    <w:rsid w:val="00167273"/>
    <w:rsid w:val="0016754B"/>
    <w:rsid w:val="001676B6"/>
    <w:rsid w:val="00167D6D"/>
    <w:rsid w:val="00167F1A"/>
    <w:rsid w:val="0017043B"/>
    <w:rsid w:val="0017077C"/>
    <w:rsid w:val="00170D7D"/>
    <w:rsid w:val="0017121B"/>
    <w:rsid w:val="001714A0"/>
    <w:rsid w:val="00171575"/>
    <w:rsid w:val="00171812"/>
    <w:rsid w:val="001722BF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1A7"/>
    <w:rsid w:val="00175528"/>
    <w:rsid w:val="0017594F"/>
    <w:rsid w:val="00177642"/>
    <w:rsid w:val="00177AF4"/>
    <w:rsid w:val="00177B5C"/>
    <w:rsid w:val="00177B6B"/>
    <w:rsid w:val="00177DB9"/>
    <w:rsid w:val="00177F78"/>
    <w:rsid w:val="001803E2"/>
    <w:rsid w:val="00180469"/>
    <w:rsid w:val="00180C0F"/>
    <w:rsid w:val="0018194A"/>
    <w:rsid w:val="00181BED"/>
    <w:rsid w:val="00181C36"/>
    <w:rsid w:val="00181EF7"/>
    <w:rsid w:val="00181F5F"/>
    <w:rsid w:val="00182494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4B42"/>
    <w:rsid w:val="00185477"/>
    <w:rsid w:val="00185973"/>
    <w:rsid w:val="00185D93"/>
    <w:rsid w:val="0018616C"/>
    <w:rsid w:val="00186CEF"/>
    <w:rsid w:val="001871A4"/>
    <w:rsid w:val="001901A3"/>
    <w:rsid w:val="00190308"/>
    <w:rsid w:val="0019037D"/>
    <w:rsid w:val="001904E5"/>
    <w:rsid w:val="00190833"/>
    <w:rsid w:val="00190C78"/>
    <w:rsid w:val="00191419"/>
    <w:rsid w:val="00191476"/>
    <w:rsid w:val="00191C0C"/>
    <w:rsid w:val="00192987"/>
    <w:rsid w:val="00193027"/>
    <w:rsid w:val="00193153"/>
    <w:rsid w:val="0019316E"/>
    <w:rsid w:val="0019336F"/>
    <w:rsid w:val="00193749"/>
    <w:rsid w:val="00193DD2"/>
    <w:rsid w:val="00193EB3"/>
    <w:rsid w:val="00194972"/>
    <w:rsid w:val="00195353"/>
    <w:rsid w:val="0019596B"/>
    <w:rsid w:val="00195979"/>
    <w:rsid w:val="001959C4"/>
    <w:rsid w:val="00195CE0"/>
    <w:rsid w:val="00196604"/>
    <w:rsid w:val="001968F2"/>
    <w:rsid w:val="001969DA"/>
    <w:rsid w:val="00196A31"/>
    <w:rsid w:val="0019747C"/>
    <w:rsid w:val="00197802"/>
    <w:rsid w:val="001979B0"/>
    <w:rsid w:val="00197B2D"/>
    <w:rsid w:val="00197C73"/>
    <w:rsid w:val="001A0ACC"/>
    <w:rsid w:val="001A0FE0"/>
    <w:rsid w:val="001A1255"/>
    <w:rsid w:val="001A1764"/>
    <w:rsid w:val="001A1CBB"/>
    <w:rsid w:val="001A1EFA"/>
    <w:rsid w:val="001A1F6B"/>
    <w:rsid w:val="001A1FFF"/>
    <w:rsid w:val="001A2261"/>
    <w:rsid w:val="001A248A"/>
    <w:rsid w:val="001A273B"/>
    <w:rsid w:val="001A2CEE"/>
    <w:rsid w:val="001A3144"/>
    <w:rsid w:val="001A3238"/>
    <w:rsid w:val="001A33DF"/>
    <w:rsid w:val="001A3B77"/>
    <w:rsid w:val="001A43F7"/>
    <w:rsid w:val="001A4592"/>
    <w:rsid w:val="001A45DF"/>
    <w:rsid w:val="001A4D3E"/>
    <w:rsid w:val="001A5728"/>
    <w:rsid w:val="001A5ECE"/>
    <w:rsid w:val="001A6FBF"/>
    <w:rsid w:val="001A7A33"/>
    <w:rsid w:val="001A7AF7"/>
    <w:rsid w:val="001A7BA1"/>
    <w:rsid w:val="001A7CC9"/>
    <w:rsid w:val="001B06C0"/>
    <w:rsid w:val="001B08D9"/>
    <w:rsid w:val="001B0A0D"/>
    <w:rsid w:val="001B0D3D"/>
    <w:rsid w:val="001B0F4A"/>
    <w:rsid w:val="001B11E0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52F4"/>
    <w:rsid w:val="001B625B"/>
    <w:rsid w:val="001B63FC"/>
    <w:rsid w:val="001B6E56"/>
    <w:rsid w:val="001B6E61"/>
    <w:rsid w:val="001C0514"/>
    <w:rsid w:val="001C0D5F"/>
    <w:rsid w:val="001C2513"/>
    <w:rsid w:val="001C2649"/>
    <w:rsid w:val="001C29B5"/>
    <w:rsid w:val="001C2E15"/>
    <w:rsid w:val="001C3214"/>
    <w:rsid w:val="001C32F6"/>
    <w:rsid w:val="001C39F3"/>
    <w:rsid w:val="001C3C83"/>
    <w:rsid w:val="001C4286"/>
    <w:rsid w:val="001C43A3"/>
    <w:rsid w:val="001C4479"/>
    <w:rsid w:val="001C453B"/>
    <w:rsid w:val="001C48EA"/>
    <w:rsid w:val="001C4C0C"/>
    <w:rsid w:val="001C4D98"/>
    <w:rsid w:val="001C4F92"/>
    <w:rsid w:val="001C508C"/>
    <w:rsid w:val="001C6220"/>
    <w:rsid w:val="001C6309"/>
    <w:rsid w:val="001C74A7"/>
    <w:rsid w:val="001C76C2"/>
    <w:rsid w:val="001C7822"/>
    <w:rsid w:val="001C7B67"/>
    <w:rsid w:val="001D00A1"/>
    <w:rsid w:val="001D029F"/>
    <w:rsid w:val="001D0751"/>
    <w:rsid w:val="001D105A"/>
    <w:rsid w:val="001D1C76"/>
    <w:rsid w:val="001D2F58"/>
    <w:rsid w:val="001D305A"/>
    <w:rsid w:val="001D3DF4"/>
    <w:rsid w:val="001D3EA9"/>
    <w:rsid w:val="001D3F7F"/>
    <w:rsid w:val="001D45F8"/>
    <w:rsid w:val="001D5E3A"/>
    <w:rsid w:val="001D5E85"/>
    <w:rsid w:val="001D64FD"/>
    <w:rsid w:val="001D6639"/>
    <w:rsid w:val="001D716E"/>
    <w:rsid w:val="001D7228"/>
    <w:rsid w:val="001D77AC"/>
    <w:rsid w:val="001D7F69"/>
    <w:rsid w:val="001E0020"/>
    <w:rsid w:val="001E00E3"/>
    <w:rsid w:val="001E0304"/>
    <w:rsid w:val="001E07A1"/>
    <w:rsid w:val="001E0900"/>
    <w:rsid w:val="001E0A22"/>
    <w:rsid w:val="001E1886"/>
    <w:rsid w:val="001E1B7D"/>
    <w:rsid w:val="001E25C3"/>
    <w:rsid w:val="001E2629"/>
    <w:rsid w:val="001E2A97"/>
    <w:rsid w:val="001E3183"/>
    <w:rsid w:val="001E4B19"/>
    <w:rsid w:val="001E4B33"/>
    <w:rsid w:val="001E4F40"/>
    <w:rsid w:val="001E538A"/>
    <w:rsid w:val="001E5B54"/>
    <w:rsid w:val="001E60C6"/>
    <w:rsid w:val="001E6322"/>
    <w:rsid w:val="001E6526"/>
    <w:rsid w:val="001E6777"/>
    <w:rsid w:val="001E6972"/>
    <w:rsid w:val="001E6AD1"/>
    <w:rsid w:val="001E6B7D"/>
    <w:rsid w:val="001E6CD8"/>
    <w:rsid w:val="001E6D96"/>
    <w:rsid w:val="001E743E"/>
    <w:rsid w:val="001E767D"/>
    <w:rsid w:val="001E7E38"/>
    <w:rsid w:val="001F03A8"/>
    <w:rsid w:val="001F0449"/>
    <w:rsid w:val="001F0E56"/>
    <w:rsid w:val="001F10C8"/>
    <w:rsid w:val="001F11ED"/>
    <w:rsid w:val="001F134A"/>
    <w:rsid w:val="001F1460"/>
    <w:rsid w:val="001F182C"/>
    <w:rsid w:val="001F2218"/>
    <w:rsid w:val="001F233D"/>
    <w:rsid w:val="001F35DA"/>
    <w:rsid w:val="001F3CE9"/>
    <w:rsid w:val="001F3E35"/>
    <w:rsid w:val="001F3FC6"/>
    <w:rsid w:val="001F4007"/>
    <w:rsid w:val="001F4717"/>
    <w:rsid w:val="001F4ECC"/>
    <w:rsid w:val="001F50F6"/>
    <w:rsid w:val="001F5649"/>
    <w:rsid w:val="001F5812"/>
    <w:rsid w:val="001F5A89"/>
    <w:rsid w:val="001F5B82"/>
    <w:rsid w:val="001F61D3"/>
    <w:rsid w:val="001F745A"/>
    <w:rsid w:val="001F74AF"/>
    <w:rsid w:val="001F764C"/>
    <w:rsid w:val="00200177"/>
    <w:rsid w:val="00200379"/>
    <w:rsid w:val="00200B6B"/>
    <w:rsid w:val="00201E9D"/>
    <w:rsid w:val="00202BCF"/>
    <w:rsid w:val="00203EDD"/>
    <w:rsid w:val="00204495"/>
    <w:rsid w:val="00205437"/>
    <w:rsid w:val="00205794"/>
    <w:rsid w:val="00206AE8"/>
    <w:rsid w:val="002072A9"/>
    <w:rsid w:val="00207438"/>
    <w:rsid w:val="00207D18"/>
    <w:rsid w:val="00207DDA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858"/>
    <w:rsid w:val="00213B81"/>
    <w:rsid w:val="00213DD3"/>
    <w:rsid w:val="002140DF"/>
    <w:rsid w:val="00214C0F"/>
    <w:rsid w:val="00214C5D"/>
    <w:rsid w:val="00214F25"/>
    <w:rsid w:val="00215077"/>
    <w:rsid w:val="0021593A"/>
    <w:rsid w:val="0021607A"/>
    <w:rsid w:val="00216905"/>
    <w:rsid w:val="00216FA7"/>
    <w:rsid w:val="00216FB6"/>
    <w:rsid w:val="00217DC7"/>
    <w:rsid w:val="002211D3"/>
    <w:rsid w:val="002218DE"/>
    <w:rsid w:val="00221DA9"/>
    <w:rsid w:val="00221F9E"/>
    <w:rsid w:val="00222025"/>
    <w:rsid w:val="002225E0"/>
    <w:rsid w:val="002233CB"/>
    <w:rsid w:val="00223F58"/>
    <w:rsid w:val="002240A9"/>
    <w:rsid w:val="002241D4"/>
    <w:rsid w:val="0022422D"/>
    <w:rsid w:val="002244A7"/>
    <w:rsid w:val="002245CE"/>
    <w:rsid w:val="00224807"/>
    <w:rsid w:val="00224BB5"/>
    <w:rsid w:val="00224BF4"/>
    <w:rsid w:val="00224DFD"/>
    <w:rsid w:val="00224F2A"/>
    <w:rsid w:val="00224F83"/>
    <w:rsid w:val="00225135"/>
    <w:rsid w:val="002258A0"/>
    <w:rsid w:val="00225F07"/>
    <w:rsid w:val="00226635"/>
    <w:rsid w:val="00226AB6"/>
    <w:rsid w:val="00226D05"/>
    <w:rsid w:val="002270CD"/>
    <w:rsid w:val="002272C9"/>
    <w:rsid w:val="00230571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952"/>
    <w:rsid w:val="00233AA9"/>
    <w:rsid w:val="00234108"/>
    <w:rsid w:val="00234A4B"/>
    <w:rsid w:val="002353BE"/>
    <w:rsid w:val="00235A24"/>
    <w:rsid w:val="00235D31"/>
    <w:rsid w:val="00235E27"/>
    <w:rsid w:val="00236052"/>
    <w:rsid w:val="002364EB"/>
    <w:rsid w:val="002367DB"/>
    <w:rsid w:val="00236A13"/>
    <w:rsid w:val="00236B5C"/>
    <w:rsid w:val="00236D69"/>
    <w:rsid w:val="00237107"/>
    <w:rsid w:val="002373DC"/>
    <w:rsid w:val="002377B5"/>
    <w:rsid w:val="0023792A"/>
    <w:rsid w:val="00240968"/>
    <w:rsid w:val="002409C3"/>
    <w:rsid w:val="00240A89"/>
    <w:rsid w:val="002410B1"/>
    <w:rsid w:val="002415B5"/>
    <w:rsid w:val="00241A63"/>
    <w:rsid w:val="00241BAD"/>
    <w:rsid w:val="00241C7B"/>
    <w:rsid w:val="00241DD9"/>
    <w:rsid w:val="00241F7D"/>
    <w:rsid w:val="002422C5"/>
    <w:rsid w:val="00242605"/>
    <w:rsid w:val="002426D8"/>
    <w:rsid w:val="0024286B"/>
    <w:rsid w:val="002428BB"/>
    <w:rsid w:val="00242B64"/>
    <w:rsid w:val="00242F0C"/>
    <w:rsid w:val="00243734"/>
    <w:rsid w:val="00243991"/>
    <w:rsid w:val="00243D0D"/>
    <w:rsid w:val="0024429E"/>
    <w:rsid w:val="00245251"/>
    <w:rsid w:val="00245A71"/>
    <w:rsid w:val="0024715F"/>
    <w:rsid w:val="00247943"/>
    <w:rsid w:val="00247BEB"/>
    <w:rsid w:val="002506C7"/>
    <w:rsid w:val="0025089E"/>
    <w:rsid w:val="002508EB"/>
    <w:rsid w:val="00250AB9"/>
    <w:rsid w:val="00250EE5"/>
    <w:rsid w:val="0025131F"/>
    <w:rsid w:val="0025137C"/>
    <w:rsid w:val="00251646"/>
    <w:rsid w:val="00251E11"/>
    <w:rsid w:val="002525C5"/>
    <w:rsid w:val="0025268E"/>
    <w:rsid w:val="00252CCA"/>
    <w:rsid w:val="00252D78"/>
    <w:rsid w:val="00252E93"/>
    <w:rsid w:val="002530BE"/>
    <w:rsid w:val="0025371C"/>
    <w:rsid w:val="00254305"/>
    <w:rsid w:val="00254349"/>
    <w:rsid w:val="00254ADF"/>
    <w:rsid w:val="00254D0C"/>
    <w:rsid w:val="00254D70"/>
    <w:rsid w:val="00255621"/>
    <w:rsid w:val="002557E5"/>
    <w:rsid w:val="00255E65"/>
    <w:rsid w:val="0025619F"/>
    <w:rsid w:val="0025699E"/>
    <w:rsid w:val="0025719A"/>
    <w:rsid w:val="002604F4"/>
    <w:rsid w:val="002606A9"/>
    <w:rsid w:val="002607AC"/>
    <w:rsid w:val="002608DB"/>
    <w:rsid w:val="002615F2"/>
    <w:rsid w:val="00261D90"/>
    <w:rsid w:val="00262400"/>
    <w:rsid w:val="0026344E"/>
    <w:rsid w:val="002635A0"/>
    <w:rsid w:val="00263BED"/>
    <w:rsid w:val="002641BD"/>
    <w:rsid w:val="00264656"/>
    <w:rsid w:val="00264AE8"/>
    <w:rsid w:val="00264EB9"/>
    <w:rsid w:val="002654E3"/>
    <w:rsid w:val="002657F6"/>
    <w:rsid w:val="0026659A"/>
    <w:rsid w:val="0026678A"/>
    <w:rsid w:val="002667D1"/>
    <w:rsid w:val="00266C9C"/>
    <w:rsid w:val="002676D8"/>
    <w:rsid w:val="00267982"/>
    <w:rsid w:val="00267CC8"/>
    <w:rsid w:val="0027019B"/>
    <w:rsid w:val="002707FF"/>
    <w:rsid w:val="00270A9C"/>
    <w:rsid w:val="00270B24"/>
    <w:rsid w:val="00270E16"/>
    <w:rsid w:val="0027157D"/>
    <w:rsid w:val="002715AF"/>
    <w:rsid w:val="00271EF6"/>
    <w:rsid w:val="002729D8"/>
    <w:rsid w:val="00272AD0"/>
    <w:rsid w:val="00272DA9"/>
    <w:rsid w:val="00272E6D"/>
    <w:rsid w:val="00272F0E"/>
    <w:rsid w:val="00273416"/>
    <w:rsid w:val="00273735"/>
    <w:rsid w:val="00273D04"/>
    <w:rsid w:val="002741F2"/>
    <w:rsid w:val="00274378"/>
    <w:rsid w:val="00274798"/>
    <w:rsid w:val="002752B3"/>
    <w:rsid w:val="00275AE2"/>
    <w:rsid w:val="00275C58"/>
    <w:rsid w:val="00275D22"/>
    <w:rsid w:val="00276217"/>
    <w:rsid w:val="002765BA"/>
    <w:rsid w:val="002767E5"/>
    <w:rsid w:val="00276912"/>
    <w:rsid w:val="00276DB5"/>
    <w:rsid w:val="00277041"/>
    <w:rsid w:val="00277F38"/>
    <w:rsid w:val="00281124"/>
    <w:rsid w:val="0028134D"/>
    <w:rsid w:val="00281477"/>
    <w:rsid w:val="00281607"/>
    <w:rsid w:val="00281D35"/>
    <w:rsid w:val="00282B87"/>
    <w:rsid w:val="00283189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31C"/>
    <w:rsid w:val="0029039F"/>
    <w:rsid w:val="002907F0"/>
    <w:rsid w:val="0029081F"/>
    <w:rsid w:val="002909F9"/>
    <w:rsid w:val="00290DA3"/>
    <w:rsid w:val="00291147"/>
    <w:rsid w:val="00291C78"/>
    <w:rsid w:val="00291E04"/>
    <w:rsid w:val="00292035"/>
    <w:rsid w:val="002925F6"/>
    <w:rsid w:val="00292822"/>
    <w:rsid w:val="00292D1A"/>
    <w:rsid w:val="0029301E"/>
    <w:rsid w:val="00293BF4"/>
    <w:rsid w:val="00293D57"/>
    <w:rsid w:val="0029407C"/>
    <w:rsid w:val="00294118"/>
    <w:rsid w:val="002958C4"/>
    <w:rsid w:val="00295C4E"/>
    <w:rsid w:val="00295E2C"/>
    <w:rsid w:val="00295FC1"/>
    <w:rsid w:val="002967C2"/>
    <w:rsid w:val="002968CC"/>
    <w:rsid w:val="00297129"/>
    <w:rsid w:val="0029734C"/>
    <w:rsid w:val="002976C8"/>
    <w:rsid w:val="00297900"/>
    <w:rsid w:val="00297C21"/>
    <w:rsid w:val="002A03DD"/>
    <w:rsid w:val="002A0C04"/>
    <w:rsid w:val="002A0C2F"/>
    <w:rsid w:val="002A0ECF"/>
    <w:rsid w:val="002A1076"/>
    <w:rsid w:val="002A12F7"/>
    <w:rsid w:val="002A1A8B"/>
    <w:rsid w:val="002A221D"/>
    <w:rsid w:val="002A22DC"/>
    <w:rsid w:val="002A2460"/>
    <w:rsid w:val="002A2983"/>
    <w:rsid w:val="002A32B1"/>
    <w:rsid w:val="002A364C"/>
    <w:rsid w:val="002A36C4"/>
    <w:rsid w:val="002A3993"/>
    <w:rsid w:val="002A3E00"/>
    <w:rsid w:val="002A5031"/>
    <w:rsid w:val="002A52D4"/>
    <w:rsid w:val="002A585D"/>
    <w:rsid w:val="002A5CB5"/>
    <w:rsid w:val="002A6205"/>
    <w:rsid w:val="002A63EE"/>
    <w:rsid w:val="002A6E1D"/>
    <w:rsid w:val="002A6F86"/>
    <w:rsid w:val="002A777F"/>
    <w:rsid w:val="002A7B4A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392"/>
    <w:rsid w:val="002B3751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6D41"/>
    <w:rsid w:val="002B7805"/>
    <w:rsid w:val="002B7A53"/>
    <w:rsid w:val="002B7D5E"/>
    <w:rsid w:val="002C00DC"/>
    <w:rsid w:val="002C0709"/>
    <w:rsid w:val="002C10E6"/>
    <w:rsid w:val="002C1959"/>
    <w:rsid w:val="002C1AF4"/>
    <w:rsid w:val="002C1E7A"/>
    <w:rsid w:val="002C1EED"/>
    <w:rsid w:val="002C23A8"/>
    <w:rsid w:val="002C25BB"/>
    <w:rsid w:val="002C26D5"/>
    <w:rsid w:val="002C2D59"/>
    <w:rsid w:val="002C2E68"/>
    <w:rsid w:val="002C3258"/>
    <w:rsid w:val="002C33D3"/>
    <w:rsid w:val="002C3B5D"/>
    <w:rsid w:val="002C3C49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193C"/>
    <w:rsid w:val="002D1FAE"/>
    <w:rsid w:val="002D2139"/>
    <w:rsid w:val="002D2356"/>
    <w:rsid w:val="002D265F"/>
    <w:rsid w:val="002D3831"/>
    <w:rsid w:val="002D3A07"/>
    <w:rsid w:val="002D4094"/>
    <w:rsid w:val="002D4646"/>
    <w:rsid w:val="002D4A36"/>
    <w:rsid w:val="002D4B5D"/>
    <w:rsid w:val="002D4EF3"/>
    <w:rsid w:val="002D5A2D"/>
    <w:rsid w:val="002D5CB3"/>
    <w:rsid w:val="002D5FB3"/>
    <w:rsid w:val="002D67B9"/>
    <w:rsid w:val="002D6815"/>
    <w:rsid w:val="002D6B25"/>
    <w:rsid w:val="002D6D8F"/>
    <w:rsid w:val="002D6FCB"/>
    <w:rsid w:val="002D716E"/>
    <w:rsid w:val="002D77B4"/>
    <w:rsid w:val="002D7A13"/>
    <w:rsid w:val="002E00BA"/>
    <w:rsid w:val="002E032F"/>
    <w:rsid w:val="002E035E"/>
    <w:rsid w:val="002E0BFA"/>
    <w:rsid w:val="002E14FA"/>
    <w:rsid w:val="002E1919"/>
    <w:rsid w:val="002E1DE8"/>
    <w:rsid w:val="002E1E6C"/>
    <w:rsid w:val="002E33FD"/>
    <w:rsid w:val="002E37A2"/>
    <w:rsid w:val="002E3C0E"/>
    <w:rsid w:val="002E3C7E"/>
    <w:rsid w:val="002E428D"/>
    <w:rsid w:val="002E4668"/>
    <w:rsid w:val="002E4AAB"/>
    <w:rsid w:val="002E5134"/>
    <w:rsid w:val="002E5A14"/>
    <w:rsid w:val="002E5FC5"/>
    <w:rsid w:val="002E6402"/>
    <w:rsid w:val="002E654E"/>
    <w:rsid w:val="002E6F88"/>
    <w:rsid w:val="002E76F9"/>
    <w:rsid w:val="002E7760"/>
    <w:rsid w:val="002F056A"/>
    <w:rsid w:val="002F0867"/>
    <w:rsid w:val="002F122A"/>
    <w:rsid w:val="002F136C"/>
    <w:rsid w:val="002F1B69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890"/>
    <w:rsid w:val="002F7B45"/>
    <w:rsid w:val="002F7D22"/>
    <w:rsid w:val="002F7D59"/>
    <w:rsid w:val="003003A1"/>
    <w:rsid w:val="00300534"/>
    <w:rsid w:val="00300571"/>
    <w:rsid w:val="0030187B"/>
    <w:rsid w:val="003018FE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319E"/>
    <w:rsid w:val="00303B4D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820"/>
    <w:rsid w:val="00306DA7"/>
    <w:rsid w:val="0030715C"/>
    <w:rsid w:val="0030760E"/>
    <w:rsid w:val="00307EC6"/>
    <w:rsid w:val="003107C5"/>
    <w:rsid w:val="003108D4"/>
    <w:rsid w:val="00310A74"/>
    <w:rsid w:val="00310B12"/>
    <w:rsid w:val="00310C5B"/>
    <w:rsid w:val="0031144E"/>
    <w:rsid w:val="00311C13"/>
    <w:rsid w:val="00311E3D"/>
    <w:rsid w:val="0031223C"/>
    <w:rsid w:val="00312DE8"/>
    <w:rsid w:val="00312F5D"/>
    <w:rsid w:val="00313CDF"/>
    <w:rsid w:val="00313D62"/>
    <w:rsid w:val="00314863"/>
    <w:rsid w:val="00314A4E"/>
    <w:rsid w:val="00314DEE"/>
    <w:rsid w:val="003153E6"/>
    <w:rsid w:val="00315775"/>
    <w:rsid w:val="0031584C"/>
    <w:rsid w:val="00315D01"/>
    <w:rsid w:val="00315E48"/>
    <w:rsid w:val="00315E4B"/>
    <w:rsid w:val="003166EC"/>
    <w:rsid w:val="00316863"/>
    <w:rsid w:val="003170A2"/>
    <w:rsid w:val="00317139"/>
    <w:rsid w:val="00317313"/>
    <w:rsid w:val="0032002D"/>
    <w:rsid w:val="00320122"/>
    <w:rsid w:val="00320194"/>
    <w:rsid w:val="0032043A"/>
    <w:rsid w:val="003205CB"/>
    <w:rsid w:val="00321786"/>
    <w:rsid w:val="00321FB8"/>
    <w:rsid w:val="0032206F"/>
    <w:rsid w:val="003225F0"/>
    <w:rsid w:val="00322C98"/>
    <w:rsid w:val="00323631"/>
    <w:rsid w:val="003239C6"/>
    <w:rsid w:val="003244FE"/>
    <w:rsid w:val="00324B18"/>
    <w:rsid w:val="00324CE3"/>
    <w:rsid w:val="00324D11"/>
    <w:rsid w:val="00324DB3"/>
    <w:rsid w:val="003251A4"/>
    <w:rsid w:val="0032527D"/>
    <w:rsid w:val="00325B27"/>
    <w:rsid w:val="00325D77"/>
    <w:rsid w:val="003262FA"/>
    <w:rsid w:val="00326DDE"/>
    <w:rsid w:val="003270DE"/>
    <w:rsid w:val="003271E5"/>
    <w:rsid w:val="00327579"/>
    <w:rsid w:val="003277F1"/>
    <w:rsid w:val="003279D5"/>
    <w:rsid w:val="00327A01"/>
    <w:rsid w:val="00327C4B"/>
    <w:rsid w:val="003300D0"/>
    <w:rsid w:val="00331209"/>
    <w:rsid w:val="0033158E"/>
    <w:rsid w:val="00331ABF"/>
    <w:rsid w:val="00331B24"/>
    <w:rsid w:val="00331F70"/>
    <w:rsid w:val="00332036"/>
    <w:rsid w:val="003320DC"/>
    <w:rsid w:val="00332E90"/>
    <w:rsid w:val="00333788"/>
    <w:rsid w:val="0033382B"/>
    <w:rsid w:val="00334179"/>
    <w:rsid w:val="003342E0"/>
    <w:rsid w:val="00334A4E"/>
    <w:rsid w:val="00334E8D"/>
    <w:rsid w:val="00334FA5"/>
    <w:rsid w:val="003355F9"/>
    <w:rsid w:val="00335995"/>
    <w:rsid w:val="00335F26"/>
    <w:rsid w:val="003361D4"/>
    <w:rsid w:val="0033624A"/>
    <w:rsid w:val="00336CB7"/>
    <w:rsid w:val="00337738"/>
    <w:rsid w:val="0033785A"/>
    <w:rsid w:val="00337A99"/>
    <w:rsid w:val="0034026F"/>
    <w:rsid w:val="00340830"/>
    <w:rsid w:val="00340972"/>
    <w:rsid w:val="00340993"/>
    <w:rsid w:val="00340C28"/>
    <w:rsid w:val="00340EF6"/>
    <w:rsid w:val="003411AA"/>
    <w:rsid w:val="00341933"/>
    <w:rsid w:val="00341D17"/>
    <w:rsid w:val="00341E05"/>
    <w:rsid w:val="00343041"/>
    <w:rsid w:val="003439BA"/>
    <w:rsid w:val="0034425A"/>
    <w:rsid w:val="00344521"/>
    <w:rsid w:val="00344AB1"/>
    <w:rsid w:val="00345281"/>
    <w:rsid w:val="00345499"/>
    <w:rsid w:val="0034564D"/>
    <w:rsid w:val="00346356"/>
    <w:rsid w:val="00346564"/>
    <w:rsid w:val="00346D3A"/>
    <w:rsid w:val="00346E0B"/>
    <w:rsid w:val="00347507"/>
    <w:rsid w:val="00347C51"/>
    <w:rsid w:val="0035080B"/>
    <w:rsid w:val="00350E2F"/>
    <w:rsid w:val="0035138A"/>
    <w:rsid w:val="003517E0"/>
    <w:rsid w:val="00351BD4"/>
    <w:rsid w:val="00351E31"/>
    <w:rsid w:val="00351EFD"/>
    <w:rsid w:val="003522F4"/>
    <w:rsid w:val="003535AB"/>
    <w:rsid w:val="00353BC5"/>
    <w:rsid w:val="003541CA"/>
    <w:rsid w:val="003542B2"/>
    <w:rsid w:val="00354572"/>
    <w:rsid w:val="00354928"/>
    <w:rsid w:val="003549EA"/>
    <w:rsid w:val="00354FD8"/>
    <w:rsid w:val="00355815"/>
    <w:rsid w:val="00355F95"/>
    <w:rsid w:val="00355FFC"/>
    <w:rsid w:val="00356B5C"/>
    <w:rsid w:val="00356D93"/>
    <w:rsid w:val="00357038"/>
    <w:rsid w:val="00357505"/>
    <w:rsid w:val="00357511"/>
    <w:rsid w:val="00360758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32"/>
    <w:rsid w:val="00363974"/>
    <w:rsid w:val="00363FA1"/>
    <w:rsid w:val="00364503"/>
    <w:rsid w:val="00364609"/>
    <w:rsid w:val="00364780"/>
    <w:rsid w:val="00364992"/>
    <w:rsid w:val="00364A87"/>
    <w:rsid w:val="00364BDA"/>
    <w:rsid w:val="00364D72"/>
    <w:rsid w:val="003656D6"/>
    <w:rsid w:val="003668E8"/>
    <w:rsid w:val="00366BB3"/>
    <w:rsid w:val="003670C8"/>
    <w:rsid w:val="00367A7A"/>
    <w:rsid w:val="0037181A"/>
    <w:rsid w:val="003721A6"/>
    <w:rsid w:val="00372861"/>
    <w:rsid w:val="00372BB5"/>
    <w:rsid w:val="00372C4D"/>
    <w:rsid w:val="00373036"/>
    <w:rsid w:val="00373298"/>
    <w:rsid w:val="0037336E"/>
    <w:rsid w:val="0037341A"/>
    <w:rsid w:val="00373616"/>
    <w:rsid w:val="00373892"/>
    <w:rsid w:val="00373B99"/>
    <w:rsid w:val="00373D4E"/>
    <w:rsid w:val="00373F67"/>
    <w:rsid w:val="0037494D"/>
    <w:rsid w:val="00374B43"/>
    <w:rsid w:val="003750DE"/>
    <w:rsid w:val="00375A89"/>
    <w:rsid w:val="00375CD0"/>
    <w:rsid w:val="00375FF7"/>
    <w:rsid w:val="0037636A"/>
    <w:rsid w:val="003767A0"/>
    <w:rsid w:val="00377368"/>
    <w:rsid w:val="00377E9C"/>
    <w:rsid w:val="00380112"/>
    <w:rsid w:val="003805BA"/>
    <w:rsid w:val="003806E0"/>
    <w:rsid w:val="00380A78"/>
    <w:rsid w:val="00380AB7"/>
    <w:rsid w:val="00381206"/>
    <w:rsid w:val="003826D8"/>
    <w:rsid w:val="003827F0"/>
    <w:rsid w:val="003829A7"/>
    <w:rsid w:val="00382C68"/>
    <w:rsid w:val="00382C84"/>
    <w:rsid w:val="00382C93"/>
    <w:rsid w:val="00382D94"/>
    <w:rsid w:val="00382D9B"/>
    <w:rsid w:val="00383604"/>
    <w:rsid w:val="00383842"/>
    <w:rsid w:val="00383DD7"/>
    <w:rsid w:val="00384093"/>
    <w:rsid w:val="003840FC"/>
    <w:rsid w:val="003846E3"/>
    <w:rsid w:val="0038530E"/>
    <w:rsid w:val="00385360"/>
    <w:rsid w:val="00385512"/>
    <w:rsid w:val="003862C3"/>
    <w:rsid w:val="00387028"/>
    <w:rsid w:val="00387300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51D2"/>
    <w:rsid w:val="003967F7"/>
    <w:rsid w:val="00397274"/>
    <w:rsid w:val="003973AA"/>
    <w:rsid w:val="00397CE6"/>
    <w:rsid w:val="00397DB7"/>
    <w:rsid w:val="00397F71"/>
    <w:rsid w:val="003A0604"/>
    <w:rsid w:val="003A09F7"/>
    <w:rsid w:val="003A1192"/>
    <w:rsid w:val="003A19D1"/>
    <w:rsid w:val="003A1D38"/>
    <w:rsid w:val="003A1D84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28C"/>
    <w:rsid w:val="003A43D4"/>
    <w:rsid w:val="003A442B"/>
    <w:rsid w:val="003A51D3"/>
    <w:rsid w:val="003A523B"/>
    <w:rsid w:val="003A6389"/>
    <w:rsid w:val="003A6478"/>
    <w:rsid w:val="003A6FF2"/>
    <w:rsid w:val="003A731C"/>
    <w:rsid w:val="003A7474"/>
    <w:rsid w:val="003A7499"/>
    <w:rsid w:val="003A7DE8"/>
    <w:rsid w:val="003A7F8C"/>
    <w:rsid w:val="003B0142"/>
    <w:rsid w:val="003B0AB7"/>
    <w:rsid w:val="003B0BAA"/>
    <w:rsid w:val="003B197D"/>
    <w:rsid w:val="003B2C3C"/>
    <w:rsid w:val="003B2E03"/>
    <w:rsid w:val="003B342D"/>
    <w:rsid w:val="003B3CAD"/>
    <w:rsid w:val="003B3F5F"/>
    <w:rsid w:val="003B422E"/>
    <w:rsid w:val="003B4535"/>
    <w:rsid w:val="003B4599"/>
    <w:rsid w:val="003B4988"/>
    <w:rsid w:val="003B4E22"/>
    <w:rsid w:val="003B5C0B"/>
    <w:rsid w:val="003B6173"/>
    <w:rsid w:val="003B66F2"/>
    <w:rsid w:val="003B699D"/>
    <w:rsid w:val="003B6B63"/>
    <w:rsid w:val="003B6E75"/>
    <w:rsid w:val="003B711B"/>
    <w:rsid w:val="003B732E"/>
    <w:rsid w:val="003B7C7D"/>
    <w:rsid w:val="003C0313"/>
    <w:rsid w:val="003C05C5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973"/>
    <w:rsid w:val="003C6C80"/>
    <w:rsid w:val="003C7566"/>
    <w:rsid w:val="003C7765"/>
    <w:rsid w:val="003C7CDB"/>
    <w:rsid w:val="003C7F81"/>
    <w:rsid w:val="003D042B"/>
    <w:rsid w:val="003D08BB"/>
    <w:rsid w:val="003D13F5"/>
    <w:rsid w:val="003D19D6"/>
    <w:rsid w:val="003D1E49"/>
    <w:rsid w:val="003D200B"/>
    <w:rsid w:val="003D2200"/>
    <w:rsid w:val="003D2419"/>
    <w:rsid w:val="003D2561"/>
    <w:rsid w:val="003D2871"/>
    <w:rsid w:val="003D2946"/>
    <w:rsid w:val="003D30F0"/>
    <w:rsid w:val="003D32F9"/>
    <w:rsid w:val="003D33A9"/>
    <w:rsid w:val="003D3630"/>
    <w:rsid w:val="003D371C"/>
    <w:rsid w:val="003D3B70"/>
    <w:rsid w:val="003D4167"/>
    <w:rsid w:val="003D4646"/>
    <w:rsid w:val="003D4734"/>
    <w:rsid w:val="003D479D"/>
    <w:rsid w:val="003D4AFE"/>
    <w:rsid w:val="003D4BC5"/>
    <w:rsid w:val="003D4F61"/>
    <w:rsid w:val="003D5D4E"/>
    <w:rsid w:val="003D6106"/>
    <w:rsid w:val="003D6622"/>
    <w:rsid w:val="003D6663"/>
    <w:rsid w:val="003D6BA5"/>
    <w:rsid w:val="003D6D3B"/>
    <w:rsid w:val="003D6D6B"/>
    <w:rsid w:val="003D6F9A"/>
    <w:rsid w:val="003D77A4"/>
    <w:rsid w:val="003D78AF"/>
    <w:rsid w:val="003D7AAB"/>
    <w:rsid w:val="003D7D57"/>
    <w:rsid w:val="003E0493"/>
    <w:rsid w:val="003E065F"/>
    <w:rsid w:val="003E087E"/>
    <w:rsid w:val="003E0C3F"/>
    <w:rsid w:val="003E14A0"/>
    <w:rsid w:val="003E15F3"/>
    <w:rsid w:val="003E1844"/>
    <w:rsid w:val="003E184F"/>
    <w:rsid w:val="003E1850"/>
    <w:rsid w:val="003E1D7F"/>
    <w:rsid w:val="003E27C8"/>
    <w:rsid w:val="003E27EC"/>
    <w:rsid w:val="003E2864"/>
    <w:rsid w:val="003E2C40"/>
    <w:rsid w:val="003E303B"/>
    <w:rsid w:val="003E321B"/>
    <w:rsid w:val="003E3363"/>
    <w:rsid w:val="003E3657"/>
    <w:rsid w:val="003E36FE"/>
    <w:rsid w:val="003E3DE9"/>
    <w:rsid w:val="003E4318"/>
    <w:rsid w:val="003E4728"/>
    <w:rsid w:val="003E4AD5"/>
    <w:rsid w:val="003E4B81"/>
    <w:rsid w:val="003E4C07"/>
    <w:rsid w:val="003E53DA"/>
    <w:rsid w:val="003E5A14"/>
    <w:rsid w:val="003E5DBB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2B9"/>
    <w:rsid w:val="003F151E"/>
    <w:rsid w:val="003F19A8"/>
    <w:rsid w:val="003F1AB4"/>
    <w:rsid w:val="003F1FDC"/>
    <w:rsid w:val="003F2479"/>
    <w:rsid w:val="003F2C43"/>
    <w:rsid w:val="003F2E7C"/>
    <w:rsid w:val="003F31EC"/>
    <w:rsid w:val="003F3627"/>
    <w:rsid w:val="003F3C02"/>
    <w:rsid w:val="003F3CCB"/>
    <w:rsid w:val="003F42CF"/>
    <w:rsid w:val="003F43EF"/>
    <w:rsid w:val="003F4944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49B"/>
    <w:rsid w:val="003F7BB6"/>
    <w:rsid w:val="003F7F6E"/>
    <w:rsid w:val="0040040B"/>
    <w:rsid w:val="004006D5"/>
    <w:rsid w:val="00400881"/>
    <w:rsid w:val="00400C85"/>
    <w:rsid w:val="00401400"/>
    <w:rsid w:val="004018C9"/>
    <w:rsid w:val="0040230F"/>
    <w:rsid w:val="004024EC"/>
    <w:rsid w:val="00402646"/>
    <w:rsid w:val="00402B48"/>
    <w:rsid w:val="004030D0"/>
    <w:rsid w:val="00403449"/>
    <w:rsid w:val="00403459"/>
    <w:rsid w:val="004037E3"/>
    <w:rsid w:val="00403E8C"/>
    <w:rsid w:val="00403EAF"/>
    <w:rsid w:val="0040461D"/>
    <w:rsid w:val="004046A6"/>
    <w:rsid w:val="004046C3"/>
    <w:rsid w:val="00404866"/>
    <w:rsid w:val="00404D13"/>
    <w:rsid w:val="00404DC0"/>
    <w:rsid w:val="004051EC"/>
    <w:rsid w:val="004055F3"/>
    <w:rsid w:val="00405948"/>
    <w:rsid w:val="00406365"/>
    <w:rsid w:val="00406418"/>
    <w:rsid w:val="0040647C"/>
    <w:rsid w:val="0040679E"/>
    <w:rsid w:val="00406CAE"/>
    <w:rsid w:val="00406D12"/>
    <w:rsid w:val="0040709E"/>
    <w:rsid w:val="00407DA6"/>
    <w:rsid w:val="00407DD8"/>
    <w:rsid w:val="00407E77"/>
    <w:rsid w:val="00410570"/>
    <w:rsid w:val="004111B3"/>
    <w:rsid w:val="0041143E"/>
    <w:rsid w:val="004118C5"/>
    <w:rsid w:val="00411D6C"/>
    <w:rsid w:val="00411E06"/>
    <w:rsid w:val="004123EE"/>
    <w:rsid w:val="00412415"/>
    <w:rsid w:val="00412879"/>
    <w:rsid w:val="00412A99"/>
    <w:rsid w:val="0041360E"/>
    <w:rsid w:val="00413848"/>
    <w:rsid w:val="0041390E"/>
    <w:rsid w:val="0041425B"/>
    <w:rsid w:val="0041458B"/>
    <w:rsid w:val="00414CCB"/>
    <w:rsid w:val="00415024"/>
    <w:rsid w:val="0041543C"/>
    <w:rsid w:val="00415813"/>
    <w:rsid w:val="004158C8"/>
    <w:rsid w:val="00415F46"/>
    <w:rsid w:val="00416004"/>
    <w:rsid w:val="00416482"/>
    <w:rsid w:val="0041655D"/>
    <w:rsid w:val="0041673F"/>
    <w:rsid w:val="00416941"/>
    <w:rsid w:val="00416B79"/>
    <w:rsid w:val="0041709F"/>
    <w:rsid w:val="00417583"/>
    <w:rsid w:val="00417737"/>
    <w:rsid w:val="00417E2D"/>
    <w:rsid w:val="004200DC"/>
    <w:rsid w:val="0042089B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A22"/>
    <w:rsid w:val="00422A52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05D"/>
    <w:rsid w:val="004241D5"/>
    <w:rsid w:val="004241D6"/>
    <w:rsid w:val="00424691"/>
    <w:rsid w:val="004249D0"/>
    <w:rsid w:val="00424DCF"/>
    <w:rsid w:val="00425169"/>
    <w:rsid w:val="00425221"/>
    <w:rsid w:val="00426325"/>
    <w:rsid w:val="004268B4"/>
    <w:rsid w:val="00426B8C"/>
    <w:rsid w:val="00426F24"/>
    <w:rsid w:val="00427203"/>
    <w:rsid w:val="0042734D"/>
    <w:rsid w:val="00427A04"/>
    <w:rsid w:val="00427C22"/>
    <w:rsid w:val="00430177"/>
    <w:rsid w:val="004301E7"/>
    <w:rsid w:val="004309A0"/>
    <w:rsid w:val="00430A87"/>
    <w:rsid w:val="00430BAE"/>
    <w:rsid w:val="004319FA"/>
    <w:rsid w:val="00431CE3"/>
    <w:rsid w:val="0043244E"/>
    <w:rsid w:val="00432515"/>
    <w:rsid w:val="00432EEA"/>
    <w:rsid w:val="00433118"/>
    <w:rsid w:val="004337BC"/>
    <w:rsid w:val="00433844"/>
    <w:rsid w:val="00433BDF"/>
    <w:rsid w:val="00433C9B"/>
    <w:rsid w:val="0043429F"/>
    <w:rsid w:val="00434468"/>
    <w:rsid w:val="00434C53"/>
    <w:rsid w:val="004357CD"/>
    <w:rsid w:val="004359E2"/>
    <w:rsid w:val="00435C24"/>
    <w:rsid w:val="00435EF8"/>
    <w:rsid w:val="0043681B"/>
    <w:rsid w:val="00436A89"/>
    <w:rsid w:val="00436FF9"/>
    <w:rsid w:val="00437EB5"/>
    <w:rsid w:val="00437F7F"/>
    <w:rsid w:val="0044075A"/>
    <w:rsid w:val="00440A02"/>
    <w:rsid w:val="00440DD4"/>
    <w:rsid w:val="00441FD6"/>
    <w:rsid w:val="0044206D"/>
    <w:rsid w:val="00442189"/>
    <w:rsid w:val="00442264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AF0"/>
    <w:rsid w:val="00444C2A"/>
    <w:rsid w:val="00444EEC"/>
    <w:rsid w:val="0044510D"/>
    <w:rsid w:val="00445A59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47F42"/>
    <w:rsid w:val="00450620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2DC6"/>
    <w:rsid w:val="00452EA2"/>
    <w:rsid w:val="0045376D"/>
    <w:rsid w:val="004538A7"/>
    <w:rsid w:val="004538F9"/>
    <w:rsid w:val="00453ADE"/>
    <w:rsid w:val="004543FA"/>
    <w:rsid w:val="004545FB"/>
    <w:rsid w:val="00454EC8"/>
    <w:rsid w:val="00455404"/>
    <w:rsid w:val="00455533"/>
    <w:rsid w:val="00456307"/>
    <w:rsid w:val="00456591"/>
    <w:rsid w:val="0045662E"/>
    <w:rsid w:val="00456792"/>
    <w:rsid w:val="00456D7A"/>
    <w:rsid w:val="00456FB3"/>
    <w:rsid w:val="0045707D"/>
    <w:rsid w:val="0045743D"/>
    <w:rsid w:val="004575C7"/>
    <w:rsid w:val="00457D40"/>
    <w:rsid w:val="00460B3F"/>
    <w:rsid w:val="00460BDC"/>
    <w:rsid w:val="00461EC8"/>
    <w:rsid w:val="00462852"/>
    <w:rsid w:val="00462AF8"/>
    <w:rsid w:val="00462CAA"/>
    <w:rsid w:val="0046310F"/>
    <w:rsid w:val="0046350C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CAC"/>
    <w:rsid w:val="00466F71"/>
    <w:rsid w:val="00470194"/>
    <w:rsid w:val="004703F3"/>
    <w:rsid w:val="0047079C"/>
    <w:rsid w:val="00470F34"/>
    <w:rsid w:val="00470F3F"/>
    <w:rsid w:val="0047157D"/>
    <w:rsid w:val="0047158A"/>
    <w:rsid w:val="00471A01"/>
    <w:rsid w:val="004723AD"/>
    <w:rsid w:val="004723D6"/>
    <w:rsid w:val="004725EE"/>
    <w:rsid w:val="00472833"/>
    <w:rsid w:val="00472B6C"/>
    <w:rsid w:val="00472E1E"/>
    <w:rsid w:val="004732AB"/>
    <w:rsid w:val="004733AF"/>
    <w:rsid w:val="00473F8F"/>
    <w:rsid w:val="0047516B"/>
    <w:rsid w:val="004756E3"/>
    <w:rsid w:val="004756EF"/>
    <w:rsid w:val="0047635F"/>
    <w:rsid w:val="00476499"/>
    <w:rsid w:val="00476530"/>
    <w:rsid w:val="004766C0"/>
    <w:rsid w:val="00476AE7"/>
    <w:rsid w:val="004771AA"/>
    <w:rsid w:val="00477721"/>
    <w:rsid w:val="004805C3"/>
    <w:rsid w:val="00480AD1"/>
    <w:rsid w:val="00480C33"/>
    <w:rsid w:val="00480C97"/>
    <w:rsid w:val="00480D59"/>
    <w:rsid w:val="00480F7C"/>
    <w:rsid w:val="0048109F"/>
    <w:rsid w:val="0048253B"/>
    <w:rsid w:val="004837AC"/>
    <w:rsid w:val="004837B0"/>
    <w:rsid w:val="00483B6F"/>
    <w:rsid w:val="00483DC6"/>
    <w:rsid w:val="00484872"/>
    <w:rsid w:val="00484A90"/>
    <w:rsid w:val="0048571B"/>
    <w:rsid w:val="00485C1A"/>
    <w:rsid w:val="004868A5"/>
    <w:rsid w:val="00486F56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4F7"/>
    <w:rsid w:val="0049480F"/>
    <w:rsid w:val="00494E6A"/>
    <w:rsid w:val="004951E9"/>
    <w:rsid w:val="00495202"/>
    <w:rsid w:val="00495434"/>
    <w:rsid w:val="004971B0"/>
    <w:rsid w:val="00497C67"/>
    <w:rsid w:val="004A00C4"/>
    <w:rsid w:val="004A0991"/>
    <w:rsid w:val="004A0E0A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2B9"/>
    <w:rsid w:val="004A33E3"/>
    <w:rsid w:val="004A4259"/>
    <w:rsid w:val="004A446B"/>
    <w:rsid w:val="004A4BD2"/>
    <w:rsid w:val="004A51C8"/>
    <w:rsid w:val="004A5357"/>
    <w:rsid w:val="004A580E"/>
    <w:rsid w:val="004A5F1B"/>
    <w:rsid w:val="004A6472"/>
    <w:rsid w:val="004A6BC4"/>
    <w:rsid w:val="004A7082"/>
    <w:rsid w:val="004A742C"/>
    <w:rsid w:val="004A75FB"/>
    <w:rsid w:val="004A7BA2"/>
    <w:rsid w:val="004A7E79"/>
    <w:rsid w:val="004B062B"/>
    <w:rsid w:val="004B0F91"/>
    <w:rsid w:val="004B176C"/>
    <w:rsid w:val="004B1AD7"/>
    <w:rsid w:val="004B1BB7"/>
    <w:rsid w:val="004B27E7"/>
    <w:rsid w:val="004B2CE8"/>
    <w:rsid w:val="004B2F87"/>
    <w:rsid w:val="004B3772"/>
    <w:rsid w:val="004B3A67"/>
    <w:rsid w:val="004B4647"/>
    <w:rsid w:val="004B49FE"/>
    <w:rsid w:val="004B51FE"/>
    <w:rsid w:val="004B5545"/>
    <w:rsid w:val="004B5881"/>
    <w:rsid w:val="004B6287"/>
    <w:rsid w:val="004B63CA"/>
    <w:rsid w:val="004B63D4"/>
    <w:rsid w:val="004B6BB0"/>
    <w:rsid w:val="004B72F4"/>
    <w:rsid w:val="004B770C"/>
    <w:rsid w:val="004B7FA3"/>
    <w:rsid w:val="004C0113"/>
    <w:rsid w:val="004C0124"/>
    <w:rsid w:val="004C0457"/>
    <w:rsid w:val="004C0616"/>
    <w:rsid w:val="004C0F16"/>
    <w:rsid w:val="004C11AC"/>
    <w:rsid w:val="004C11CB"/>
    <w:rsid w:val="004C1232"/>
    <w:rsid w:val="004C15EE"/>
    <w:rsid w:val="004C1F79"/>
    <w:rsid w:val="004C1FEA"/>
    <w:rsid w:val="004C245C"/>
    <w:rsid w:val="004C2617"/>
    <w:rsid w:val="004C2B19"/>
    <w:rsid w:val="004C3D06"/>
    <w:rsid w:val="004C4722"/>
    <w:rsid w:val="004C4D2C"/>
    <w:rsid w:val="004C4D67"/>
    <w:rsid w:val="004C5325"/>
    <w:rsid w:val="004C5773"/>
    <w:rsid w:val="004C61F2"/>
    <w:rsid w:val="004C6617"/>
    <w:rsid w:val="004C671A"/>
    <w:rsid w:val="004C6819"/>
    <w:rsid w:val="004C69DB"/>
    <w:rsid w:val="004C6DDB"/>
    <w:rsid w:val="004C6ECB"/>
    <w:rsid w:val="004C79C8"/>
    <w:rsid w:val="004C7B56"/>
    <w:rsid w:val="004C7DD4"/>
    <w:rsid w:val="004D0A1B"/>
    <w:rsid w:val="004D12F2"/>
    <w:rsid w:val="004D1709"/>
    <w:rsid w:val="004D1B6B"/>
    <w:rsid w:val="004D1DA3"/>
    <w:rsid w:val="004D226B"/>
    <w:rsid w:val="004D23D4"/>
    <w:rsid w:val="004D23E0"/>
    <w:rsid w:val="004D26A3"/>
    <w:rsid w:val="004D2A9F"/>
    <w:rsid w:val="004D2D91"/>
    <w:rsid w:val="004D2E69"/>
    <w:rsid w:val="004D314A"/>
    <w:rsid w:val="004D325C"/>
    <w:rsid w:val="004D3315"/>
    <w:rsid w:val="004D3AEB"/>
    <w:rsid w:val="004D3CAF"/>
    <w:rsid w:val="004D3F07"/>
    <w:rsid w:val="004D4161"/>
    <w:rsid w:val="004D49BD"/>
    <w:rsid w:val="004D5098"/>
    <w:rsid w:val="004D53F6"/>
    <w:rsid w:val="004D5F36"/>
    <w:rsid w:val="004D6257"/>
    <w:rsid w:val="004D65E8"/>
    <w:rsid w:val="004D6910"/>
    <w:rsid w:val="004D699C"/>
    <w:rsid w:val="004D6CE5"/>
    <w:rsid w:val="004D7180"/>
    <w:rsid w:val="004D74CC"/>
    <w:rsid w:val="004D772A"/>
    <w:rsid w:val="004E0069"/>
    <w:rsid w:val="004E021F"/>
    <w:rsid w:val="004E03BC"/>
    <w:rsid w:val="004E0497"/>
    <w:rsid w:val="004E0B0E"/>
    <w:rsid w:val="004E0DCC"/>
    <w:rsid w:val="004E1436"/>
    <w:rsid w:val="004E1761"/>
    <w:rsid w:val="004E1C02"/>
    <w:rsid w:val="004E2276"/>
    <w:rsid w:val="004E23B7"/>
    <w:rsid w:val="004E2747"/>
    <w:rsid w:val="004E2791"/>
    <w:rsid w:val="004E29F7"/>
    <w:rsid w:val="004E3010"/>
    <w:rsid w:val="004E302B"/>
    <w:rsid w:val="004E3276"/>
    <w:rsid w:val="004E3639"/>
    <w:rsid w:val="004E3E00"/>
    <w:rsid w:val="004E3E7B"/>
    <w:rsid w:val="004E4398"/>
    <w:rsid w:val="004E46D9"/>
    <w:rsid w:val="004E4779"/>
    <w:rsid w:val="004E478D"/>
    <w:rsid w:val="004E5026"/>
    <w:rsid w:val="004E554B"/>
    <w:rsid w:val="004E556D"/>
    <w:rsid w:val="004E5B1D"/>
    <w:rsid w:val="004E5D94"/>
    <w:rsid w:val="004E5F36"/>
    <w:rsid w:val="004E6082"/>
    <w:rsid w:val="004E625F"/>
    <w:rsid w:val="004E6467"/>
    <w:rsid w:val="004E65D2"/>
    <w:rsid w:val="004E7B4A"/>
    <w:rsid w:val="004E7DE5"/>
    <w:rsid w:val="004F00BC"/>
    <w:rsid w:val="004F01B0"/>
    <w:rsid w:val="004F027A"/>
    <w:rsid w:val="004F0960"/>
    <w:rsid w:val="004F1BA4"/>
    <w:rsid w:val="004F1E44"/>
    <w:rsid w:val="004F1EE9"/>
    <w:rsid w:val="004F1FC8"/>
    <w:rsid w:val="004F2255"/>
    <w:rsid w:val="004F22E3"/>
    <w:rsid w:val="004F2D5B"/>
    <w:rsid w:val="004F31A6"/>
    <w:rsid w:val="004F33FE"/>
    <w:rsid w:val="004F364A"/>
    <w:rsid w:val="004F3745"/>
    <w:rsid w:val="004F3D1E"/>
    <w:rsid w:val="004F4224"/>
    <w:rsid w:val="004F4339"/>
    <w:rsid w:val="004F45B9"/>
    <w:rsid w:val="004F4D7D"/>
    <w:rsid w:val="004F535F"/>
    <w:rsid w:val="004F56C8"/>
    <w:rsid w:val="004F5717"/>
    <w:rsid w:val="004F5724"/>
    <w:rsid w:val="004F5B5A"/>
    <w:rsid w:val="004F5F12"/>
    <w:rsid w:val="004F607B"/>
    <w:rsid w:val="004F60B4"/>
    <w:rsid w:val="004F6192"/>
    <w:rsid w:val="004F6374"/>
    <w:rsid w:val="004F6379"/>
    <w:rsid w:val="004F6626"/>
    <w:rsid w:val="004F68B4"/>
    <w:rsid w:val="004F6A31"/>
    <w:rsid w:val="004F6AA0"/>
    <w:rsid w:val="004F6BA2"/>
    <w:rsid w:val="004F6CEA"/>
    <w:rsid w:val="004F733D"/>
    <w:rsid w:val="004F7586"/>
    <w:rsid w:val="004F7B6A"/>
    <w:rsid w:val="004F7B7A"/>
    <w:rsid w:val="004F7B83"/>
    <w:rsid w:val="005001FA"/>
    <w:rsid w:val="0050044D"/>
    <w:rsid w:val="0050071F"/>
    <w:rsid w:val="005010C2"/>
    <w:rsid w:val="00501122"/>
    <w:rsid w:val="0050178C"/>
    <w:rsid w:val="00501AE0"/>
    <w:rsid w:val="00501C81"/>
    <w:rsid w:val="00502084"/>
    <w:rsid w:val="0050229F"/>
    <w:rsid w:val="00502515"/>
    <w:rsid w:val="005026FB"/>
    <w:rsid w:val="00502802"/>
    <w:rsid w:val="00502CDB"/>
    <w:rsid w:val="00503DF1"/>
    <w:rsid w:val="00503F26"/>
    <w:rsid w:val="00504082"/>
    <w:rsid w:val="005041F8"/>
    <w:rsid w:val="00504833"/>
    <w:rsid w:val="00504E80"/>
    <w:rsid w:val="0050542B"/>
    <w:rsid w:val="00505551"/>
    <w:rsid w:val="00505EFE"/>
    <w:rsid w:val="0050610F"/>
    <w:rsid w:val="0050652C"/>
    <w:rsid w:val="00506633"/>
    <w:rsid w:val="00507174"/>
    <w:rsid w:val="005075CB"/>
    <w:rsid w:val="0050771F"/>
    <w:rsid w:val="00507999"/>
    <w:rsid w:val="00507B9D"/>
    <w:rsid w:val="0051022A"/>
    <w:rsid w:val="0051022D"/>
    <w:rsid w:val="005105AA"/>
    <w:rsid w:val="0051096D"/>
    <w:rsid w:val="00510CA2"/>
    <w:rsid w:val="005110F5"/>
    <w:rsid w:val="0051158F"/>
    <w:rsid w:val="00511630"/>
    <w:rsid w:val="00511711"/>
    <w:rsid w:val="00511C47"/>
    <w:rsid w:val="00512048"/>
    <w:rsid w:val="0051220D"/>
    <w:rsid w:val="0051236D"/>
    <w:rsid w:val="005128C4"/>
    <w:rsid w:val="00512D09"/>
    <w:rsid w:val="0051318B"/>
    <w:rsid w:val="00513277"/>
    <w:rsid w:val="0051358D"/>
    <w:rsid w:val="0051369E"/>
    <w:rsid w:val="005137AB"/>
    <w:rsid w:val="00513A74"/>
    <w:rsid w:val="005151F9"/>
    <w:rsid w:val="005153BB"/>
    <w:rsid w:val="00515842"/>
    <w:rsid w:val="00515A74"/>
    <w:rsid w:val="00515AA3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C8D"/>
    <w:rsid w:val="00524DB6"/>
    <w:rsid w:val="00524DE9"/>
    <w:rsid w:val="00525072"/>
    <w:rsid w:val="00525AEB"/>
    <w:rsid w:val="00525C6D"/>
    <w:rsid w:val="00525CF4"/>
    <w:rsid w:val="00527268"/>
    <w:rsid w:val="00527CB9"/>
    <w:rsid w:val="00527E68"/>
    <w:rsid w:val="00530344"/>
    <w:rsid w:val="005319BE"/>
    <w:rsid w:val="00531B9D"/>
    <w:rsid w:val="00531F1C"/>
    <w:rsid w:val="00531F21"/>
    <w:rsid w:val="00532D14"/>
    <w:rsid w:val="0053309F"/>
    <w:rsid w:val="0053327D"/>
    <w:rsid w:val="00533483"/>
    <w:rsid w:val="00533716"/>
    <w:rsid w:val="005339CB"/>
    <w:rsid w:val="00534327"/>
    <w:rsid w:val="00534842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37C5D"/>
    <w:rsid w:val="005405A0"/>
    <w:rsid w:val="005407A8"/>
    <w:rsid w:val="00540A9E"/>
    <w:rsid w:val="00540E7D"/>
    <w:rsid w:val="0054103E"/>
    <w:rsid w:val="0054107A"/>
    <w:rsid w:val="005415C7"/>
    <w:rsid w:val="00541612"/>
    <w:rsid w:val="005416BD"/>
    <w:rsid w:val="00541BFC"/>
    <w:rsid w:val="005426F3"/>
    <w:rsid w:val="0054285E"/>
    <w:rsid w:val="005428A7"/>
    <w:rsid w:val="00542AA6"/>
    <w:rsid w:val="00542ADB"/>
    <w:rsid w:val="00542BDA"/>
    <w:rsid w:val="00543006"/>
    <w:rsid w:val="005435A9"/>
    <w:rsid w:val="00543D67"/>
    <w:rsid w:val="005441CB"/>
    <w:rsid w:val="00544581"/>
    <w:rsid w:val="00544815"/>
    <w:rsid w:val="0054520B"/>
    <w:rsid w:val="00545856"/>
    <w:rsid w:val="005462A9"/>
    <w:rsid w:val="005465FF"/>
    <w:rsid w:val="005466C0"/>
    <w:rsid w:val="00546CE3"/>
    <w:rsid w:val="005470DE"/>
    <w:rsid w:val="0054792A"/>
    <w:rsid w:val="00547AA6"/>
    <w:rsid w:val="005507BD"/>
    <w:rsid w:val="00550F1B"/>
    <w:rsid w:val="00551128"/>
    <w:rsid w:val="0055115A"/>
    <w:rsid w:val="0055157D"/>
    <w:rsid w:val="005522F4"/>
    <w:rsid w:val="00553491"/>
    <w:rsid w:val="005535FF"/>
    <w:rsid w:val="005537D8"/>
    <w:rsid w:val="00553EF1"/>
    <w:rsid w:val="005544EF"/>
    <w:rsid w:val="0055489D"/>
    <w:rsid w:val="00554B0D"/>
    <w:rsid w:val="00555945"/>
    <w:rsid w:val="00555D08"/>
    <w:rsid w:val="00556A98"/>
    <w:rsid w:val="00556FA9"/>
    <w:rsid w:val="005572B8"/>
    <w:rsid w:val="005605EB"/>
    <w:rsid w:val="00560770"/>
    <w:rsid w:val="00560973"/>
    <w:rsid w:val="005609BC"/>
    <w:rsid w:val="00561349"/>
    <w:rsid w:val="005618D2"/>
    <w:rsid w:val="00561DD2"/>
    <w:rsid w:val="005623D8"/>
    <w:rsid w:val="0056250B"/>
    <w:rsid w:val="00562519"/>
    <w:rsid w:val="00562795"/>
    <w:rsid w:val="00562DAE"/>
    <w:rsid w:val="00562ED2"/>
    <w:rsid w:val="00562F79"/>
    <w:rsid w:val="005630F1"/>
    <w:rsid w:val="005636FC"/>
    <w:rsid w:val="00563A15"/>
    <w:rsid w:val="00563C79"/>
    <w:rsid w:val="00563D16"/>
    <w:rsid w:val="00564176"/>
    <w:rsid w:val="00564825"/>
    <w:rsid w:val="00564AD8"/>
    <w:rsid w:val="005654BE"/>
    <w:rsid w:val="005657A2"/>
    <w:rsid w:val="00565FA9"/>
    <w:rsid w:val="00566A48"/>
    <w:rsid w:val="00566D1B"/>
    <w:rsid w:val="00566E5A"/>
    <w:rsid w:val="005679AF"/>
    <w:rsid w:val="00570392"/>
    <w:rsid w:val="00570E72"/>
    <w:rsid w:val="00570F62"/>
    <w:rsid w:val="005714C7"/>
    <w:rsid w:val="005714D3"/>
    <w:rsid w:val="00571780"/>
    <w:rsid w:val="00571792"/>
    <w:rsid w:val="0057193F"/>
    <w:rsid w:val="00571DCE"/>
    <w:rsid w:val="00573D6F"/>
    <w:rsid w:val="00573F33"/>
    <w:rsid w:val="00573FFB"/>
    <w:rsid w:val="0057450A"/>
    <w:rsid w:val="005749A7"/>
    <w:rsid w:val="00574A2A"/>
    <w:rsid w:val="00574B02"/>
    <w:rsid w:val="00575743"/>
    <w:rsid w:val="00575B7E"/>
    <w:rsid w:val="00576660"/>
    <w:rsid w:val="005769A1"/>
    <w:rsid w:val="00577300"/>
    <w:rsid w:val="00577317"/>
    <w:rsid w:val="00577948"/>
    <w:rsid w:val="00577F46"/>
    <w:rsid w:val="00577FF2"/>
    <w:rsid w:val="00580C08"/>
    <w:rsid w:val="005819C9"/>
    <w:rsid w:val="005821DD"/>
    <w:rsid w:val="0058263D"/>
    <w:rsid w:val="005828BB"/>
    <w:rsid w:val="00582D80"/>
    <w:rsid w:val="005831FF"/>
    <w:rsid w:val="00583297"/>
    <w:rsid w:val="00583B9F"/>
    <w:rsid w:val="00583CF2"/>
    <w:rsid w:val="005841DF"/>
    <w:rsid w:val="00584548"/>
    <w:rsid w:val="005845C8"/>
    <w:rsid w:val="00584689"/>
    <w:rsid w:val="00584A38"/>
    <w:rsid w:val="00584F28"/>
    <w:rsid w:val="0058501C"/>
    <w:rsid w:val="005852F2"/>
    <w:rsid w:val="00585569"/>
    <w:rsid w:val="005856EC"/>
    <w:rsid w:val="00585819"/>
    <w:rsid w:val="0058597C"/>
    <w:rsid w:val="00585F31"/>
    <w:rsid w:val="00586491"/>
    <w:rsid w:val="005866FC"/>
    <w:rsid w:val="0058738F"/>
    <w:rsid w:val="00587720"/>
    <w:rsid w:val="00587915"/>
    <w:rsid w:val="00587B5E"/>
    <w:rsid w:val="00587B64"/>
    <w:rsid w:val="00587E16"/>
    <w:rsid w:val="00590502"/>
    <w:rsid w:val="0059052D"/>
    <w:rsid w:val="0059064B"/>
    <w:rsid w:val="005914F9"/>
    <w:rsid w:val="0059154C"/>
    <w:rsid w:val="00591601"/>
    <w:rsid w:val="00591CC3"/>
    <w:rsid w:val="00592482"/>
    <w:rsid w:val="00592849"/>
    <w:rsid w:val="00592925"/>
    <w:rsid w:val="00592F19"/>
    <w:rsid w:val="0059319B"/>
    <w:rsid w:val="005932FD"/>
    <w:rsid w:val="00593547"/>
    <w:rsid w:val="00593CB8"/>
    <w:rsid w:val="005943C1"/>
    <w:rsid w:val="00594770"/>
    <w:rsid w:val="00595FD2"/>
    <w:rsid w:val="005960DC"/>
    <w:rsid w:val="0059654A"/>
    <w:rsid w:val="00596D48"/>
    <w:rsid w:val="00597132"/>
    <w:rsid w:val="0059742D"/>
    <w:rsid w:val="00597607"/>
    <w:rsid w:val="005976F2"/>
    <w:rsid w:val="0059777A"/>
    <w:rsid w:val="00597802"/>
    <w:rsid w:val="005979EC"/>
    <w:rsid w:val="005A049E"/>
    <w:rsid w:val="005A0E91"/>
    <w:rsid w:val="005A0F4A"/>
    <w:rsid w:val="005A1699"/>
    <w:rsid w:val="005A1EE1"/>
    <w:rsid w:val="005A2227"/>
    <w:rsid w:val="005A268B"/>
    <w:rsid w:val="005A2717"/>
    <w:rsid w:val="005A2B91"/>
    <w:rsid w:val="005A2C34"/>
    <w:rsid w:val="005A3295"/>
    <w:rsid w:val="005A365E"/>
    <w:rsid w:val="005A36A0"/>
    <w:rsid w:val="005A3775"/>
    <w:rsid w:val="005A39D7"/>
    <w:rsid w:val="005A436D"/>
    <w:rsid w:val="005A4844"/>
    <w:rsid w:val="005A48A1"/>
    <w:rsid w:val="005A4915"/>
    <w:rsid w:val="005A4973"/>
    <w:rsid w:val="005A4B61"/>
    <w:rsid w:val="005A54D4"/>
    <w:rsid w:val="005A5D29"/>
    <w:rsid w:val="005A6975"/>
    <w:rsid w:val="005A75D6"/>
    <w:rsid w:val="005B001F"/>
    <w:rsid w:val="005B056F"/>
    <w:rsid w:val="005B0EFD"/>
    <w:rsid w:val="005B14E4"/>
    <w:rsid w:val="005B1BD2"/>
    <w:rsid w:val="005B24CD"/>
    <w:rsid w:val="005B2722"/>
    <w:rsid w:val="005B28CA"/>
    <w:rsid w:val="005B2A33"/>
    <w:rsid w:val="005B2F94"/>
    <w:rsid w:val="005B317D"/>
    <w:rsid w:val="005B334B"/>
    <w:rsid w:val="005B395E"/>
    <w:rsid w:val="005B4FBE"/>
    <w:rsid w:val="005B5290"/>
    <w:rsid w:val="005B604E"/>
    <w:rsid w:val="005B61C0"/>
    <w:rsid w:val="005B6212"/>
    <w:rsid w:val="005B6230"/>
    <w:rsid w:val="005B628A"/>
    <w:rsid w:val="005B6580"/>
    <w:rsid w:val="005B661D"/>
    <w:rsid w:val="005B68E4"/>
    <w:rsid w:val="005B6906"/>
    <w:rsid w:val="005B69EF"/>
    <w:rsid w:val="005B6A03"/>
    <w:rsid w:val="005B72C6"/>
    <w:rsid w:val="005B73BD"/>
    <w:rsid w:val="005C091E"/>
    <w:rsid w:val="005C1012"/>
    <w:rsid w:val="005C14D1"/>
    <w:rsid w:val="005C15CE"/>
    <w:rsid w:val="005C1645"/>
    <w:rsid w:val="005C1D01"/>
    <w:rsid w:val="005C1D99"/>
    <w:rsid w:val="005C2BA7"/>
    <w:rsid w:val="005C2F38"/>
    <w:rsid w:val="005C3250"/>
    <w:rsid w:val="005C32DD"/>
    <w:rsid w:val="005C33E2"/>
    <w:rsid w:val="005C4122"/>
    <w:rsid w:val="005C42A1"/>
    <w:rsid w:val="005C4388"/>
    <w:rsid w:val="005C452E"/>
    <w:rsid w:val="005C553C"/>
    <w:rsid w:val="005C573A"/>
    <w:rsid w:val="005C57B4"/>
    <w:rsid w:val="005C6255"/>
    <w:rsid w:val="005C62EA"/>
    <w:rsid w:val="005C6413"/>
    <w:rsid w:val="005C69E5"/>
    <w:rsid w:val="005C6D9A"/>
    <w:rsid w:val="005C6F09"/>
    <w:rsid w:val="005C6F31"/>
    <w:rsid w:val="005C70F4"/>
    <w:rsid w:val="005C7B43"/>
    <w:rsid w:val="005C7B7F"/>
    <w:rsid w:val="005D0002"/>
    <w:rsid w:val="005D0374"/>
    <w:rsid w:val="005D0454"/>
    <w:rsid w:val="005D0CA2"/>
    <w:rsid w:val="005D1078"/>
    <w:rsid w:val="005D11B7"/>
    <w:rsid w:val="005D1A86"/>
    <w:rsid w:val="005D204B"/>
    <w:rsid w:val="005D21AE"/>
    <w:rsid w:val="005D2309"/>
    <w:rsid w:val="005D24DD"/>
    <w:rsid w:val="005D2980"/>
    <w:rsid w:val="005D2A03"/>
    <w:rsid w:val="005D2AF0"/>
    <w:rsid w:val="005D2E51"/>
    <w:rsid w:val="005D3165"/>
    <w:rsid w:val="005D31AA"/>
    <w:rsid w:val="005D342A"/>
    <w:rsid w:val="005D36AB"/>
    <w:rsid w:val="005D428F"/>
    <w:rsid w:val="005D52E4"/>
    <w:rsid w:val="005D5760"/>
    <w:rsid w:val="005D69D5"/>
    <w:rsid w:val="005D6F22"/>
    <w:rsid w:val="005D6FA2"/>
    <w:rsid w:val="005D7E2F"/>
    <w:rsid w:val="005E0391"/>
    <w:rsid w:val="005E10D3"/>
    <w:rsid w:val="005E1D70"/>
    <w:rsid w:val="005E1DF8"/>
    <w:rsid w:val="005E215D"/>
    <w:rsid w:val="005E2719"/>
    <w:rsid w:val="005E2DBF"/>
    <w:rsid w:val="005E3380"/>
    <w:rsid w:val="005E3BAA"/>
    <w:rsid w:val="005E48CC"/>
    <w:rsid w:val="005E53BC"/>
    <w:rsid w:val="005E555C"/>
    <w:rsid w:val="005E56A8"/>
    <w:rsid w:val="005E5BF8"/>
    <w:rsid w:val="005E5D5D"/>
    <w:rsid w:val="005E647E"/>
    <w:rsid w:val="005E79FF"/>
    <w:rsid w:val="005E7F1D"/>
    <w:rsid w:val="005F0557"/>
    <w:rsid w:val="005F0AF3"/>
    <w:rsid w:val="005F0D2E"/>
    <w:rsid w:val="005F158D"/>
    <w:rsid w:val="005F1AAB"/>
    <w:rsid w:val="005F1DDA"/>
    <w:rsid w:val="005F23DB"/>
    <w:rsid w:val="005F24D4"/>
    <w:rsid w:val="005F28B7"/>
    <w:rsid w:val="005F28D5"/>
    <w:rsid w:val="005F310D"/>
    <w:rsid w:val="005F365C"/>
    <w:rsid w:val="005F36F5"/>
    <w:rsid w:val="005F3A7B"/>
    <w:rsid w:val="005F3FC8"/>
    <w:rsid w:val="005F4001"/>
    <w:rsid w:val="005F4007"/>
    <w:rsid w:val="005F4784"/>
    <w:rsid w:val="005F49F9"/>
    <w:rsid w:val="005F4B2E"/>
    <w:rsid w:val="005F4E98"/>
    <w:rsid w:val="005F4FB4"/>
    <w:rsid w:val="005F536B"/>
    <w:rsid w:val="005F6A49"/>
    <w:rsid w:val="005F6C00"/>
    <w:rsid w:val="005F74BE"/>
    <w:rsid w:val="005F7605"/>
    <w:rsid w:val="005F7821"/>
    <w:rsid w:val="005F7977"/>
    <w:rsid w:val="006003DF"/>
    <w:rsid w:val="00600696"/>
    <w:rsid w:val="00600821"/>
    <w:rsid w:val="00600F4F"/>
    <w:rsid w:val="0060229D"/>
    <w:rsid w:val="006023A1"/>
    <w:rsid w:val="006023E3"/>
    <w:rsid w:val="00602648"/>
    <w:rsid w:val="00602A9B"/>
    <w:rsid w:val="00602BD7"/>
    <w:rsid w:val="00602C8B"/>
    <w:rsid w:val="006030A7"/>
    <w:rsid w:val="00603680"/>
    <w:rsid w:val="006036F0"/>
    <w:rsid w:val="00603EE4"/>
    <w:rsid w:val="00604A70"/>
    <w:rsid w:val="00604B04"/>
    <w:rsid w:val="00605512"/>
    <w:rsid w:val="00605F00"/>
    <w:rsid w:val="00605FEC"/>
    <w:rsid w:val="0060647A"/>
    <w:rsid w:val="00606AC3"/>
    <w:rsid w:val="00606C4C"/>
    <w:rsid w:val="006074D3"/>
    <w:rsid w:val="006077CB"/>
    <w:rsid w:val="006079E4"/>
    <w:rsid w:val="00607A5E"/>
    <w:rsid w:val="00607EC3"/>
    <w:rsid w:val="00607F40"/>
    <w:rsid w:val="0061003A"/>
    <w:rsid w:val="006101C7"/>
    <w:rsid w:val="006105F6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087"/>
    <w:rsid w:val="0061314F"/>
    <w:rsid w:val="0061323A"/>
    <w:rsid w:val="006132F4"/>
    <w:rsid w:val="006135E9"/>
    <w:rsid w:val="00613616"/>
    <w:rsid w:val="00613EAB"/>
    <w:rsid w:val="006143FA"/>
    <w:rsid w:val="006146C8"/>
    <w:rsid w:val="00614D95"/>
    <w:rsid w:val="0061542A"/>
    <w:rsid w:val="00615568"/>
    <w:rsid w:val="00615747"/>
    <w:rsid w:val="006159E1"/>
    <w:rsid w:val="00615C47"/>
    <w:rsid w:val="00615D12"/>
    <w:rsid w:val="00616049"/>
    <w:rsid w:val="00616AE3"/>
    <w:rsid w:val="00616C1B"/>
    <w:rsid w:val="00616D9E"/>
    <w:rsid w:val="00616DEC"/>
    <w:rsid w:val="00617327"/>
    <w:rsid w:val="006176AD"/>
    <w:rsid w:val="00617CFB"/>
    <w:rsid w:val="00617D58"/>
    <w:rsid w:val="00617D9E"/>
    <w:rsid w:val="006204B0"/>
    <w:rsid w:val="006208D3"/>
    <w:rsid w:val="0062091F"/>
    <w:rsid w:val="00620951"/>
    <w:rsid w:val="0062157C"/>
    <w:rsid w:val="00621E4A"/>
    <w:rsid w:val="00621ECC"/>
    <w:rsid w:val="00622BFC"/>
    <w:rsid w:val="00622E50"/>
    <w:rsid w:val="00623382"/>
    <w:rsid w:val="00623480"/>
    <w:rsid w:val="00623564"/>
    <w:rsid w:val="006236C8"/>
    <w:rsid w:val="006238F5"/>
    <w:rsid w:val="00623995"/>
    <w:rsid w:val="00624070"/>
    <w:rsid w:val="00624ABC"/>
    <w:rsid w:val="00624FF3"/>
    <w:rsid w:val="00625036"/>
    <w:rsid w:val="00625062"/>
    <w:rsid w:val="006253BB"/>
    <w:rsid w:val="006254CC"/>
    <w:rsid w:val="006258C0"/>
    <w:rsid w:val="00625F0C"/>
    <w:rsid w:val="006260F0"/>
    <w:rsid w:val="00626381"/>
    <w:rsid w:val="006267AB"/>
    <w:rsid w:val="00626C10"/>
    <w:rsid w:val="00627186"/>
    <w:rsid w:val="006276C6"/>
    <w:rsid w:val="00627C81"/>
    <w:rsid w:val="00627E5A"/>
    <w:rsid w:val="00627E73"/>
    <w:rsid w:val="006304A5"/>
    <w:rsid w:val="0063076A"/>
    <w:rsid w:val="00630B19"/>
    <w:rsid w:val="00631165"/>
    <w:rsid w:val="00631217"/>
    <w:rsid w:val="00631684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4BC"/>
    <w:rsid w:val="00634581"/>
    <w:rsid w:val="006347AF"/>
    <w:rsid w:val="006347C3"/>
    <w:rsid w:val="00634AD5"/>
    <w:rsid w:val="00634E7C"/>
    <w:rsid w:val="006350AA"/>
    <w:rsid w:val="0063552D"/>
    <w:rsid w:val="00635C44"/>
    <w:rsid w:val="006362D8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37803"/>
    <w:rsid w:val="006405BC"/>
    <w:rsid w:val="00640645"/>
    <w:rsid w:val="0064159D"/>
    <w:rsid w:val="006417CF"/>
    <w:rsid w:val="006418D6"/>
    <w:rsid w:val="00641B91"/>
    <w:rsid w:val="00641FBF"/>
    <w:rsid w:val="0064202D"/>
    <w:rsid w:val="006427BA"/>
    <w:rsid w:val="00642C9A"/>
    <w:rsid w:val="00642E90"/>
    <w:rsid w:val="006430B8"/>
    <w:rsid w:val="006431DD"/>
    <w:rsid w:val="006432B2"/>
    <w:rsid w:val="00643583"/>
    <w:rsid w:val="00643B90"/>
    <w:rsid w:val="006445F4"/>
    <w:rsid w:val="00644B78"/>
    <w:rsid w:val="00644D45"/>
    <w:rsid w:val="00644F42"/>
    <w:rsid w:val="006451D1"/>
    <w:rsid w:val="006452F1"/>
    <w:rsid w:val="00645958"/>
    <w:rsid w:val="006459B6"/>
    <w:rsid w:val="00645D1F"/>
    <w:rsid w:val="00645F19"/>
    <w:rsid w:val="006461DB"/>
    <w:rsid w:val="006468B5"/>
    <w:rsid w:val="00646B64"/>
    <w:rsid w:val="006479E5"/>
    <w:rsid w:val="00647B60"/>
    <w:rsid w:val="00647DFE"/>
    <w:rsid w:val="00650231"/>
    <w:rsid w:val="006506BC"/>
    <w:rsid w:val="00650AE7"/>
    <w:rsid w:val="00651F2C"/>
    <w:rsid w:val="00652516"/>
    <w:rsid w:val="00652C3A"/>
    <w:rsid w:val="00652CCF"/>
    <w:rsid w:val="00652DBF"/>
    <w:rsid w:val="00653407"/>
    <w:rsid w:val="0065369D"/>
    <w:rsid w:val="00653AD1"/>
    <w:rsid w:val="00653DC1"/>
    <w:rsid w:val="00654089"/>
    <w:rsid w:val="0065427B"/>
    <w:rsid w:val="00654A66"/>
    <w:rsid w:val="006552E4"/>
    <w:rsid w:val="006553D8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57D17"/>
    <w:rsid w:val="00657DCF"/>
    <w:rsid w:val="006601F0"/>
    <w:rsid w:val="00660209"/>
    <w:rsid w:val="006602F3"/>
    <w:rsid w:val="006608EB"/>
    <w:rsid w:val="00660997"/>
    <w:rsid w:val="00660A9A"/>
    <w:rsid w:val="00660C2F"/>
    <w:rsid w:val="0066127E"/>
    <w:rsid w:val="0066137B"/>
    <w:rsid w:val="0066138D"/>
    <w:rsid w:val="006615F3"/>
    <w:rsid w:val="00661943"/>
    <w:rsid w:val="00661F5A"/>
    <w:rsid w:val="0066271D"/>
    <w:rsid w:val="00662C7E"/>
    <w:rsid w:val="00662FBB"/>
    <w:rsid w:val="006647FB"/>
    <w:rsid w:val="00664F3A"/>
    <w:rsid w:val="0066503A"/>
    <w:rsid w:val="006650E2"/>
    <w:rsid w:val="006661B1"/>
    <w:rsid w:val="006662A1"/>
    <w:rsid w:val="006662AA"/>
    <w:rsid w:val="00666606"/>
    <w:rsid w:val="006669E5"/>
    <w:rsid w:val="00666BA1"/>
    <w:rsid w:val="00667110"/>
    <w:rsid w:val="00667B09"/>
    <w:rsid w:val="00670464"/>
    <w:rsid w:val="006704EF"/>
    <w:rsid w:val="006706C6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5FB8"/>
    <w:rsid w:val="0067645D"/>
    <w:rsid w:val="00676498"/>
    <w:rsid w:val="0067663A"/>
    <w:rsid w:val="00676BFC"/>
    <w:rsid w:val="006777F8"/>
    <w:rsid w:val="00680BC4"/>
    <w:rsid w:val="00681103"/>
    <w:rsid w:val="0068145D"/>
    <w:rsid w:val="00681D39"/>
    <w:rsid w:val="00681D48"/>
    <w:rsid w:val="00681E2F"/>
    <w:rsid w:val="00681F72"/>
    <w:rsid w:val="00681FED"/>
    <w:rsid w:val="0068203A"/>
    <w:rsid w:val="006826E3"/>
    <w:rsid w:val="00682F18"/>
    <w:rsid w:val="006834F9"/>
    <w:rsid w:val="00683BB0"/>
    <w:rsid w:val="00684417"/>
    <w:rsid w:val="00684779"/>
    <w:rsid w:val="00684A25"/>
    <w:rsid w:val="00684E53"/>
    <w:rsid w:val="006854C7"/>
    <w:rsid w:val="006856C0"/>
    <w:rsid w:val="00685DBA"/>
    <w:rsid w:val="006861A9"/>
    <w:rsid w:val="006866E4"/>
    <w:rsid w:val="00687070"/>
    <w:rsid w:val="0068741C"/>
    <w:rsid w:val="0068790D"/>
    <w:rsid w:val="00687E23"/>
    <w:rsid w:val="00687EFE"/>
    <w:rsid w:val="0069015B"/>
    <w:rsid w:val="0069070B"/>
    <w:rsid w:val="006907E3"/>
    <w:rsid w:val="006909BE"/>
    <w:rsid w:val="00690FBC"/>
    <w:rsid w:val="00691143"/>
    <w:rsid w:val="0069127D"/>
    <w:rsid w:val="00691A4C"/>
    <w:rsid w:val="00691B22"/>
    <w:rsid w:val="00691B30"/>
    <w:rsid w:val="00691D05"/>
    <w:rsid w:val="00691D37"/>
    <w:rsid w:val="00691EAF"/>
    <w:rsid w:val="0069259A"/>
    <w:rsid w:val="00692A9E"/>
    <w:rsid w:val="0069366F"/>
    <w:rsid w:val="00693A3D"/>
    <w:rsid w:val="00693DDE"/>
    <w:rsid w:val="00694234"/>
    <w:rsid w:val="006946AB"/>
    <w:rsid w:val="00694AFE"/>
    <w:rsid w:val="00694D02"/>
    <w:rsid w:val="00695C00"/>
    <w:rsid w:val="0069622D"/>
    <w:rsid w:val="006963EB"/>
    <w:rsid w:val="0069680A"/>
    <w:rsid w:val="006969AB"/>
    <w:rsid w:val="006969D7"/>
    <w:rsid w:val="00696F83"/>
    <w:rsid w:val="00697FDE"/>
    <w:rsid w:val="006A080D"/>
    <w:rsid w:val="006A130A"/>
    <w:rsid w:val="006A1A4D"/>
    <w:rsid w:val="006A2DC1"/>
    <w:rsid w:val="006A317E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3F1"/>
    <w:rsid w:val="006A7627"/>
    <w:rsid w:val="006A780D"/>
    <w:rsid w:val="006A7E9B"/>
    <w:rsid w:val="006B027E"/>
    <w:rsid w:val="006B05A6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3728"/>
    <w:rsid w:val="006B41D7"/>
    <w:rsid w:val="006B535A"/>
    <w:rsid w:val="006B5707"/>
    <w:rsid w:val="006B5985"/>
    <w:rsid w:val="006B6308"/>
    <w:rsid w:val="006B64D7"/>
    <w:rsid w:val="006B677A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AD8"/>
    <w:rsid w:val="006C5FBE"/>
    <w:rsid w:val="006C6CC3"/>
    <w:rsid w:val="006C6CFC"/>
    <w:rsid w:val="006C76FF"/>
    <w:rsid w:val="006C7A4E"/>
    <w:rsid w:val="006C7CC3"/>
    <w:rsid w:val="006C7D06"/>
    <w:rsid w:val="006D0D81"/>
    <w:rsid w:val="006D1708"/>
    <w:rsid w:val="006D1713"/>
    <w:rsid w:val="006D1C21"/>
    <w:rsid w:val="006D1C4F"/>
    <w:rsid w:val="006D1C74"/>
    <w:rsid w:val="006D236F"/>
    <w:rsid w:val="006D2ABD"/>
    <w:rsid w:val="006D2CEC"/>
    <w:rsid w:val="006D2F79"/>
    <w:rsid w:val="006D31B5"/>
    <w:rsid w:val="006D33C2"/>
    <w:rsid w:val="006D37FB"/>
    <w:rsid w:val="006D380D"/>
    <w:rsid w:val="006D385F"/>
    <w:rsid w:val="006D3AAA"/>
    <w:rsid w:val="006D3CC5"/>
    <w:rsid w:val="006D3DAD"/>
    <w:rsid w:val="006D4498"/>
    <w:rsid w:val="006D5429"/>
    <w:rsid w:val="006D59F1"/>
    <w:rsid w:val="006D5B43"/>
    <w:rsid w:val="006D71F4"/>
    <w:rsid w:val="006D787E"/>
    <w:rsid w:val="006D7E0E"/>
    <w:rsid w:val="006E0008"/>
    <w:rsid w:val="006E0A55"/>
    <w:rsid w:val="006E147D"/>
    <w:rsid w:val="006E214E"/>
    <w:rsid w:val="006E22B1"/>
    <w:rsid w:val="006E2950"/>
    <w:rsid w:val="006E2D5B"/>
    <w:rsid w:val="006E30AA"/>
    <w:rsid w:val="006E36B4"/>
    <w:rsid w:val="006E3A48"/>
    <w:rsid w:val="006E3C93"/>
    <w:rsid w:val="006E3CB5"/>
    <w:rsid w:val="006E49F0"/>
    <w:rsid w:val="006E4A52"/>
    <w:rsid w:val="006E4D5A"/>
    <w:rsid w:val="006E5069"/>
    <w:rsid w:val="006E5867"/>
    <w:rsid w:val="006E5C5B"/>
    <w:rsid w:val="006E5D94"/>
    <w:rsid w:val="006E5ED3"/>
    <w:rsid w:val="006E6394"/>
    <w:rsid w:val="006E6399"/>
    <w:rsid w:val="006E6876"/>
    <w:rsid w:val="006E6A63"/>
    <w:rsid w:val="006E77AC"/>
    <w:rsid w:val="006E7ADC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8A2"/>
    <w:rsid w:val="006F29F5"/>
    <w:rsid w:val="006F335B"/>
    <w:rsid w:val="006F38B1"/>
    <w:rsid w:val="006F3A6D"/>
    <w:rsid w:val="006F400F"/>
    <w:rsid w:val="006F4258"/>
    <w:rsid w:val="006F4439"/>
    <w:rsid w:val="006F46DD"/>
    <w:rsid w:val="006F577E"/>
    <w:rsid w:val="006F5BAE"/>
    <w:rsid w:val="006F5EF2"/>
    <w:rsid w:val="006F75F6"/>
    <w:rsid w:val="006F77A1"/>
    <w:rsid w:val="006F7C4A"/>
    <w:rsid w:val="006F7DE5"/>
    <w:rsid w:val="006F7E14"/>
    <w:rsid w:val="007000DA"/>
    <w:rsid w:val="0070052A"/>
    <w:rsid w:val="007005C9"/>
    <w:rsid w:val="00700B11"/>
    <w:rsid w:val="00700C56"/>
    <w:rsid w:val="007014D2"/>
    <w:rsid w:val="007015A3"/>
    <w:rsid w:val="00701E8C"/>
    <w:rsid w:val="00702510"/>
    <w:rsid w:val="00703243"/>
    <w:rsid w:val="00703A04"/>
    <w:rsid w:val="00703ED5"/>
    <w:rsid w:val="0070415C"/>
    <w:rsid w:val="007041ED"/>
    <w:rsid w:val="007043EA"/>
    <w:rsid w:val="0070455B"/>
    <w:rsid w:val="007049EA"/>
    <w:rsid w:val="00704EC6"/>
    <w:rsid w:val="00705098"/>
    <w:rsid w:val="007053A8"/>
    <w:rsid w:val="0070562A"/>
    <w:rsid w:val="00705D9F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7DD"/>
    <w:rsid w:val="00712863"/>
    <w:rsid w:val="0071318B"/>
    <w:rsid w:val="00713282"/>
    <w:rsid w:val="00713769"/>
    <w:rsid w:val="0071382F"/>
    <w:rsid w:val="00713849"/>
    <w:rsid w:val="007138F4"/>
    <w:rsid w:val="00714B67"/>
    <w:rsid w:val="00714CDF"/>
    <w:rsid w:val="00715243"/>
    <w:rsid w:val="0071556A"/>
    <w:rsid w:val="00715906"/>
    <w:rsid w:val="007161D6"/>
    <w:rsid w:val="0071645D"/>
    <w:rsid w:val="00717670"/>
    <w:rsid w:val="00717AF2"/>
    <w:rsid w:val="00720104"/>
    <w:rsid w:val="007207BF"/>
    <w:rsid w:val="0072096E"/>
    <w:rsid w:val="00721148"/>
    <w:rsid w:val="0072139C"/>
    <w:rsid w:val="007219AB"/>
    <w:rsid w:val="00721C4F"/>
    <w:rsid w:val="00721EE7"/>
    <w:rsid w:val="00722097"/>
    <w:rsid w:val="007220B4"/>
    <w:rsid w:val="0072210B"/>
    <w:rsid w:val="007223D4"/>
    <w:rsid w:val="007229A1"/>
    <w:rsid w:val="00722C67"/>
    <w:rsid w:val="00722E6A"/>
    <w:rsid w:val="00722EFE"/>
    <w:rsid w:val="007231A1"/>
    <w:rsid w:val="00724054"/>
    <w:rsid w:val="007240C7"/>
    <w:rsid w:val="007242C8"/>
    <w:rsid w:val="00724B53"/>
    <w:rsid w:val="00724FBA"/>
    <w:rsid w:val="00725470"/>
    <w:rsid w:val="00725745"/>
    <w:rsid w:val="00725C3D"/>
    <w:rsid w:val="00725CCB"/>
    <w:rsid w:val="00725ED4"/>
    <w:rsid w:val="00726A05"/>
    <w:rsid w:val="00726E5B"/>
    <w:rsid w:val="00730C2B"/>
    <w:rsid w:val="00730DD2"/>
    <w:rsid w:val="007311DE"/>
    <w:rsid w:val="007314EF"/>
    <w:rsid w:val="007317BD"/>
    <w:rsid w:val="00731C18"/>
    <w:rsid w:val="00731F7C"/>
    <w:rsid w:val="00732A6F"/>
    <w:rsid w:val="00732AEE"/>
    <w:rsid w:val="00732E22"/>
    <w:rsid w:val="007333DF"/>
    <w:rsid w:val="007335EC"/>
    <w:rsid w:val="00733614"/>
    <w:rsid w:val="007336FF"/>
    <w:rsid w:val="00733700"/>
    <w:rsid w:val="00733E3E"/>
    <w:rsid w:val="00733E80"/>
    <w:rsid w:val="00734135"/>
    <w:rsid w:val="007346B7"/>
    <w:rsid w:val="00734B58"/>
    <w:rsid w:val="00735053"/>
    <w:rsid w:val="00735148"/>
    <w:rsid w:val="00735442"/>
    <w:rsid w:val="00735725"/>
    <w:rsid w:val="0073581A"/>
    <w:rsid w:val="00735CED"/>
    <w:rsid w:val="00735E96"/>
    <w:rsid w:val="00736BEE"/>
    <w:rsid w:val="00736C3F"/>
    <w:rsid w:val="00736D7B"/>
    <w:rsid w:val="00736F57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3A6"/>
    <w:rsid w:val="007439D0"/>
    <w:rsid w:val="00743B42"/>
    <w:rsid w:val="00743B4A"/>
    <w:rsid w:val="00743E2A"/>
    <w:rsid w:val="00743FC6"/>
    <w:rsid w:val="00744274"/>
    <w:rsid w:val="0074485D"/>
    <w:rsid w:val="00744972"/>
    <w:rsid w:val="007455B6"/>
    <w:rsid w:val="00745771"/>
    <w:rsid w:val="00745B3C"/>
    <w:rsid w:val="00745D0F"/>
    <w:rsid w:val="00746203"/>
    <w:rsid w:val="0074624C"/>
    <w:rsid w:val="00747306"/>
    <w:rsid w:val="0074730F"/>
    <w:rsid w:val="007477AE"/>
    <w:rsid w:val="00747DAC"/>
    <w:rsid w:val="00750514"/>
    <w:rsid w:val="00750C12"/>
    <w:rsid w:val="00750D28"/>
    <w:rsid w:val="00750DC2"/>
    <w:rsid w:val="007513CF"/>
    <w:rsid w:val="007516FF"/>
    <w:rsid w:val="0075193C"/>
    <w:rsid w:val="007521A3"/>
    <w:rsid w:val="0075231B"/>
    <w:rsid w:val="007524AA"/>
    <w:rsid w:val="0075280D"/>
    <w:rsid w:val="007537AA"/>
    <w:rsid w:val="00753C4D"/>
    <w:rsid w:val="00753D53"/>
    <w:rsid w:val="00753E09"/>
    <w:rsid w:val="00753E79"/>
    <w:rsid w:val="007540C8"/>
    <w:rsid w:val="007544AF"/>
    <w:rsid w:val="00754693"/>
    <w:rsid w:val="007546D1"/>
    <w:rsid w:val="007549E5"/>
    <w:rsid w:val="00754CCB"/>
    <w:rsid w:val="00755419"/>
    <w:rsid w:val="00755D19"/>
    <w:rsid w:val="00755E06"/>
    <w:rsid w:val="007567C1"/>
    <w:rsid w:val="00757148"/>
    <w:rsid w:val="007571F2"/>
    <w:rsid w:val="0075730D"/>
    <w:rsid w:val="007573B3"/>
    <w:rsid w:val="00757AE5"/>
    <w:rsid w:val="00757C11"/>
    <w:rsid w:val="00757F86"/>
    <w:rsid w:val="00757FD3"/>
    <w:rsid w:val="00760F53"/>
    <w:rsid w:val="00761734"/>
    <w:rsid w:val="00761740"/>
    <w:rsid w:val="00761E27"/>
    <w:rsid w:val="00761E7D"/>
    <w:rsid w:val="00761EF2"/>
    <w:rsid w:val="00762181"/>
    <w:rsid w:val="007622A4"/>
    <w:rsid w:val="00762486"/>
    <w:rsid w:val="007624F2"/>
    <w:rsid w:val="00762870"/>
    <w:rsid w:val="00762D4E"/>
    <w:rsid w:val="00762F80"/>
    <w:rsid w:val="00762F89"/>
    <w:rsid w:val="00763515"/>
    <w:rsid w:val="00763696"/>
    <w:rsid w:val="007636E3"/>
    <w:rsid w:val="00763792"/>
    <w:rsid w:val="00764118"/>
    <w:rsid w:val="00764C34"/>
    <w:rsid w:val="00764D49"/>
    <w:rsid w:val="00764E2B"/>
    <w:rsid w:val="007659F2"/>
    <w:rsid w:val="00765A5F"/>
    <w:rsid w:val="0076663E"/>
    <w:rsid w:val="00766EDC"/>
    <w:rsid w:val="007700AA"/>
    <w:rsid w:val="007703B1"/>
    <w:rsid w:val="007703BF"/>
    <w:rsid w:val="007708C3"/>
    <w:rsid w:val="00770C64"/>
    <w:rsid w:val="00770C66"/>
    <w:rsid w:val="00770D27"/>
    <w:rsid w:val="00770E37"/>
    <w:rsid w:val="00771124"/>
    <w:rsid w:val="00772879"/>
    <w:rsid w:val="00773162"/>
    <w:rsid w:val="007738F6"/>
    <w:rsid w:val="00773CBE"/>
    <w:rsid w:val="007740B3"/>
    <w:rsid w:val="0077420B"/>
    <w:rsid w:val="007742B0"/>
    <w:rsid w:val="00775511"/>
    <w:rsid w:val="00775625"/>
    <w:rsid w:val="0077568C"/>
    <w:rsid w:val="00775776"/>
    <w:rsid w:val="00775B18"/>
    <w:rsid w:val="00776288"/>
    <w:rsid w:val="007762BE"/>
    <w:rsid w:val="007767D2"/>
    <w:rsid w:val="00776927"/>
    <w:rsid w:val="00776DF3"/>
    <w:rsid w:val="007772AB"/>
    <w:rsid w:val="007776D6"/>
    <w:rsid w:val="00777973"/>
    <w:rsid w:val="00777D2F"/>
    <w:rsid w:val="00777DAE"/>
    <w:rsid w:val="00780397"/>
    <w:rsid w:val="0078068F"/>
    <w:rsid w:val="00780D1C"/>
    <w:rsid w:val="00781586"/>
    <w:rsid w:val="007816A2"/>
    <w:rsid w:val="0078194A"/>
    <w:rsid w:val="00781BB6"/>
    <w:rsid w:val="00781F6C"/>
    <w:rsid w:val="00781F8C"/>
    <w:rsid w:val="0078242F"/>
    <w:rsid w:val="00782CB8"/>
    <w:rsid w:val="00782F39"/>
    <w:rsid w:val="0078356C"/>
    <w:rsid w:val="00783DD8"/>
    <w:rsid w:val="007840CD"/>
    <w:rsid w:val="00784CAC"/>
    <w:rsid w:val="00784E51"/>
    <w:rsid w:val="00785088"/>
    <w:rsid w:val="00785B92"/>
    <w:rsid w:val="00785D23"/>
    <w:rsid w:val="0078623C"/>
    <w:rsid w:val="0078646C"/>
    <w:rsid w:val="0078674E"/>
    <w:rsid w:val="007874FF"/>
    <w:rsid w:val="007876E9"/>
    <w:rsid w:val="00787823"/>
    <w:rsid w:val="007878D9"/>
    <w:rsid w:val="00787A9D"/>
    <w:rsid w:val="00790148"/>
    <w:rsid w:val="00790260"/>
    <w:rsid w:val="00790B99"/>
    <w:rsid w:val="00790C68"/>
    <w:rsid w:val="00790F0E"/>
    <w:rsid w:val="00790F4D"/>
    <w:rsid w:val="0079106D"/>
    <w:rsid w:val="00791496"/>
    <w:rsid w:val="007914B8"/>
    <w:rsid w:val="007916A9"/>
    <w:rsid w:val="0079174E"/>
    <w:rsid w:val="00791F15"/>
    <w:rsid w:val="0079232D"/>
    <w:rsid w:val="00792F38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5B87"/>
    <w:rsid w:val="00796048"/>
    <w:rsid w:val="0079611D"/>
    <w:rsid w:val="007969D7"/>
    <w:rsid w:val="00796E65"/>
    <w:rsid w:val="00797172"/>
    <w:rsid w:val="00797857"/>
    <w:rsid w:val="00797895"/>
    <w:rsid w:val="007978FF"/>
    <w:rsid w:val="00797D82"/>
    <w:rsid w:val="00797E09"/>
    <w:rsid w:val="007A0220"/>
    <w:rsid w:val="007A05E3"/>
    <w:rsid w:val="007A066B"/>
    <w:rsid w:val="007A070D"/>
    <w:rsid w:val="007A0A7D"/>
    <w:rsid w:val="007A0BC2"/>
    <w:rsid w:val="007A0D02"/>
    <w:rsid w:val="007A0D59"/>
    <w:rsid w:val="007A10C3"/>
    <w:rsid w:val="007A11F5"/>
    <w:rsid w:val="007A13AA"/>
    <w:rsid w:val="007A1A4D"/>
    <w:rsid w:val="007A200C"/>
    <w:rsid w:val="007A22EA"/>
    <w:rsid w:val="007A351D"/>
    <w:rsid w:val="007A39ED"/>
    <w:rsid w:val="007A4040"/>
    <w:rsid w:val="007A4084"/>
    <w:rsid w:val="007A5637"/>
    <w:rsid w:val="007A576E"/>
    <w:rsid w:val="007A5C72"/>
    <w:rsid w:val="007A6AAA"/>
    <w:rsid w:val="007A6D63"/>
    <w:rsid w:val="007A6EB1"/>
    <w:rsid w:val="007A71DE"/>
    <w:rsid w:val="007A7612"/>
    <w:rsid w:val="007A7AFF"/>
    <w:rsid w:val="007B0091"/>
    <w:rsid w:val="007B048B"/>
    <w:rsid w:val="007B0D8F"/>
    <w:rsid w:val="007B11B4"/>
    <w:rsid w:val="007B148B"/>
    <w:rsid w:val="007B231E"/>
    <w:rsid w:val="007B26BE"/>
    <w:rsid w:val="007B2728"/>
    <w:rsid w:val="007B2B92"/>
    <w:rsid w:val="007B2E10"/>
    <w:rsid w:val="007B361E"/>
    <w:rsid w:val="007B3639"/>
    <w:rsid w:val="007B365F"/>
    <w:rsid w:val="007B3A94"/>
    <w:rsid w:val="007B3A95"/>
    <w:rsid w:val="007B3B4E"/>
    <w:rsid w:val="007B3E87"/>
    <w:rsid w:val="007B5038"/>
    <w:rsid w:val="007B506A"/>
    <w:rsid w:val="007B568D"/>
    <w:rsid w:val="007B5E20"/>
    <w:rsid w:val="007B603D"/>
    <w:rsid w:val="007B610C"/>
    <w:rsid w:val="007B634B"/>
    <w:rsid w:val="007B6614"/>
    <w:rsid w:val="007B6947"/>
    <w:rsid w:val="007B77CF"/>
    <w:rsid w:val="007B7C3C"/>
    <w:rsid w:val="007C0535"/>
    <w:rsid w:val="007C08FD"/>
    <w:rsid w:val="007C1016"/>
    <w:rsid w:val="007C15BF"/>
    <w:rsid w:val="007C1EB0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4D4"/>
    <w:rsid w:val="007C5605"/>
    <w:rsid w:val="007C597B"/>
    <w:rsid w:val="007C5BD4"/>
    <w:rsid w:val="007C607B"/>
    <w:rsid w:val="007C68F3"/>
    <w:rsid w:val="007C6E2E"/>
    <w:rsid w:val="007C6E9F"/>
    <w:rsid w:val="007C73BB"/>
    <w:rsid w:val="007C7BE4"/>
    <w:rsid w:val="007C7F04"/>
    <w:rsid w:val="007D07B0"/>
    <w:rsid w:val="007D0E6B"/>
    <w:rsid w:val="007D19D5"/>
    <w:rsid w:val="007D2227"/>
    <w:rsid w:val="007D22A8"/>
    <w:rsid w:val="007D243C"/>
    <w:rsid w:val="007D2590"/>
    <w:rsid w:val="007D30D6"/>
    <w:rsid w:val="007D3170"/>
    <w:rsid w:val="007D34B8"/>
    <w:rsid w:val="007D3B3D"/>
    <w:rsid w:val="007D3E97"/>
    <w:rsid w:val="007D4462"/>
    <w:rsid w:val="007D4988"/>
    <w:rsid w:val="007D5A0A"/>
    <w:rsid w:val="007D5A85"/>
    <w:rsid w:val="007D5B3E"/>
    <w:rsid w:val="007D5C7B"/>
    <w:rsid w:val="007D5CE4"/>
    <w:rsid w:val="007D604E"/>
    <w:rsid w:val="007D63B6"/>
    <w:rsid w:val="007D668F"/>
    <w:rsid w:val="007D6757"/>
    <w:rsid w:val="007D68DC"/>
    <w:rsid w:val="007D6930"/>
    <w:rsid w:val="007D6DCB"/>
    <w:rsid w:val="007D7500"/>
    <w:rsid w:val="007D7704"/>
    <w:rsid w:val="007E003B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454C"/>
    <w:rsid w:val="007E53BC"/>
    <w:rsid w:val="007E596A"/>
    <w:rsid w:val="007E5C71"/>
    <w:rsid w:val="007E5C74"/>
    <w:rsid w:val="007E6415"/>
    <w:rsid w:val="007E6A9A"/>
    <w:rsid w:val="007E6B03"/>
    <w:rsid w:val="007E6E03"/>
    <w:rsid w:val="007E70AD"/>
    <w:rsid w:val="007E720A"/>
    <w:rsid w:val="007E7EC4"/>
    <w:rsid w:val="007F028E"/>
    <w:rsid w:val="007F06D8"/>
    <w:rsid w:val="007F0ACC"/>
    <w:rsid w:val="007F1EAC"/>
    <w:rsid w:val="007F2064"/>
    <w:rsid w:val="007F222D"/>
    <w:rsid w:val="007F2560"/>
    <w:rsid w:val="007F28B1"/>
    <w:rsid w:val="007F2943"/>
    <w:rsid w:val="007F2DCE"/>
    <w:rsid w:val="007F2E53"/>
    <w:rsid w:val="007F31DC"/>
    <w:rsid w:val="007F34EF"/>
    <w:rsid w:val="007F357A"/>
    <w:rsid w:val="007F362C"/>
    <w:rsid w:val="007F394C"/>
    <w:rsid w:val="007F39AF"/>
    <w:rsid w:val="007F3CA9"/>
    <w:rsid w:val="007F4DCC"/>
    <w:rsid w:val="007F502B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0E8A"/>
    <w:rsid w:val="0080117E"/>
    <w:rsid w:val="0080127F"/>
    <w:rsid w:val="0080203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5ABC"/>
    <w:rsid w:val="00806236"/>
    <w:rsid w:val="00806242"/>
    <w:rsid w:val="008064BD"/>
    <w:rsid w:val="00807134"/>
    <w:rsid w:val="008071E9"/>
    <w:rsid w:val="00807719"/>
    <w:rsid w:val="008079F0"/>
    <w:rsid w:val="00807F27"/>
    <w:rsid w:val="00807F46"/>
    <w:rsid w:val="0081007D"/>
    <w:rsid w:val="00810476"/>
    <w:rsid w:val="0081091E"/>
    <w:rsid w:val="008118E3"/>
    <w:rsid w:val="008123C9"/>
    <w:rsid w:val="008126DD"/>
    <w:rsid w:val="008128A3"/>
    <w:rsid w:val="00812C54"/>
    <w:rsid w:val="0081322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A93"/>
    <w:rsid w:val="00817CCF"/>
    <w:rsid w:val="00817D74"/>
    <w:rsid w:val="00820559"/>
    <w:rsid w:val="00820576"/>
    <w:rsid w:val="008205B7"/>
    <w:rsid w:val="00820DF3"/>
    <w:rsid w:val="00821043"/>
    <w:rsid w:val="008213BD"/>
    <w:rsid w:val="00821426"/>
    <w:rsid w:val="00822965"/>
    <w:rsid w:val="008230F2"/>
    <w:rsid w:val="0082369E"/>
    <w:rsid w:val="0082453A"/>
    <w:rsid w:val="00825334"/>
    <w:rsid w:val="008254B9"/>
    <w:rsid w:val="00825572"/>
    <w:rsid w:val="008255EE"/>
    <w:rsid w:val="008258C7"/>
    <w:rsid w:val="00825B94"/>
    <w:rsid w:val="00825C30"/>
    <w:rsid w:val="00825C56"/>
    <w:rsid w:val="00825EA7"/>
    <w:rsid w:val="008267AE"/>
    <w:rsid w:val="00826A00"/>
    <w:rsid w:val="00827A36"/>
    <w:rsid w:val="00827A4C"/>
    <w:rsid w:val="00827B60"/>
    <w:rsid w:val="00827B88"/>
    <w:rsid w:val="00830743"/>
    <w:rsid w:val="00830AF6"/>
    <w:rsid w:val="00830DDE"/>
    <w:rsid w:val="00830ED9"/>
    <w:rsid w:val="00830FD5"/>
    <w:rsid w:val="00831926"/>
    <w:rsid w:val="00831FB1"/>
    <w:rsid w:val="0083208C"/>
    <w:rsid w:val="008320AB"/>
    <w:rsid w:val="00832120"/>
    <w:rsid w:val="0083245A"/>
    <w:rsid w:val="008324CC"/>
    <w:rsid w:val="00832648"/>
    <w:rsid w:val="00832B0D"/>
    <w:rsid w:val="00832DE0"/>
    <w:rsid w:val="008331E1"/>
    <w:rsid w:val="00833357"/>
    <w:rsid w:val="00833B39"/>
    <w:rsid w:val="00833EBD"/>
    <w:rsid w:val="0083421E"/>
    <w:rsid w:val="00834702"/>
    <w:rsid w:val="00834754"/>
    <w:rsid w:val="008352C0"/>
    <w:rsid w:val="00835C6C"/>
    <w:rsid w:val="00835FF7"/>
    <w:rsid w:val="00836620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1AB8"/>
    <w:rsid w:val="00842702"/>
    <w:rsid w:val="008428B2"/>
    <w:rsid w:val="00842A7A"/>
    <w:rsid w:val="00842DA0"/>
    <w:rsid w:val="0084337F"/>
    <w:rsid w:val="00843BDC"/>
    <w:rsid w:val="00843FE5"/>
    <w:rsid w:val="008446E1"/>
    <w:rsid w:val="00844DF8"/>
    <w:rsid w:val="008450EC"/>
    <w:rsid w:val="0084530A"/>
    <w:rsid w:val="00845331"/>
    <w:rsid w:val="0084594B"/>
    <w:rsid w:val="00845CB8"/>
    <w:rsid w:val="00845ED7"/>
    <w:rsid w:val="00846066"/>
    <w:rsid w:val="0084658C"/>
    <w:rsid w:val="00846607"/>
    <w:rsid w:val="00846730"/>
    <w:rsid w:val="008467A3"/>
    <w:rsid w:val="008469D8"/>
    <w:rsid w:val="00846B68"/>
    <w:rsid w:val="0084734D"/>
    <w:rsid w:val="008478B7"/>
    <w:rsid w:val="00847912"/>
    <w:rsid w:val="00847954"/>
    <w:rsid w:val="00847F0A"/>
    <w:rsid w:val="008500C7"/>
    <w:rsid w:val="00850621"/>
    <w:rsid w:val="00850CC2"/>
    <w:rsid w:val="00850E72"/>
    <w:rsid w:val="008510BA"/>
    <w:rsid w:val="00851959"/>
    <w:rsid w:val="008520B8"/>
    <w:rsid w:val="00852810"/>
    <w:rsid w:val="00852C92"/>
    <w:rsid w:val="00852CC2"/>
    <w:rsid w:val="00852F98"/>
    <w:rsid w:val="00852FB7"/>
    <w:rsid w:val="00852FBE"/>
    <w:rsid w:val="0085393C"/>
    <w:rsid w:val="00853CC3"/>
    <w:rsid w:val="0085400A"/>
    <w:rsid w:val="00854CDD"/>
    <w:rsid w:val="008558B7"/>
    <w:rsid w:val="00855F4C"/>
    <w:rsid w:val="00856127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1FFD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05BF"/>
    <w:rsid w:val="00871E75"/>
    <w:rsid w:val="00871F86"/>
    <w:rsid w:val="0087268C"/>
    <w:rsid w:val="008726C2"/>
    <w:rsid w:val="00872EC9"/>
    <w:rsid w:val="008738E6"/>
    <w:rsid w:val="00873B97"/>
    <w:rsid w:val="00873E49"/>
    <w:rsid w:val="00874E10"/>
    <w:rsid w:val="008752C5"/>
    <w:rsid w:val="00876353"/>
    <w:rsid w:val="00876F77"/>
    <w:rsid w:val="008771A5"/>
    <w:rsid w:val="0087778B"/>
    <w:rsid w:val="00877A6F"/>
    <w:rsid w:val="00877D0A"/>
    <w:rsid w:val="00877EDF"/>
    <w:rsid w:val="0088097E"/>
    <w:rsid w:val="00880F52"/>
    <w:rsid w:val="00880F5D"/>
    <w:rsid w:val="00881B62"/>
    <w:rsid w:val="00883EFA"/>
    <w:rsid w:val="00884232"/>
    <w:rsid w:val="0088461A"/>
    <w:rsid w:val="008848F0"/>
    <w:rsid w:val="00884961"/>
    <w:rsid w:val="0088496E"/>
    <w:rsid w:val="00884DCD"/>
    <w:rsid w:val="008851BB"/>
    <w:rsid w:val="00885233"/>
    <w:rsid w:val="00885294"/>
    <w:rsid w:val="00885711"/>
    <w:rsid w:val="00885802"/>
    <w:rsid w:val="00885D5A"/>
    <w:rsid w:val="00885F16"/>
    <w:rsid w:val="00887A02"/>
    <w:rsid w:val="00887B6D"/>
    <w:rsid w:val="00890CAD"/>
    <w:rsid w:val="00890DB8"/>
    <w:rsid w:val="0089124C"/>
    <w:rsid w:val="0089153B"/>
    <w:rsid w:val="008922FE"/>
    <w:rsid w:val="00892953"/>
    <w:rsid w:val="00892CCB"/>
    <w:rsid w:val="0089305A"/>
    <w:rsid w:val="0089341A"/>
    <w:rsid w:val="00893435"/>
    <w:rsid w:val="0089346A"/>
    <w:rsid w:val="00893E0C"/>
    <w:rsid w:val="00893F5D"/>
    <w:rsid w:val="008940C4"/>
    <w:rsid w:val="0089497D"/>
    <w:rsid w:val="00895958"/>
    <w:rsid w:val="00895C02"/>
    <w:rsid w:val="00895C0B"/>
    <w:rsid w:val="00895C35"/>
    <w:rsid w:val="00895E16"/>
    <w:rsid w:val="00896102"/>
    <w:rsid w:val="0089613E"/>
    <w:rsid w:val="00896203"/>
    <w:rsid w:val="00896420"/>
    <w:rsid w:val="00896621"/>
    <w:rsid w:val="00896A10"/>
    <w:rsid w:val="00896AE8"/>
    <w:rsid w:val="00896B9B"/>
    <w:rsid w:val="00896CAC"/>
    <w:rsid w:val="00896E0F"/>
    <w:rsid w:val="00897C29"/>
    <w:rsid w:val="008A001D"/>
    <w:rsid w:val="008A00F0"/>
    <w:rsid w:val="008A0368"/>
    <w:rsid w:val="008A0665"/>
    <w:rsid w:val="008A1C26"/>
    <w:rsid w:val="008A210D"/>
    <w:rsid w:val="008A247A"/>
    <w:rsid w:val="008A277D"/>
    <w:rsid w:val="008A2D05"/>
    <w:rsid w:val="008A3378"/>
    <w:rsid w:val="008A361F"/>
    <w:rsid w:val="008A36E5"/>
    <w:rsid w:val="008A3D4B"/>
    <w:rsid w:val="008A3E24"/>
    <w:rsid w:val="008A3EE6"/>
    <w:rsid w:val="008A4316"/>
    <w:rsid w:val="008A44EA"/>
    <w:rsid w:val="008A478A"/>
    <w:rsid w:val="008A4FAA"/>
    <w:rsid w:val="008A578D"/>
    <w:rsid w:val="008A5C05"/>
    <w:rsid w:val="008A6358"/>
    <w:rsid w:val="008A63FE"/>
    <w:rsid w:val="008A66D0"/>
    <w:rsid w:val="008A6E73"/>
    <w:rsid w:val="008A7725"/>
    <w:rsid w:val="008A77C8"/>
    <w:rsid w:val="008A77EC"/>
    <w:rsid w:val="008A7F37"/>
    <w:rsid w:val="008B0423"/>
    <w:rsid w:val="008B0670"/>
    <w:rsid w:val="008B0F19"/>
    <w:rsid w:val="008B12E6"/>
    <w:rsid w:val="008B16E0"/>
    <w:rsid w:val="008B1F5D"/>
    <w:rsid w:val="008B203F"/>
    <w:rsid w:val="008B220C"/>
    <w:rsid w:val="008B2981"/>
    <w:rsid w:val="008B3460"/>
    <w:rsid w:val="008B399F"/>
    <w:rsid w:val="008B39CA"/>
    <w:rsid w:val="008B4289"/>
    <w:rsid w:val="008B47BE"/>
    <w:rsid w:val="008B525D"/>
    <w:rsid w:val="008B5638"/>
    <w:rsid w:val="008B5AFF"/>
    <w:rsid w:val="008B63A4"/>
    <w:rsid w:val="008B68B5"/>
    <w:rsid w:val="008B691C"/>
    <w:rsid w:val="008B6A26"/>
    <w:rsid w:val="008B6C2A"/>
    <w:rsid w:val="008B6C51"/>
    <w:rsid w:val="008B6C98"/>
    <w:rsid w:val="008B716D"/>
    <w:rsid w:val="008C00B8"/>
    <w:rsid w:val="008C0233"/>
    <w:rsid w:val="008C03A9"/>
    <w:rsid w:val="008C04FF"/>
    <w:rsid w:val="008C06D9"/>
    <w:rsid w:val="008C1228"/>
    <w:rsid w:val="008C156C"/>
    <w:rsid w:val="008C26ED"/>
    <w:rsid w:val="008C2953"/>
    <w:rsid w:val="008C2AE9"/>
    <w:rsid w:val="008C2DDA"/>
    <w:rsid w:val="008C316C"/>
    <w:rsid w:val="008C40E5"/>
    <w:rsid w:val="008C46C6"/>
    <w:rsid w:val="008C49AB"/>
    <w:rsid w:val="008C4C12"/>
    <w:rsid w:val="008C4C5C"/>
    <w:rsid w:val="008C4D0B"/>
    <w:rsid w:val="008C4DDB"/>
    <w:rsid w:val="008C502A"/>
    <w:rsid w:val="008C559E"/>
    <w:rsid w:val="008C561E"/>
    <w:rsid w:val="008C5656"/>
    <w:rsid w:val="008C586D"/>
    <w:rsid w:val="008C5B24"/>
    <w:rsid w:val="008C65B8"/>
    <w:rsid w:val="008C672A"/>
    <w:rsid w:val="008C6E2E"/>
    <w:rsid w:val="008C6EC8"/>
    <w:rsid w:val="008C72B1"/>
    <w:rsid w:val="008C7632"/>
    <w:rsid w:val="008C7744"/>
    <w:rsid w:val="008D00D1"/>
    <w:rsid w:val="008D0814"/>
    <w:rsid w:val="008D0AAB"/>
    <w:rsid w:val="008D0D59"/>
    <w:rsid w:val="008D1253"/>
    <w:rsid w:val="008D14C6"/>
    <w:rsid w:val="008D1542"/>
    <w:rsid w:val="008D1612"/>
    <w:rsid w:val="008D1A2D"/>
    <w:rsid w:val="008D1C0A"/>
    <w:rsid w:val="008D27DF"/>
    <w:rsid w:val="008D3BD5"/>
    <w:rsid w:val="008D46EA"/>
    <w:rsid w:val="008D4F43"/>
    <w:rsid w:val="008D514B"/>
    <w:rsid w:val="008D55F0"/>
    <w:rsid w:val="008D606E"/>
    <w:rsid w:val="008D673F"/>
    <w:rsid w:val="008D69EB"/>
    <w:rsid w:val="008D6A9D"/>
    <w:rsid w:val="008D70BE"/>
    <w:rsid w:val="008D7139"/>
    <w:rsid w:val="008D79E4"/>
    <w:rsid w:val="008D7AB9"/>
    <w:rsid w:val="008D7F8C"/>
    <w:rsid w:val="008E012A"/>
    <w:rsid w:val="008E01DF"/>
    <w:rsid w:val="008E07EC"/>
    <w:rsid w:val="008E08B4"/>
    <w:rsid w:val="008E163A"/>
    <w:rsid w:val="008E1A44"/>
    <w:rsid w:val="008E1CCA"/>
    <w:rsid w:val="008E20ED"/>
    <w:rsid w:val="008E2653"/>
    <w:rsid w:val="008E30D3"/>
    <w:rsid w:val="008E31EB"/>
    <w:rsid w:val="008E3AB8"/>
    <w:rsid w:val="008E3F46"/>
    <w:rsid w:val="008E4A53"/>
    <w:rsid w:val="008E506C"/>
    <w:rsid w:val="008E5286"/>
    <w:rsid w:val="008E5555"/>
    <w:rsid w:val="008E589E"/>
    <w:rsid w:val="008E6612"/>
    <w:rsid w:val="008E69C3"/>
    <w:rsid w:val="008E78A6"/>
    <w:rsid w:val="008E7934"/>
    <w:rsid w:val="008E794D"/>
    <w:rsid w:val="008E7C92"/>
    <w:rsid w:val="008E7FA3"/>
    <w:rsid w:val="008F00E4"/>
    <w:rsid w:val="008F0619"/>
    <w:rsid w:val="008F0BC1"/>
    <w:rsid w:val="008F1E2E"/>
    <w:rsid w:val="008F1E64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6A1C"/>
    <w:rsid w:val="008F7632"/>
    <w:rsid w:val="008F769C"/>
    <w:rsid w:val="008F791C"/>
    <w:rsid w:val="00900096"/>
    <w:rsid w:val="009004BD"/>
    <w:rsid w:val="009009A7"/>
    <w:rsid w:val="009009B6"/>
    <w:rsid w:val="009009E4"/>
    <w:rsid w:val="00900B7C"/>
    <w:rsid w:val="009016A4"/>
    <w:rsid w:val="00901C6F"/>
    <w:rsid w:val="00901D1E"/>
    <w:rsid w:val="00901E34"/>
    <w:rsid w:val="0090249D"/>
    <w:rsid w:val="00902738"/>
    <w:rsid w:val="00902E27"/>
    <w:rsid w:val="00902F03"/>
    <w:rsid w:val="009032A9"/>
    <w:rsid w:val="0090399C"/>
    <w:rsid w:val="00903A4A"/>
    <w:rsid w:val="00903FAF"/>
    <w:rsid w:val="009046CE"/>
    <w:rsid w:val="0090482F"/>
    <w:rsid w:val="009051DF"/>
    <w:rsid w:val="00905412"/>
    <w:rsid w:val="0090614E"/>
    <w:rsid w:val="00907478"/>
    <w:rsid w:val="0090755A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B06"/>
    <w:rsid w:val="00911FC6"/>
    <w:rsid w:val="00911FFA"/>
    <w:rsid w:val="00912C42"/>
    <w:rsid w:val="0091307D"/>
    <w:rsid w:val="00913A13"/>
    <w:rsid w:val="00913CA1"/>
    <w:rsid w:val="00913F3D"/>
    <w:rsid w:val="00914177"/>
    <w:rsid w:val="009143F6"/>
    <w:rsid w:val="00914B28"/>
    <w:rsid w:val="00914D2D"/>
    <w:rsid w:val="00915526"/>
    <w:rsid w:val="009160F2"/>
    <w:rsid w:val="009169EF"/>
    <w:rsid w:val="009170E4"/>
    <w:rsid w:val="009200AE"/>
    <w:rsid w:val="0092011F"/>
    <w:rsid w:val="009208B8"/>
    <w:rsid w:val="009208CA"/>
    <w:rsid w:val="00920BFD"/>
    <w:rsid w:val="00920F28"/>
    <w:rsid w:val="009210BD"/>
    <w:rsid w:val="00921C05"/>
    <w:rsid w:val="00921CBF"/>
    <w:rsid w:val="00922016"/>
    <w:rsid w:val="0092205B"/>
    <w:rsid w:val="0092249E"/>
    <w:rsid w:val="009228CE"/>
    <w:rsid w:val="00922CCB"/>
    <w:rsid w:val="00922D02"/>
    <w:rsid w:val="009233AE"/>
    <w:rsid w:val="00923B78"/>
    <w:rsid w:val="00923D77"/>
    <w:rsid w:val="009240B6"/>
    <w:rsid w:val="00924171"/>
    <w:rsid w:val="00924392"/>
    <w:rsid w:val="00924673"/>
    <w:rsid w:val="009249F8"/>
    <w:rsid w:val="00924FE9"/>
    <w:rsid w:val="0092559B"/>
    <w:rsid w:val="00925BBE"/>
    <w:rsid w:val="00925C19"/>
    <w:rsid w:val="00926086"/>
    <w:rsid w:val="009260C3"/>
    <w:rsid w:val="00926306"/>
    <w:rsid w:val="009268DE"/>
    <w:rsid w:val="00926F0E"/>
    <w:rsid w:val="00927FCD"/>
    <w:rsid w:val="009302F3"/>
    <w:rsid w:val="00930E92"/>
    <w:rsid w:val="00930FF9"/>
    <w:rsid w:val="00931B71"/>
    <w:rsid w:val="0093285A"/>
    <w:rsid w:val="00932BA1"/>
    <w:rsid w:val="00932EE1"/>
    <w:rsid w:val="00933531"/>
    <w:rsid w:val="009338C0"/>
    <w:rsid w:val="00933FA9"/>
    <w:rsid w:val="00933FFC"/>
    <w:rsid w:val="009345D8"/>
    <w:rsid w:val="00934B73"/>
    <w:rsid w:val="00934BD8"/>
    <w:rsid w:val="00934C19"/>
    <w:rsid w:val="00934C94"/>
    <w:rsid w:val="00934FE0"/>
    <w:rsid w:val="0093503C"/>
    <w:rsid w:val="00935996"/>
    <w:rsid w:val="00935A8A"/>
    <w:rsid w:val="00935B0F"/>
    <w:rsid w:val="00935BCA"/>
    <w:rsid w:val="00935E6A"/>
    <w:rsid w:val="0093637A"/>
    <w:rsid w:val="00937072"/>
    <w:rsid w:val="009374F7"/>
    <w:rsid w:val="0093756E"/>
    <w:rsid w:val="009375D1"/>
    <w:rsid w:val="00940878"/>
    <w:rsid w:val="00940AE3"/>
    <w:rsid w:val="00941634"/>
    <w:rsid w:val="0094174B"/>
    <w:rsid w:val="0094194E"/>
    <w:rsid w:val="009422B0"/>
    <w:rsid w:val="00942BDA"/>
    <w:rsid w:val="009434AC"/>
    <w:rsid w:val="0094462A"/>
    <w:rsid w:val="00944EC2"/>
    <w:rsid w:val="009453FC"/>
    <w:rsid w:val="00945783"/>
    <w:rsid w:val="00945F4F"/>
    <w:rsid w:val="009462B9"/>
    <w:rsid w:val="00946394"/>
    <w:rsid w:val="00946EB8"/>
    <w:rsid w:val="00947F7F"/>
    <w:rsid w:val="009500AA"/>
    <w:rsid w:val="00951582"/>
    <w:rsid w:val="00951B92"/>
    <w:rsid w:val="00952358"/>
    <w:rsid w:val="00953299"/>
    <w:rsid w:val="009536CD"/>
    <w:rsid w:val="00953943"/>
    <w:rsid w:val="009540C0"/>
    <w:rsid w:val="00954120"/>
    <w:rsid w:val="00954384"/>
    <w:rsid w:val="00954471"/>
    <w:rsid w:val="0095526C"/>
    <w:rsid w:val="009555C8"/>
    <w:rsid w:val="009558CA"/>
    <w:rsid w:val="00955B3C"/>
    <w:rsid w:val="00955B44"/>
    <w:rsid w:val="00956223"/>
    <w:rsid w:val="009569C8"/>
    <w:rsid w:val="009578DD"/>
    <w:rsid w:val="00960825"/>
    <w:rsid w:val="00960E9A"/>
    <w:rsid w:val="00960ECB"/>
    <w:rsid w:val="00961095"/>
    <w:rsid w:val="009611EC"/>
    <w:rsid w:val="00961433"/>
    <w:rsid w:val="009614F7"/>
    <w:rsid w:val="009619D7"/>
    <w:rsid w:val="00961C31"/>
    <w:rsid w:val="00961F76"/>
    <w:rsid w:val="009622F8"/>
    <w:rsid w:val="00962517"/>
    <w:rsid w:val="009625C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3F7"/>
    <w:rsid w:val="00967CC9"/>
    <w:rsid w:val="00967D2B"/>
    <w:rsid w:val="00970461"/>
    <w:rsid w:val="009706A4"/>
    <w:rsid w:val="00970C87"/>
    <w:rsid w:val="009713AD"/>
    <w:rsid w:val="00972C60"/>
    <w:rsid w:val="00973142"/>
    <w:rsid w:val="00973F66"/>
    <w:rsid w:val="00974024"/>
    <w:rsid w:val="009740A5"/>
    <w:rsid w:val="00974779"/>
    <w:rsid w:val="00974C7C"/>
    <w:rsid w:val="00974CB3"/>
    <w:rsid w:val="00974CB7"/>
    <w:rsid w:val="0097509A"/>
    <w:rsid w:val="009755E8"/>
    <w:rsid w:val="009760F0"/>
    <w:rsid w:val="009768E6"/>
    <w:rsid w:val="00976EF1"/>
    <w:rsid w:val="00977D89"/>
    <w:rsid w:val="00980303"/>
    <w:rsid w:val="0098047D"/>
    <w:rsid w:val="0098090E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92"/>
    <w:rsid w:val="00984DA0"/>
    <w:rsid w:val="00985AB0"/>
    <w:rsid w:val="009862F2"/>
    <w:rsid w:val="00986336"/>
    <w:rsid w:val="009864D5"/>
    <w:rsid w:val="00986E44"/>
    <w:rsid w:val="00987221"/>
    <w:rsid w:val="009874D1"/>
    <w:rsid w:val="00990519"/>
    <w:rsid w:val="00990759"/>
    <w:rsid w:val="0099125F"/>
    <w:rsid w:val="0099128D"/>
    <w:rsid w:val="00991AEE"/>
    <w:rsid w:val="009923EC"/>
    <w:rsid w:val="00992408"/>
    <w:rsid w:val="0099304C"/>
    <w:rsid w:val="00993D1D"/>
    <w:rsid w:val="00993DBF"/>
    <w:rsid w:val="0099420E"/>
    <w:rsid w:val="009943DC"/>
    <w:rsid w:val="00994A1D"/>
    <w:rsid w:val="00994F8D"/>
    <w:rsid w:val="00995416"/>
    <w:rsid w:val="00995FAB"/>
    <w:rsid w:val="00996021"/>
    <w:rsid w:val="0099603B"/>
    <w:rsid w:val="009961FF"/>
    <w:rsid w:val="0099628B"/>
    <w:rsid w:val="009965E9"/>
    <w:rsid w:val="00996982"/>
    <w:rsid w:val="00996FA4"/>
    <w:rsid w:val="00997239"/>
    <w:rsid w:val="009972F1"/>
    <w:rsid w:val="00997468"/>
    <w:rsid w:val="00997610"/>
    <w:rsid w:val="00997632"/>
    <w:rsid w:val="00997730"/>
    <w:rsid w:val="00997CC6"/>
    <w:rsid w:val="009A0143"/>
    <w:rsid w:val="009A0B5E"/>
    <w:rsid w:val="009A0B75"/>
    <w:rsid w:val="009A0F3A"/>
    <w:rsid w:val="009A1B4E"/>
    <w:rsid w:val="009A26A6"/>
    <w:rsid w:val="009A289E"/>
    <w:rsid w:val="009A2D98"/>
    <w:rsid w:val="009A2DB6"/>
    <w:rsid w:val="009A2FC3"/>
    <w:rsid w:val="009A390E"/>
    <w:rsid w:val="009A3EB3"/>
    <w:rsid w:val="009A4009"/>
    <w:rsid w:val="009A4873"/>
    <w:rsid w:val="009A5923"/>
    <w:rsid w:val="009A5A4B"/>
    <w:rsid w:val="009A641D"/>
    <w:rsid w:val="009A64DD"/>
    <w:rsid w:val="009B121B"/>
    <w:rsid w:val="009B174C"/>
    <w:rsid w:val="009B1B63"/>
    <w:rsid w:val="009B2486"/>
    <w:rsid w:val="009B2A30"/>
    <w:rsid w:val="009B2C08"/>
    <w:rsid w:val="009B2F6B"/>
    <w:rsid w:val="009B4161"/>
    <w:rsid w:val="009B4434"/>
    <w:rsid w:val="009B4639"/>
    <w:rsid w:val="009B51BF"/>
    <w:rsid w:val="009B57D7"/>
    <w:rsid w:val="009B5F1E"/>
    <w:rsid w:val="009B6A79"/>
    <w:rsid w:val="009B726A"/>
    <w:rsid w:val="009B7CFD"/>
    <w:rsid w:val="009C0150"/>
    <w:rsid w:val="009C043A"/>
    <w:rsid w:val="009C0DA1"/>
    <w:rsid w:val="009C0ED7"/>
    <w:rsid w:val="009C115D"/>
    <w:rsid w:val="009C1227"/>
    <w:rsid w:val="009C1401"/>
    <w:rsid w:val="009C1588"/>
    <w:rsid w:val="009C1DF2"/>
    <w:rsid w:val="009C2701"/>
    <w:rsid w:val="009C2E79"/>
    <w:rsid w:val="009C31F8"/>
    <w:rsid w:val="009C3D45"/>
    <w:rsid w:val="009C3E3A"/>
    <w:rsid w:val="009C7150"/>
    <w:rsid w:val="009D07B2"/>
    <w:rsid w:val="009D0BA7"/>
    <w:rsid w:val="009D181C"/>
    <w:rsid w:val="009D1C9A"/>
    <w:rsid w:val="009D1D94"/>
    <w:rsid w:val="009D2067"/>
    <w:rsid w:val="009D21DD"/>
    <w:rsid w:val="009D2F30"/>
    <w:rsid w:val="009D2F6C"/>
    <w:rsid w:val="009D30A6"/>
    <w:rsid w:val="009D30F7"/>
    <w:rsid w:val="009D316B"/>
    <w:rsid w:val="009D3EEF"/>
    <w:rsid w:val="009D43DF"/>
    <w:rsid w:val="009D4AFF"/>
    <w:rsid w:val="009D4CAC"/>
    <w:rsid w:val="009D4DAE"/>
    <w:rsid w:val="009D5438"/>
    <w:rsid w:val="009D5646"/>
    <w:rsid w:val="009D5935"/>
    <w:rsid w:val="009D5EFF"/>
    <w:rsid w:val="009D62A9"/>
    <w:rsid w:val="009D673C"/>
    <w:rsid w:val="009D6999"/>
    <w:rsid w:val="009D78DC"/>
    <w:rsid w:val="009E08E2"/>
    <w:rsid w:val="009E0A57"/>
    <w:rsid w:val="009E0D71"/>
    <w:rsid w:val="009E0E52"/>
    <w:rsid w:val="009E112F"/>
    <w:rsid w:val="009E18A1"/>
    <w:rsid w:val="009E1C7C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CFA"/>
    <w:rsid w:val="009E4D4A"/>
    <w:rsid w:val="009E5248"/>
    <w:rsid w:val="009E565B"/>
    <w:rsid w:val="009E5885"/>
    <w:rsid w:val="009E5C66"/>
    <w:rsid w:val="009E60B7"/>
    <w:rsid w:val="009E61F3"/>
    <w:rsid w:val="009E64BF"/>
    <w:rsid w:val="009E6E27"/>
    <w:rsid w:val="009E6F21"/>
    <w:rsid w:val="009E7BA3"/>
    <w:rsid w:val="009F037E"/>
    <w:rsid w:val="009F068F"/>
    <w:rsid w:val="009F17D5"/>
    <w:rsid w:val="009F1B0C"/>
    <w:rsid w:val="009F1B68"/>
    <w:rsid w:val="009F243B"/>
    <w:rsid w:val="009F24A5"/>
    <w:rsid w:val="009F29D0"/>
    <w:rsid w:val="009F2B07"/>
    <w:rsid w:val="009F384B"/>
    <w:rsid w:val="009F4281"/>
    <w:rsid w:val="009F438B"/>
    <w:rsid w:val="009F4C0D"/>
    <w:rsid w:val="009F509C"/>
    <w:rsid w:val="009F509E"/>
    <w:rsid w:val="009F657D"/>
    <w:rsid w:val="009F68EC"/>
    <w:rsid w:val="009F6E5C"/>
    <w:rsid w:val="009F6FD4"/>
    <w:rsid w:val="009F72D7"/>
    <w:rsid w:val="009F7A4F"/>
    <w:rsid w:val="009F7E6C"/>
    <w:rsid w:val="00A002A9"/>
    <w:rsid w:val="00A00ED9"/>
    <w:rsid w:val="00A01283"/>
    <w:rsid w:val="00A01340"/>
    <w:rsid w:val="00A01AB6"/>
    <w:rsid w:val="00A01E58"/>
    <w:rsid w:val="00A020B1"/>
    <w:rsid w:val="00A02407"/>
    <w:rsid w:val="00A028E8"/>
    <w:rsid w:val="00A02AD2"/>
    <w:rsid w:val="00A02CE0"/>
    <w:rsid w:val="00A02CFD"/>
    <w:rsid w:val="00A0300B"/>
    <w:rsid w:val="00A03800"/>
    <w:rsid w:val="00A038F2"/>
    <w:rsid w:val="00A0459A"/>
    <w:rsid w:val="00A0482D"/>
    <w:rsid w:val="00A04D1D"/>
    <w:rsid w:val="00A04D72"/>
    <w:rsid w:val="00A04F5C"/>
    <w:rsid w:val="00A0576D"/>
    <w:rsid w:val="00A05977"/>
    <w:rsid w:val="00A05B6D"/>
    <w:rsid w:val="00A05C50"/>
    <w:rsid w:val="00A0642C"/>
    <w:rsid w:val="00A06566"/>
    <w:rsid w:val="00A06961"/>
    <w:rsid w:val="00A06B1B"/>
    <w:rsid w:val="00A06FCE"/>
    <w:rsid w:val="00A0717B"/>
    <w:rsid w:val="00A07B92"/>
    <w:rsid w:val="00A07E0D"/>
    <w:rsid w:val="00A1022B"/>
    <w:rsid w:val="00A10268"/>
    <w:rsid w:val="00A10296"/>
    <w:rsid w:val="00A1076D"/>
    <w:rsid w:val="00A108B5"/>
    <w:rsid w:val="00A109FB"/>
    <w:rsid w:val="00A10A9E"/>
    <w:rsid w:val="00A10B37"/>
    <w:rsid w:val="00A10CC6"/>
    <w:rsid w:val="00A10FB4"/>
    <w:rsid w:val="00A116A5"/>
    <w:rsid w:val="00A11D7C"/>
    <w:rsid w:val="00A13004"/>
    <w:rsid w:val="00A1391A"/>
    <w:rsid w:val="00A13EFF"/>
    <w:rsid w:val="00A145CD"/>
    <w:rsid w:val="00A147CD"/>
    <w:rsid w:val="00A149C6"/>
    <w:rsid w:val="00A14B35"/>
    <w:rsid w:val="00A14B58"/>
    <w:rsid w:val="00A154C7"/>
    <w:rsid w:val="00A156BC"/>
    <w:rsid w:val="00A1578C"/>
    <w:rsid w:val="00A15D3E"/>
    <w:rsid w:val="00A162ED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2676"/>
    <w:rsid w:val="00A22B9B"/>
    <w:rsid w:val="00A2374C"/>
    <w:rsid w:val="00A2397B"/>
    <w:rsid w:val="00A23A68"/>
    <w:rsid w:val="00A23C8D"/>
    <w:rsid w:val="00A23F48"/>
    <w:rsid w:val="00A248E5"/>
    <w:rsid w:val="00A24BDE"/>
    <w:rsid w:val="00A25324"/>
    <w:rsid w:val="00A25998"/>
    <w:rsid w:val="00A25F2A"/>
    <w:rsid w:val="00A260E4"/>
    <w:rsid w:val="00A269B7"/>
    <w:rsid w:val="00A26E2B"/>
    <w:rsid w:val="00A26E9A"/>
    <w:rsid w:val="00A27175"/>
    <w:rsid w:val="00A30101"/>
    <w:rsid w:val="00A303CD"/>
    <w:rsid w:val="00A308BF"/>
    <w:rsid w:val="00A308C4"/>
    <w:rsid w:val="00A30B5B"/>
    <w:rsid w:val="00A3114F"/>
    <w:rsid w:val="00A311D4"/>
    <w:rsid w:val="00A3143B"/>
    <w:rsid w:val="00A31CAF"/>
    <w:rsid w:val="00A31F16"/>
    <w:rsid w:val="00A31F39"/>
    <w:rsid w:val="00A329FC"/>
    <w:rsid w:val="00A32FB3"/>
    <w:rsid w:val="00A33BAB"/>
    <w:rsid w:val="00A33BEB"/>
    <w:rsid w:val="00A342DE"/>
    <w:rsid w:val="00A3471D"/>
    <w:rsid w:val="00A3548C"/>
    <w:rsid w:val="00A35645"/>
    <w:rsid w:val="00A356B9"/>
    <w:rsid w:val="00A359F6"/>
    <w:rsid w:val="00A35CE9"/>
    <w:rsid w:val="00A35FA7"/>
    <w:rsid w:val="00A367C7"/>
    <w:rsid w:val="00A36925"/>
    <w:rsid w:val="00A36AEB"/>
    <w:rsid w:val="00A36E5E"/>
    <w:rsid w:val="00A37B18"/>
    <w:rsid w:val="00A37BF7"/>
    <w:rsid w:val="00A37C9B"/>
    <w:rsid w:val="00A37DE2"/>
    <w:rsid w:val="00A37F5D"/>
    <w:rsid w:val="00A37FFB"/>
    <w:rsid w:val="00A40131"/>
    <w:rsid w:val="00A40633"/>
    <w:rsid w:val="00A408D6"/>
    <w:rsid w:val="00A40B72"/>
    <w:rsid w:val="00A41598"/>
    <w:rsid w:val="00A41681"/>
    <w:rsid w:val="00A41A93"/>
    <w:rsid w:val="00A4235C"/>
    <w:rsid w:val="00A4298F"/>
    <w:rsid w:val="00A435A0"/>
    <w:rsid w:val="00A43B7C"/>
    <w:rsid w:val="00A43C13"/>
    <w:rsid w:val="00A44130"/>
    <w:rsid w:val="00A44354"/>
    <w:rsid w:val="00A4464A"/>
    <w:rsid w:val="00A44B5D"/>
    <w:rsid w:val="00A44DAB"/>
    <w:rsid w:val="00A44F51"/>
    <w:rsid w:val="00A45026"/>
    <w:rsid w:val="00A45279"/>
    <w:rsid w:val="00A45365"/>
    <w:rsid w:val="00A45ED0"/>
    <w:rsid w:val="00A45FAC"/>
    <w:rsid w:val="00A46025"/>
    <w:rsid w:val="00A4630D"/>
    <w:rsid w:val="00A4678D"/>
    <w:rsid w:val="00A469BB"/>
    <w:rsid w:val="00A47251"/>
    <w:rsid w:val="00A4744B"/>
    <w:rsid w:val="00A47F0F"/>
    <w:rsid w:val="00A502DC"/>
    <w:rsid w:val="00A5044B"/>
    <w:rsid w:val="00A5063D"/>
    <w:rsid w:val="00A50725"/>
    <w:rsid w:val="00A50900"/>
    <w:rsid w:val="00A50A72"/>
    <w:rsid w:val="00A50DFE"/>
    <w:rsid w:val="00A512CE"/>
    <w:rsid w:val="00A51B69"/>
    <w:rsid w:val="00A520B1"/>
    <w:rsid w:val="00A5243D"/>
    <w:rsid w:val="00A527D4"/>
    <w:rsid w:val="00A52967"/>
    <w:rsid w:val="00A52A3A"/>
    <w:rsid w:val="00A52B5D"/>
    <w:rsid w:val="00A52BCB"/>
    <w:rsid w:val="00A52D4A"/>
    <w:rsid w:val="00A53210"/>
    <w:rsid w:val="00A53247"/>
    <w:rsid w:val="00A5354B"/>
    <w:rsid w:val="00A53D2E"/>
    <w:rsid w:val="00A54287"/>
    <w:rsid w:val="00A54884"/>
    <w:rsid w:val="00A54BD2"/>
    <w:rsid w:val="00A54D02"/>
    <w:rsid w:val="00A54ED9"/>
    <w:rsid w:val="00A5533F"/>
    <w:rsid w:val="00A5551F"/>
    <w:rsid w:val="00A55CCA"/>
    <w:rsid w:val="00A55E35"/>
    <w:rsid w:val="00A55E58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9C8"/>
    <w:rsid w:val="00A61D15"/>
    <w:rsid w:val="00A61D4C"/>
    <w:rsid w:val="00A621AB"/>
    <w:rsid w:val="00A6237C"/>
    <w:rsid w:val="00A623FE"/>
    <w:rsid w:val="00A6248D"/>
    <w:rsid w:val="00A62673"/>
    <w:rsid w:val="00A628D2"/>
    <w:rsid w:val="00A62DD8"/>
    <w:rsid w:val="00A62ED6"/>
    <w:rsid w:val="00A62F2B"/>
    <w:rsid w:val="00A630E6"/>
    <w:rsid w:val="00A63126"/>
    <w:rsid w:val="00A631C5"/>
    <w:rsid w:val="00A63D56"/>
    <w:rsid w:val="00A64272"/>
    <w:rsid w:val="00A650F3"/>
    <w:rsid w:val="00A66286"/>
    <w:rsid w:val="00A66837"/>
    <w:rsid w:val="00A66AE9"/>
    <w:rsid w:val="00A67465"/>
    <w:rsid w:val="00A67C07"/>
    <w:rsid w:val="00A67CE6"/>
    <w:rsid w:val="00A67D7A"/>
    <w:rsid w:val="00A67D84"/>
    <w:rsid w:val="00A70486"/>
    <w:rsid w:val="00A706C0"/>
    <w:rsid w:val="00A70C1A"/>
    <w:rsid w:val="00A70C39"/>
    <w:rsid w:val="00A7108B"/>
    <w:rsid w:val="00A71E24"/>
    <w:rsid w:val="00A721F0"/>
    <w:rsid w:val="00A7325C"/>
    <w:rsid w:val="00A73BBF"/>
    <w:rsid w:val="00A73E4C"/>
    <w:rsid w:val="00A7422D"/>
    <w:rsid w:val="00A74625"/>
    <w:rsid w:val="00A74BCD"/>
    <w:rsid w:val="00A74E06"/>
    <w:rsid w:val="00A75748"/>
    <w:rsid w:val="00A75D0E"/>
    <w:rsid w:val="00A7703A"/>
    <w:rsid w:val="00A7734C"/>
    <w:rsid w:val="00A77A32"/>
    <w:rsid w:val="00A803E9"/>
    <w:rsid w:val="00A80F4F"/>
    <w:rsid w:val="00A81A5B"/>
    <w:rsid w:val="00A81BD4"/>
    <w:rsid w:val="00A82240"/>
    <w:rsid w:val="00A82258"/>
    <w:rsid w:val="00A83039"/>
    <w:rsid w:val="00A8385B"/>
    <w:rsid w:val="00A83EC5"/>
    <w:rsid w:val="00A8403C"/>
    <w:rsid w:val="00A841EE"/>
    <w:rsid w:val="00A8475E"/>
    <w:rsid w:val="00A857DB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11CA"/>
    <w:rsid w:val="00A92A1A"/>
    <w:rsid w:val="00A9356A"/>
    <w:rsid w:val="00A93798"/>
    <w:rsid w:val="00A937F4"/>
    <w:rsid w:val="00A939CF"/>
    <w:rsid w:val="00A94131"/>
    <w:rsid w:val="00A94C4D"/>
    <w:rsid w:val="00A95570"/>
    <w:rsid w:val="00A9560F"/>
    <w:rsid w:val="00A957AC"/>
    <w:rsid w:val="00A95F59"/>
    <w:rsid w:val="00A9668A"/>
    <w:rsid w:val="00A967B5"/>
    <w:rsid w:val="00A97822"/>
    <w:rsid w:val="00A97B9A"/>
    <w:rsid w:val="00AA00AD"/>
    <w:rsid w:val="00AA06B1"/>
    <w:rsid w:val="00AA07E4"/>
    <w:rsid w:val="00AA07FD"/>
    <w:rsid w:val="00AA0AF5"/>
    <w:rsid w:val="00AA0F21"/>
    <w:rsid w:val="00AA113A"/>
    <w:rsid w:val="00AA11A7"/>
    <w:rsid w:val="00AA1203"/>
    <w:rsid w:val="00AA146C"/>
    <w:rsid w:val="00AA253E"/>
    <w:rsid w:val="00AA2E4C"/>
    <w:rsid w:val="00AA342A"/>
    <w:rsid w:val="00AA36AE"/>
    <w:rsid w:val="00AA3E1E"/>
    <w:rsid w:val="00AA3E98"/>
    <w:rsid w:val="00AA3FE2"/>
    <w:rsid w:val="00AA4682"/>
    <w:rsid w:val="00AA46E0"/>
    <w:rsid w:val="00AA477F"/>
    <w:rsid w:val="00AA4818"/>
    <w:rsid w:val="00AA4D47"/>
    <w:rsid w:val="00AA4D50"/>
    <w:rsid w:val="00AA4F0B"/>
    <w:rsid w:val="00AA54EA"/>
    <w:rsid w:val="00AA5840"/>
    <w:rsid w:val="00AA679A"/>
    <w:rsid w:val="00AA6AE3"/>
    <w:rsid w:val="00AA6CB4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2DF0"/>
    <w:rsid w:val="00AB305C"/>
    <w:rsid w:val="00AB31DD"/>
    <w:rsid w:val="00AB3998"/>
    <w:rsid w:val="00AB39C7"/>
    <w:rsid w:val="00AB39DC"/>
    <w:rsid w:val="00AB3C70"/>
    <w:rsid w:val="00AB431C"/>
    <w:rsid w:val="00AB45C3"/>
    <w:rsid w:val="00AB4A58"/>
    <w:rsid w:val="00AB4B7B"/>
    <w:rsid w:val="00AB4E13"/>
    <w:rsid w:val="00AB4E63"/>
    <w:rsid w:val="00AB4FCA"/>
    <w:rsid w:val="00AB54F5"/>
    <w:rsid w:val="00AB5593"/>
    <w:rsid w:val="00AB5841"/>
    <w:rsid w:val="00AB58F7"/>
    <w:rsid w:val="00AB5A67"/>
    <w:rsid w:val="00AB5D19"/>
    <w:rsid w:val="00AB5D27"/>
    <w:rsid w:val="00AB608C"/>
    <w:rsid w:val="00AB60E6"/>
    <w:rsid w:val="00AB6D73"/>
    <w:rsid w:val="00AB7253"/>
    <w:rsid w:val="00AB760C"/>
    <w:rsid w:val="00AB7A77"/>
    <w:rsid w:val="00AB7AFE"/>
    <w:rsid w:val="00AB7DE8"/>
    <w:rsid w:val="00AB7E8D"/>
    <w:rsid w:val="00AC002F"/>
    <w:rsid w:val="00AC00BF"/>
    <w:rsid w:val="00AC026B"/>
    <w:rsid w:val="00AC07E2"/>
    <w:rsid w:val="00AC14BA"/>
    <w:rsid w:val="00AC192A"/>
    <w:rsid w:val="00AC1E24"/>
    <w:rsid w:val="00AC2030"/>
    <w:rsid w:val="00AC2684"/>
    <w:rsid w:val="00AC2901"/>
    <w:rsid w:val="00AC2C7E"/>
    <w:rsid w:val="00AC2CB8"/>
    <w:rsid w:val="00AC3CEE"/>
    <w:rsid w:val="00AC3E6E"/>
    <w:rsid w:val="00AC4284"/>
    <w:rsid w:val="00AC44BE"/>
    <w:rsid w:val="00AC488B"/>
    <w:rsid w:val="00AC5158"/>
    <w:rsid w:val="00AC53F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675"/>
    <w:rsid w:val="00AD0AD3"/>
    <w:rsid w:val="00AD11E3"/>
    <w:rsid w:val="00AD133D"/>
    <w:rsid w:val="00AD219D"/>
    <w:rsid w:val="00AD2479"/>
    <w:rsid w:val="00AD26E6"/>
    <w:rsid w:val="00AD2D5C"/>
    <w:rsid w:val="00AD2DC6"/>
    <w:rsid w:val="00AD312B"/>
    <w:rsid w:val="00AD32A8"/>
    <w:rsid w:val="00AD3928"/>
    <w:rsid w:val="00AD4806"/>
    <w:rsid w:val="00AD4912"/>
    <w:rsid w:val="00AD4A53"/>
    <w:rsid w:val="00AD4C6E"/>
    <w:rsid w:val="00AD4C80"/>
    <w:rsid w:val="00AD5308"/>
    <w:rsid w:val="00AD5AA6"/>
    <w:rsid w:val="00AD69EC"/>
    <w:rsid w:val="00AD6DB0"/>
    <w:rsid w:val="00AD725E"/>
    <w:rsid w:val="00AD7930"/>
    <w:rsid w:val="00AE060C"/>
    <w:rsid w:val="00AE0623"/>
    <w:rsid w:val="00AE0FE7"/>
    <w:rsid w:val="00AE101F"/>
    <w:rsid w:val="00AE128C"/>
    <w:rsid w:val="00AE1E19"/>
    <w:rsid w:val="00AE1F77"/>
    <w:rsid w:val="00AE2489"/>
    <w:rsid w:val="00AE2497"/>
    <w:rsid w:val="00AE2749"/>
    <w:rsid w:val="00AE2884"/>
    <w:rsid w:val="00AE318D"/>
    <w:rsid w:val="00AE3872"/>
    <w:rsid w:val="00AE4717"/>
    <w:rsid w:val="00AE4833"/>
    <w:rsid w:val="00AE4CBC"/>
    <w:rsid w:val="00AE4E20"/>
    <w:rsid w:val="00AE4E73"/>
    <w:rsid w:val="00AE5C25"/>
    <w:rsid w:val="00AE5CCC"/>
    <w:rsid w:val="00AE5D29"/>
    <w:rsid w:val="00AE6742"/>
    <w:rsid w:val="00AE7610"/>
    <w:rsid w:val="00AE7BBE"/>
    <w:rsid w:val="00AF05A5"/>
    <w:rsid w:val="00AF073E"/>
    <w:rsid w:val="00AF09D2"/>
    <w:rsid w:val="00AF0CA7"/>
    <w:rsid w:val="00AF0CEF"/>
    <w:rsid w:val="00AF0FCB"/>
    <w:rsid w:val="00AF0FD5"/>
    <w:rsid w:val="00AF1154"/>
    <w:rsid w:val="00AF1595"/>
    <w:rsid w:val="00AF1734"/>
    <w:rsid w:val="00AF1933"/>
    <w:rsid w:val="00AF1EA6"/>
    <w:rsid w:val="00AF264C"/>
    <w:rsid w:val="00AF269B"/>
    <w:rsid w:val="00AF2C33"/>
    <w:rsid w:val="00AF2FD4"/>
    <w:rsid w:val="00AF3291"/>
    <w:rsid w:val="00AF373E"/>
    <w:rsid w:val="00AF3B7B"/>
    <w:rsid w:val="00AF4473"/>
    <w:rsid w:val="00AF452C"/>
    <w:rsid w:val="00AF48E8"/>
    <w:rsid w:val="00AF4BB9"/>
    <w:rsid w:val="00AF54EC"/>
    <w:rsid w:val="00AF562E"/>
    <w:rsid w:val="00AF56FD"/>
    <w:rsid w:val="00AF5A3F"/>
    <w:rsid w:val="00AF5B17"/>
    <w:rsid w:val="00AF5B32"/>
    <w:rsid w:val="00AF5C7C"/>
    <w:rsid w:val="00AF6992"/>
    <w:rsid w:val="00AF6D90"/>
    <w:rsid w:val="00AF6ED4"/>
    <w:rsid w:val="00AF764D"/>
    <w:rsid w:val="00AF79D5"/>
    <w:rsid w:val="00B00437"/>
    <w:rsid w:val="00B005AB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3DCD"/>
    <w:rsid w:val="00B0413A"/>
    <w:rsid w:val="00B0478C"/>
    <w:rsid w:val="00B04B64"/>
    <w:rsid w:val="00B05272"/>
    <w:rsid w:val="00B053A5"/>
    <w:rsid w:val="00B0542B"/>
    <w:rsid w:val="00B055EB"/>
    <w:rsid w:val="00B05CC4"/>
    <w:rsid w:val="00B06221"/>
    <w:rsid w:val="00B06438"/>
    <w:rsid w:val="00B06676"/>
    <w:rsid w:val="00B069C8"/>
    <w:rsid w:val="00B06C4D"/>
    <w:rsid w:val="00B10587"/>
    <w:rsid w:val="00B10A46"/>
    <w:rsid w:val="00B115ED"/>
    <w:rsid w:val="00B1191B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5B89"/>
    <w:rsid w:val="00B163DF"/>
    <w:rsid w:val="00B166FC"/>
    <w:rsid w:val="00B16771"/>
    <w:rsid w:val="00B16CB7"/>
    <w:rsid w:val="00B172BD"/>
    <w:rsid w:val="00B172E1"/>
    <w:rsid w:val="00B175B4"/>
    <w:rsid w:val="00B17BDB"/>
    <w:rsid w:val="00B2096E"/>
    <w:rsid w:val="00B20991"/>
    <w:rsid w:val="00B20AA4"/>
    <w:rsid w:val="00B20D9D"/>
    <w:rsid w:val="00B20F8E"/>
    <w:rsid w:val="00B210D5"/>
    <w:rsid w:val="00B2185A"/>
    <w:rsid w:val="00B21DE2"/>
    <w:rsid w:val="00B2210B"/>
    <w:rsid w:val="00B224A5"/>
    <w:rsid w:val="00B226EC"/>
    <w:rsid w:val="00B2396B"/>
    <w:rsid w:val="00B23C19"/>
    <w:rsid w:val="00B25261"/>
    <w:rsid w:val="00B2555B"/>
    <w:rsid w:val="00B255F1"/>
    <w:rsid w:val="00B257AE"/>
    <w:rsid w:val="00B25ADF"/>
    <w:rsid w:val="00B25E39"/>
    <w:rsid w:val="00B26A03"/>
    <w:rsid w:val="00B26F37"/>
    <w:rsid w:val="00B27057"/>
    <w:rsid w:val="00B271B5"/>
    <w:rsid w:val="00B279BF"/>
    <w:rsid w:val="00B30377"/>
    <w:rsid w:val="00B303FA"/>
    <w:rsid w:val="00B3100A"/>
    <w:rsid w:val="00B313D6"/>
    <w:rsid w:val="00B31491"/>
    <w:rsid w:val="00B31763"/>
    <w:rsid w:val="00B318C4"/>
    <w:rsid w:val="00B31D33"/>
    <w:rsid w:val="00B320BE"/>
    <w:rsid w:val="00B321C2"/>
    <w:rsid w:val="00B32B86"/>
    <w:rsid w:val="00B332F6"/>
    <w:rsid w:val="00B34BFC"/>
    <w:rsid w:val="00B3512B"/>
    <w:rsid w:val="00B353C2"/>
    <w:rsid w:val="00B35536"/>
    <w:rsid w:val="00B35548"/>
    <w:rsid w:val="00B35861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952"/>
    <w:rsid w:val="00B40DA5"/>
    <w:rsid w:val="00B40E49"/>
    <w:rsid w:val="00B413F3"/>
    <w:rsid w:val="00B418AF"/>
    <w:rsid w:val="00B41C23"/>
    <w:rsid w:val="00B41FA3"/>
    <w:rsid w:val="00B4246A"/>
    <w:rsid w:val="00B427D9"/>
    <w:rsid w:val="00B42C0F"/>
    <w:rsid w:val="00B42E42"/>
    <w:rsid w:val="00B43AD8"/>
    <w:rsid w:val="00B43AF1"/>
    <w:rsid w:val="00B43D49"/>
    <w:rsid w:val="00B440EA"/>
    <w:rsid w:val="00B447B7"/>
    <w:rsid w:val="00B44A6A"/>
    <w:rsid w:val="00B44D26"/>
    <w:rsid w:val="00B450C2"/>
    <w:rsid w:val="00B454E4"/>
    <w:rsid w:val="00B4598C"/>
    <w:rsid w:val="00B45BBB"/>
    <w:rsid w:val="00B46010"/>
    <w:rsid w:val="00B46414"/>
    <w:rsid w:val="00B46977"/>
    <w:rsid w:val="00B47199"/>
    <w:rsid w:val="00B472A7"/>
    <w:rsid w:val="00B47934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299C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684F"/>
    <w:rsid w:val="00B56E18"/>
    <w:rsid w:val="00B57066"/>
    <w:rsid w:val="00B571A7"/>
    <w:rsid w:val="00B572E6"/>
    <w:rsid w:val="00B572E7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553"/>
    <w:rsid w:val="00B61584"/>
    <w:rsid w:val="00B61721"/>
    <w:rsid w:val="00B61E66"/>
    <w:rsid w:val="00B61E88"/>
    <w:rsid w:val="00B62454"/>
    <w:rsid w:val="00B62983"/>
    <w:rsid w:val="00B62E32"/>
    <w:rsid w:val="00B62F15"/>
    <w:rsid w:val="00B63AC8"/>
    <w:rsid w:val="00B64130"/>
    <w:rsid w:val="00B64578"/>
    <w:rsid w:val="00B646D3"/>
    <w:rsid w:val="00B64E21"/>
    <w:rsid w:val="00B64FC5"/>
    <w:rsid w:val="00B65248"/>
    <w:rsid w:val="00B65267"/>
    <w:rsid w:val="00B6545D"/>
    <w:rsid w:val="00B658A6"/>
    <w:rsid w:val="00B65D2F"/>
    <w:rsid w:val="00B65FFB"/>
    <w:rsid w:val="00B6601B"/>
    <w:rsid w:val="00B66140"/>
    <w:rsid w:val="00B6641A"/>
    <w:rsid w:val="00B66557"/>
    <w:rsid w:val="00B66564"/>
    <w:rsid w:val="00B665B3"/>
    <w:rsid w:val="00B67CCD"/>
    <w:rsid w:val="00B70164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191B"/>
    <w:rsid w:val="00B71F03"/>
    <w:rsid w:val="00B7292A"/>
    <w:rsid w:val="00B72F89"/>
    <w:rsid w:val="00B73219"/>
    <w:rsid w:val="00B736E1"/>
    <w:rsid w:val="00B73EA5"/>
    <w:rsid w:val="00B73EF5"/>
    <w:rsid w:val="00B73FC7"/>
    <w:rsid w:val="00B745D1"/>
    <w:rsid w:val="00B746A9"/>
    <w:rsid w:val="00B75A53"/>
    <w:rsid w:val="00B762C4"/>
    <w:rsid w:val="00B7671C"/>
    <w:rsid w:val="00B76726"/>
    <w:rsid w:val="00B767CD"/>
    <w:rsid w:val="00B76E25"/>
    <w:rsid w:val="00B76F1C"/>
    <w:rsid w:val="00B773A4"/>
    <w:rsid w:val="00B77578"/>
    <w:rsid w:val="00B77B42"/>
    <w:rsid w:val="00B77D10"/>
    <w:rsid w:val="00B80009"/>
    <w:rsid w:val="00B80016"/>
    <w:rsid w:val="00B801CA"/>
    <w:rsid w:val="00B8064C"/>
    <w:rsid w:val="00B8098B"/>
    <w:rsid w:val="00B80E53"/>
    <w:rsid w:val="00B81055"/>
    <w:rsid w:val="00B8133D"/>
    <w:rsid w:val="00B81644"/>
    <w:rsid w:val="00B82865"/>
    <w:rsid w:val="00B8453F"/>
    <w:rsid w:val="00B849E3"/>
    <w:rsid w:val="00B849EC"/>
    <w:rsid w:val="00B84AA7"/>
    <w:rsid w:val="00B84B48"/>
    <w:rsid w:val="00B859CF"/>
    <w:rsid w:val="00B85A97"/>
    <w:rsid w:val="00B85E7B"/>
    <w:rsid w:val="00B865C9"/>
    <w:rsid w:val="00B8701A"/>
    <w:rsid w:val="00B87701"/>
    <w:rsid w:val="00B87DC5"/>
    <w:rsid w:val="00B87E81"/>
    <w:rsid w:val="00B90212"/>
    <w:rsid w:val="00B9035E"/>
    <w:rsid w:val="00B905B5"/>
    <w:rsid w:val="00B90946"/>
    <w:rsid w:val="00B9121C"/>
    <w:rsid w:val="00B9155C"/>
    <w:rsid w:val="00B915BB"/>
    <w:rsid w:val="00B919F2"/>
    <w:rsid w:val="00B91FD8"/>
    <w:rsid w:val="00B92054"/>
    <w:rsid w:val="00B9213F"/>
    <w:rsid w:val="00B92980"/>
    <w:rsid w:val="00B92C82"/>
    <w:rsid w:val="00B93A6F"/>
    <w:rsid w:val="00B93F39"/>
    <w:rsid w:val="00B93F7A"/>
    <w:rsid w:val="00B944BE"/>
    <w:rsid w:val="00B946AD"/>
    <w:rsid w:val="00B94905"/>
    <w:rsid w:val="00B94B80"/>
    <w:rsid w:val="00B94DBA"/>
    <w:rsid w:val="00B952A6"/>
    <w:rsid w:val="00B9534D"/>
    <w:rsid w:val="00B953EE"/>
    <w:rsid w:val="00B95D57"/>
    <w:rsid w:val="00B960C9"/>
    <w:rsid w:val="00B963B0"/>
    <w:rsid w:val="00B97143"/>
    <w:rsid w:val="00B9772A"/>
    <w:rsid w:val="00B97C5D"/>
    <w:rsid w:val="00B97E73"/>
    <w:rsid w:val="00B97E77"/>
    <w:rsid w:val="00BA0BA5"/>
    <w:rsid w:val="00BA0F40"/>
    <w:rsid w:val="00BA15EA"/>
    <w:rsid w:val="00BA162D"/>
    <w:rsid w:val="00BA2175"/>
    <w:rsid w:val="00BA2EC1"/>
    <w:rsid w:val="00BA3622"/>
    <w:rsid w:val="00BA37BB"/>
    <w:rsid w:val="00BA4FDC"/>
    <w:rsid w:val="00BA5024"/>
    <w:rsid w:val="00BA5BD1"/>
    <w:rsid w:val="00BA5F28"/>
    <w:rsid w:val="00BA5F70"/>
    <w:rsid w:val="00BA63B7"/>
    <w:rsid w:val="00BA6516"/>
    <w:rsid w:val="00BA6555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431"/>
    <w:rsid w:val="00BB0B83"/>
    <w:rsid w:val="00BB19F6"/>
    <w:rsid w:val="00BB1CF4"/>
    <w:rsid w:val="00BB1F1E"/>
    <w:rsid w:val="00BB235B"/>
    <w:rsid w:val="00BB2535"/>
    <w:rsid w:val="00BB2A91"/>
    <w:rsid w:val="00BB2FB7"/>
    <w:rsid w:val="00BB3DB2"/>
    <w:rsid w:val="00BB4006"/>
    <w:rsid w:val="00BB4266"/>
    <w:rsid w:val="00BB4479"/>
    <w:rsid w:val="00BB4858"/>
    <w:rsid w:val="00BB49D6"/>
    <w:rsid w:val="00BB49FB"/>
    <w:rsid w:val="00BB4AA8"/>
    <w:rsid w:val="00BB4B6F"/>
    <w:rsid w:val="00BB51AE"/>
    <w:rsid w:val="00BB5428"/>
    <w:rsid w:val="00BB58BD"/>
    <w:rsid w:val="00BB6BDF"/>
    <w:rsid w:val="00BB705B"/>
    <w:rsid w:val="00BB78FF"/>
    <w:rsid w:val="00BB7A37"/>
    <w:rsid w:val="00BB7EB8"/>
    <w:rsid w:val="00BB7F68"/>
    <w:rsid w:val="00BC0232"/>
    <w:rsid w:val="00BC0A2E"/>
    <w:rsid w:val="00BC1252"/>
    <w:rsid w:val="00BC18C4"/>
    <w:rsid w:val="00BC1D7D"/>
    <w:rsid w:val="00BC330D"/>
    <w:rsid w:val="00BC42DC"/>
    <w:rsid w:val="00BC43B7"/>
    <w:rsid w:val="00BC43D1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34F"/>
    <w:rsid w:val="00BD14A6"/>
    <w:rsid w:val="00BD22AA"/>
    <w:rsid w:val="00BD2517"/>
    <w:rsid w:val="00BD2A27"/>
    <w:rsid w:val="00BD3215"/>
    <w:rsid w:val="00BD3ED6"/>
    <w:rsid w:val="00BD4449"/>
    <w:rsid w:val="00BD4A6F"/>
    <w:rsid w:val="00BD5072"/>
    <w:rsid w:val="00BD50B5"/>
    <w:rsid w:val="00BD52F1"/>
    <w:rsid w:val="00BD5641"/>
    <w:rsid w:val="00BD583D"/>
    <w:rsid w:val="00BD632B"/>
    <w:rsid w:val="00BD63D1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0E43"/>
    <w:rsid w:val="00BE0E4A"/>
    <w:rsid w:val="00BE0EDC"/>
    <w:rsid w:val="00BE19C0"/>
    <w:rsid w:val="00BE1C3F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478"/>
    <w:rsid w:val="00BE5B03"/>
    <w:rsid w:val="00BE5C90"/>
    <w:rsid w:val="00BE5F50"/>
    <w:rsid w:val="00BE6787"/>
    <w:rsid w:val="00BE6A9C"/>
    <w:rsid w:val="00BE6EB7"/>
    <w:rsid w:val="00BE6FEE"/>
    <w:rsid w:val="00BE7217"/>
    <w:rsid w:val="00BE72BB"/>
    <w:rsid w:val="00BE7388"/>
    <w:rsid w:val="00BE7607"/>
    <w:rsid w:val="00BE77AB"/>
    <w:rsid w:val="00BE7BA0"/>
    <w:rsid w:val="00BF03B9"/>
    <w:rsid w:val="00BF1DDC"/>
    <w:rsid w:val="00BF1E72"/>
    <w:rsid w:val="00BF1F31"/>
    <w:rsid w:val="00BF2166"/>
    <w:rsid w:val="00BF2305"/>
    <w:rsid w:val="00BF2949"/>
    <w:rsid w:val="00BF3167"/>
    <w:rsid w:val="00BF41C4"/>
    <w:rsid w:val="00BF41CC"/>
    <w:rsid w:val="00BF4307"/>
    <w:rsid w:val="00BF4AF6"/>
    <w:rsid w:val="00BF58D3"/>
    <w:rsid w:val="00BF6083"/>
    <w:rsid w:val="00BF6240"/>
    <w:rsid w:val="00BF6574"/>
    <w:rsid w:val="00BF6F2C"/>
    <w:rsid w:val="00BF7381"/>
    <w:rsid w:val="00BF778E"/>
    <w:rsid w:val="00C00646"/>
    <w:rsid w:val="00C009A2"/>
    <w:rsid w:val="00C00C00"/>
    <w:rsid w:val="00C010E9"/>
    <w:rsid w:val="00C01197"/>
    <w:rsid w:val="00C01259"/>
    <w:rsid w:val="00C014A4"/>
    <w:rsid w:val="00C015FF"/>
    <w:rsid w:val="00C016F5"/>
    <w:rsid w:val="00C02246"/>
    <w:rsid w:val="00C02419"/>
    <w:rsid w:val="00C02873"/>
    <w:rsid w:val="00C03713"/>
    <w:rsid w:val="00C03E7F"/>
    <w:rsid w:val="00C04320"/>
    <w:rsid w:val="00C04418"/>
    <w:rsid w:val="00C04509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D9B"/>
    <w:rsid w:val="00C06E35"/>
    <w:rsid w:val="00C06F2A"/>
    <w:rsid w:val="00C0771A"/>
    <w:rsid w:val="00C07785"/>
    <w:rsid w:val="00C103D1"/>
    <w:rsid w:val="00C1053A"/>
    <w:rsid w:val="00C1055F"/>
    <w:rsid w:val="00C105FB"/>
    <w:rsid w:val="00C10E26"/>
    <w:rsid w:val="00C1109E"/>
    <w:rsid w:val="00C117DF"/>
    <w:rsid w:val="00C11E8E"/>
    <w:rsid w:val="00C11FE7"/>
    <w:rsid w:val="00C12744"/>
    <w:rsid w:val="00C128B7"/>
    <w:rsid w:val="00C12A42"/>
    <w:rsid w:val="00C12DB2"/>
    <w:rsid w:val="00C1310D"/>
    <w:rsid w:val="00C13BF9"/>
    <w:rsid w:val="00C13C28"/>
    <w:rsid w:val="00C145AD"/>
    <w:rsid w:val="00C157A6"/>
    <w:rsid w:val="00C15BBE"/>
    <w:rsid w:val="00C165E2"/>
    <w:rsid w:val="00C168BF"/>
    <w:rsid w:val="00C16A7C"/>
    <w:rsid w:val="00C16B4A"/>
    <w:rsid w:val="00C17109"/>
    <w:rsid w:val="00C1741F"/>
    <w:rsid w:val="00C17693"/>
    <w:rsid w:val="00C17841"/>
    <w:rsid w:val="00C2053A"/>
    <w:rsid w:val="00C20BF0"/>
    <w:rsid w:val="00C21236"/>
    <w:rsid w:val="00C214D3"/>
    <w:rsid w:val="00C21555"/>
    <w:rsid w:val="00C215E4"/>
    <w:rsid w:val="00C217A0"/>
    <w:rsid w:val="00C21991"/>
    <w:rsid w:val="00C2205A"/>
    <w:rsid w:val="00C22091"/>
    <w:rsid w:val="00C221BE"/>
    <w:rsid w:val="00C226BE"/>
    <w:rsid w:val="00C228FF"/>
    <w:rsid w:val="00C22BBB"/>
    <w:rsid w:val="00C22D12"/>
    <w:rsid w:val="00C22E36"/>
    <w:rsid w:val="00C23D92"/>
    <w:rsid w:val="00C244EF"/>
    <w:rsid w:val="00C24623"/>
    <w:rsid w:val="00C2466B"/>
    <w:rsid w:val="00C24E4E"/>
    <w:rsid w:val="00C25192"/>
    <w:rsid w:val="00C255BB"/>
    <w:rsid w:val="00C258C5"/>
    <w:rsid w:val="00C26949"/>
    <w:rsid w:val="00C273D7"/>
    <w:rsid w:val="00C2798C"/>
    <w:rsid w:val="00C27A44"/>
    <w:rsid w:val="00C30093"/>
    <w:rsid w:val="00C30551"/>
    <w:rsid w:val="00C30752"/>
    <w:rsid w:val="00C30A88"/>
    <w:rsid w:val="00C30AF4"/>
    <w:rsid w:val="00C320A0"/>
    <w:rsid w:val="00C32235"/>
    <w:rsid w:val="00C32A41"/>
    <w:rsid w:val="00C32D3E"/>
    <w:rsid w:val="00C32E09"/>
    <w:rsid w:val="00C33252"/>
    <w:rsid w:val="00C33551"/>
    <w:rsid w:val="00C33CBB"/>
    <w:rsid w:val="00C33D29"/>
    <w:rsid w:val="00C33DA8"/>
    <w:rsid w:val="00C340FA"/>
    <w:rsid w:val="00C34348"/>
    <w:rsid w:val="00C35156"/>
    <w:rsid w:val="00C35316"/>
    <w:rsid w:val="00C353C6"/>
    <w:rsid w:val="00C358EB"/>
    <w:rsid w:val="00C359F5"/>
    <w:rsid w:val="00C36230"/>
    <w:rsid w:val="00C362D7"/>
    <w:rsid w:val="00C3635A"/>
    <w:rsid w:val="00C36363"/>
    <w:rsid w:val="00C37FC7"/>
    <w:rsid w:val="00C4000C"/>
    <w:rsid w:val="00C40055"/>
    <w:rsid w:val="00C403EB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2A43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6C2A"/>
    <w:rsid w:val="00C46C36"/>
    <w:rsid w:val="00C475D3"/>
    <w:rsid w:val="00C476C3"/>
    <w:rsid w:val="00C47B7D"/>
    <w:rsid w:val="00C47DB3"/>
    <w:rsid w:val="00C47FDA"/>
    <w:rsid w:val="00C50781"/>
    <w:rsid w:val="00C50A1C"/>
    <w:rsid w:val="00C50BAD"/>
    <w:rsid w:val="00C50C77"/>
    <w:rsid w:val="00C50DDE"/>
    <w:rsid w:val="00C51131"/>
    <w:rsid w:val="00C51DF8"/>
    <w:rsid w:val="00C51FB0"/>
    <w:rsid w:val="00C520BD"/>
    <w:rsid w:val="00C52108"/>
    <w:rsid w:val="00C5224F"/>
    <w:rsid w:val="00C522B4"/>
    <w:rsid w:val="00C5268D"/>
    <w:rsid w:val="00C526C2"/>
    <w:rsid w:val="00C527A3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4A80"/>
    <w:rsid w:val="00C54D4A"/>
    <w:rsid w:val="00C557A0"/>
    <w:rsid w:val="00C55AF0"/>
    <w:rsid w:val="00C56529"/>
    <w:rsid w:val="00C5729E"/>
    <w:rsid w:val="00C57534"/>
    <w:rsid w:val="00C5761E"/>
    <w:rsid w:val="00C6038B"/>
    <w:rsid w:val="00C604DF"/>
    <w:rsid w:val="00C6064D"/>
    <w:rsid w:val="00C6098A"/>
    <w:rsid w:val="00C613C0"/>
    <w:rsid w:val="00C6182E"/>
    <w:rsid w:val="00C623C1"/>
    <w:rsid w:val="00C62461"/>
    <w:rsid w:val="00C6308F"/>
    <w:rsid w:val="00C630B2"/>
    <w:rsid w:val="00C639D4"/>
    <w:rsid w:val="00C63BF1"/>
    <w:rsid w:val="00C63D8E"/>
    <w:rsid w:val="00C64915"/>
    <w:rsid w:val="00C64E38"/>
    <w:rsid w:val="00C64F5A"/>
    <w:rsid w:val="00C6505E"/>
    <w:rsid w:val="00C6535E"/>
    <w:rsid w:val="00C65B4E"/>
    <w:rsid w:val="00C65C69"/>
    <w:rsid w:val="00C65C6B"/>
    <w:rsid w:val="00C65E9F"/>
    <w:rsid w:val="00C660D0"/>
    <w:rsid w:val="00C66200"/>
    <w:rsid w:val="00C66268"/>
    <w:rsid w:val="00C66332"/>
    <w:rsid w:val="00C66B13"/>
    <w:rsid w:val="00C67545"/>
    <w:rsid w:val="00C67CD0"/>
    <w:rsid w:val="00C70018"/>
    <w:rsid w:val="00C70067"/>
    <w:rsid w:val="00C70076"/>
    <w:rsid w:val="00C70462"/>
    <w:rsid w:val="00C70EB9"/>
    <w:rsid w:val="00C70F6D"/>
    <w:rsid w:val="00C72265"/>
    <w:rsid w:val="00C724F9"/>
    <w:rsid w:val="00C725C7"/>
    <w:rsid w:val="00C72ED1"/>
    <w:rsid w:val="00C72FA9"/>
    <w:rsid w:val="00C733FA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D47"/>
    <w:rsid w:val="00C76D78"/>
    <w:rsid w:val="00C76E56"/>
    <w:rsid w:val="00C77972"/>
    <w:rsid w:val="00C779C5"/>
    <w:rsid w:val="00C77F77"/>
    <w:rsid w:val="00C80656"/>
    <w:rsid w:val="00C80880"/>
    <w:rsid w:val="00C8149B"/>
    <w:rsid w:val="00C815C9"/>
    <w:rsid w:val="00C81684"/>
    <w:rsid w:val="00C81BCC"/>
    <w:rsid w:val="00C81D04"/>
    <w:rsid w:val="00C822CC"/>
    <w:rsid w:val="00C82658"/>
    <w:rsid w:val="00C82A4F"/>
    <w:rsid w:val="00C82B92"/>
    <w:rsid w:val="00C83089"/>
    <w:rsid w:val="00C830A8"/>
    <w:rsid w:val="00C833AD"/>
    <w:rsid w:val="00C833E2"/>
    <w:rsid w:val="00C833FB"/>
    <w:rsid w:val="00C83809"/>
    <w:rsid w:val="00C84007"/>
    <w:rsid w:val="00C8462C"/>
    <w:rsid w:val="00C84666"/>
    <w:rsid w:val="00C84CF5"/>
    <w:rsid w:val="00C84D9B"/>
    <w:rsid w:val="00C85932"/>
    <w:rsid w:val="00C85F07"/>
    <w:rsid w:val="00C86797"/>
    <w:rsid w:val="00C86D9C"/>
    <w:rsid w:val="00C87219"/>
    <w:rsid w:val="00C8734A"/>
    <w:rsid w:val="00C878F3"/>
    <w:rsid w:val="00C879C5"/>
    <w:rsid w:val="00C87C13"/>
    <w:rsid w:val="00C87E3A"/>
    <w:rsid w:val="00C90386"/>
    <w:rsid w:val="00C9078A"/>
    <w:rsid w:val="00C9085B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6BA"/>
    <w:rsid w:val="00C94885"/>
    <w:rsid w:val="00C94C87"/>
    <w:rsid w:val="00C94CB3"/>
    <w:rsid w:val="00C94DB7"/>
    <w:rsid w:val="00C95115"/>
    <w:rsid w:val="00C958CB"/>
    <w:rsid w:val="00C95A27"/>
    <w:rsid w:val="00C96015"/>
    <w:rsid w:val="00C963A4"/>
    <w:rsid w:val="00C96BEC"/>
    <w:rsid w:val="00C96C96"/>
    <w:rsid w:val="00C96E3D"/>
    <w:rsid w:val="00C97696"/>
    <w:rsid w:val="00CA0068"/>
    <w:rsid w:val="00CA04CC"/>
    <w:rsid w:val="00CA0763"/>
    <w:rsid w:val="00CA09B4"/>
    <w:rsid w:val="00CA1374"/>
    <w:rsid w:val="00CA157C"/>
    <w:rsid w:val="00CA1610"/>
    <w:rsid w:val="00CA1A9E"/>
    <w:rsid w:val="00CA1F40"/>
    <w:rsid w:val="00CA24B1"/>
    <w:rsid w:val="00CA27EC"/>
    <w:rsid w:val="00CA31D4"/>
    <w:rsid w:val="00CA34DF"/>
    <w:rsid w:val="00CA3D9D"/>
    <w:rsid w:val="00CA3DA1"/>
    <w:rsid w:val="00CA3EA3"/>
    <w:rsid w:val="00CA48E6"/>
    <w:rsid w:val="00CA4B1D"/>
    <w:rsid w:val="00CA4FCF"/>
    <w:rsid w:val="00CA5377"/>
    <w:rsid w:val="00CA55E8"/>
    <w:rsid w:val="00CA5CE3"/>
    <w:rsid w:val="00CA65B2"/>
    <w:rsid w:val="00CA6E25"/>
    <w:rsid w:val="00CA6F78"/>
    <w:rsid w:val="00CA6FBF"/>
    <w:rsid w:val="00CA7006"/>
    <w:rsid w:val="00CA717A"/>
    <w:rsid w:val="00CA75CD"/>
    <w:rsid w:val="00CA77A3"/>
    <w:rsid w:val="00CA79F3"/>
    <w:rsid w:val="00CA79F5"/>
    <w:rsid w:val="00CA7A69"/>
    <w:rsid w:val="00CA7E13"/>
    <w:rsid w:val="00CB093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224"/>
    <w:rsid w:val="00CB3324"/>
    <w:rsid w:val="00CB46B2"/>
    <w:rsid w:val="00CB4776"/>
    <w:rsid w:val="00CB4785"/>
    <w:rsid w:val="00CB48D7"/>
    <w:rsid w:val="00CB4A09"/>
    <w:rsid w:val="00CB4A30"/>
    <w:rsid w:val="00CB4B85"/>
    <w:rsid w:val="00CB4D65"/>
    <w:rsid w:val="00CB5044"/>
    <w:rsid w:val="00CB512E"/>
    <w:rsid w:val="00CB5151"/>
    <w:rsid w:val="00CB564D"/>
    <w:rsid w:val="00CB5F43"/>
    <w:rsid w:val="00CB61A7"/>
    <w:rsid w:val="00CB63EC"/>
    <w:rsid w:val="00CB70CF"/>
    <w:rsid w:val="00CB77A6"/>
    <w:rsid w:val="00CB799B"/>
    <w:rsid w:val="00CB799C"/>
    <w:rsid w:val="00CC055C"/>
    <w:rsid w:val="00CC071F"/>
    <w:rsid w:val="00CC088C"/>
    <w:rsid w:val="00CC0E6D"/>
    <w:rsid w:val="00CC17A9"/>
    <w:rsid w:val="00CC21C7"/>
    <w:rsid w:val="00CC2D30"/>
    <w:rsid w:val="00CC3A89"/>
    <w:rsid w:val="00CC3A96"/>
    <w:rsid w:val="00CC3B88"/>
    <w:rsid w:val="00CC3B89"/>
    <w:rsid w:val="00CC3D69"/>
    <w:rsid w:val="00CC42E5"/>
    <w:rsid w:val="00CC45A9"/>
    <w:rsid w:val="00CC4AFA"/>
    <w:rsid w:val="00CC56A1"/>
    <w:rsid w:val="00CC6E40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34E"/>
    <w:rsid w:val="00CD1778"/>
    <w:rsid w:val="00CD18A3"/>
    <w:rsid w:val="00CD220B"/>
    <w:rsid w:val="00CD2337"/>
    <w:rsid w:val="00CD25B1"/>
    <w:rsid w:val="00CD2D32"/>
    <w:rsid w:val="00CD3BB1"/>
    <w:rsid w:val="00CD418E"/>
    <w:rsid w:val="00CD476B"/>
    <w:rsid w:val="00CD4C31"/>
    <w:rsid w:val="00CD511E"/>
    <w:rsid w:val="00CD556A"/>
    <w:rsid w:val="00CD590B"/>
    <w:rsid w:val="00CD5E57"/>
    <w:rsid w:val="00CD6388"/>
    <w:rsid w:val="00CD63AF"/>
    <w:rsid w:val="00CD646D"/>
    <w:rsid w:val="00CD66AE"/>
    <w:rsid w:val="00CD6F28"/>
    <w:rsid w:val="00CD700C"/>
    <w:rsid w:val="00CD77E6"/>
    <w:rsid w:val="00CE0352"/>
    <w:rsid w:val="00CE0373"/>
    <w:rsid w:val="00CE0892"/>
    <w:rsid w:val="00CE0DDD"/>
    <w:rsid w:val="00CE13CB"/>
    <w:rsid w:val="00CE1584"/>
    <w:rsid w:val="00CE1AC5"/>
    <w:rsid w:val="00CE2310"/>
    <w:rsid w:val="00CE25CB"/>
    <w:rsid w:val="00CE2726"/>
    <w:rsid w:val="00CE2896"/>
    <w:rsid w:val="00CE29F3"/>
    <w:rsid w:val="00CE3181"/>
    <w:rsid w:val="00CE35BE"/>
    <w:rsid w:val="00CE36D9"/>
    <w:rsid w:val="00CE3A93"/>
    <w:rsid w:val="00CE4831"/>
    <w:rsid w:val="00CE4833"/>
    <w:rsid w:val="00CE4B70"/>
    <w:rsid w:val="00CE4CEB"/>
    <w:rsid w:val="00CE52F0"/>
    <w:rsid w:val="00CE54D3"/>
    <w:rsid w:val="00CE54EB"/>
    <w:rsid w:val="00CE54F6"/>
    <w:rsid w:val="00CE5C9F"/>
    <w:rsid w:val="00CE61A5"/>
    <w:rsid w:val="00CE6CF6"/>
    <w:rsid w:val="00CE6D93"/>
    <w:rsid w:val="00CE6FED"/>
    <w:rsid w:val="00CE7146"/>
    <w:rsid w:val="00CE75DD"/>
    <w:rsid w:val="00CE7D59"/>
    <w:rsid w:val="00CF0376"/>
    <w:rsid w:val="00CF119E"/>
    <w:rsid w:val="00CF1520"/>
    <w:rsid w:val="00CF1540"/>
    <w:rsid w:val="00CF1A53"/>
    <w:rsid w:val="00CF25D3"/>
    <w:rsid w:val="00CF27A1"/>
    <w:rsid w:val="00CF35EC"/>
    <w:rsid w:val="00CF363E"/>
    <w:rsid w:val="00CF3C5E"/>
    <w:rsid w:val="00CF46AF"/>
    <w:rsid w:val="00CF47ED"/>
    <w:rsid w:val="00CF525B"/>
    <w:rsid w:val="00CF54B1"/>
    <w:rsid w:val="00CF54F2"/>
    <w:rsid w:val="00CF5A76"/>
    <w:rsid w:val="00CF5B52"/>
    <w:rsid w:val="00CF5F39"/>
    <w:rsid w:val="00CF6132"/>
    <w:rsid w:val="00CF753A"/>
    <w:rsid w:val="00CF766D"/>
    <w:rsid w:val="00CF7E81"/>
    <w:rsid w:val="00D002B8"/>
    <w:rsid w:val="00D00810"/>
    <w:rsid w:val="00D00F8F"/>
    <w:rsid w:val="00D014E9"/>
    <w:rsid w:val="00D018C9"/>
    <w:rsid w:val="00D02867"/>
    <w:rsid w:val="00D02C14"/>
    <w:rsid w:val="00D03FFB"/>
    <w:rsid w:val="00D0479D"/>
    <w:rsid w:val="00D05032"/>
    <w:rsid w:val="00D051DD"/>
    <w:rsid w:val="00D05876"/>
    <w:rsid w:val="00D058DF"/>
    <w:rsid w:val="00D059D5"/>
    <w:rsid w:val="00D05DFB"/>
    <w:rsid w:val="00D05E86"/>
    <w:rsid w:val="00D06126"/>
    <w:rsid w:val="00D0623F"/>
    <w:rsid w:val="00D06830"/>
    <w:rsid w:val="00D071B8"/>
    <w:rsid w:val="00D07E5C"/>
    <w:rsid w:val="00D10EB4"/>
    <w:rsid w:val="00D10EBD"/>
    <w:rsid w:val="00D11279"/>
    <w:rsid w:val="00D1373C"/>
    <w:rsid w:val="00D13E59"/>
    <w:rsid w:val="00D140DE"/>
    <w:rsid w:val="00D14143"/>
    <w:rsid w:val="00D14603"/>
    <w:rsid w:val="00D14E14"/>
    <w:rsid w:val="00D150E9"/>
    <w:rsid w:val="00D150F6"/>
    <w:rsid w:val="00D1518A"/>
    <w:rsid w:val="00D158E3"/>
    <w:rsid w:val="00D160A1"/>
    <w:rsid w:val="00D1627B"/>
    <w:rsid w:val="00D1663F"/>
    <w:rsid w:val="00D16AB5"/>
    <w:rsid w:val="00D16ED9"/>
    <w:rsid w:val="00D17193"/>
    <w:rsid w:val="00D172C8"/>
    <w:rsid w:val="00D177D3"/>
    <w:rsid w:val="00D17AA5"/>
    <w:rsid w:val="00D17CD7"/>
    <w:rsid w:val="00D20073"/>
    <w:rsid w:val="00D205D0"/>
    <w:rsid w:val="00D207BB"/>
    <w:rsid w:val="00D20A9E"/>
    <w:rsid w:val="00D212B5"/>
    <w:rsid w:val="00D21569"/>
    <w:rsid w:val="00D2169A"/>
    <w:rsid w:val="00D216BF"/>
    <w:rsid w:val="00D218D6"/>
    <w:rsid w:val="00D21973"/>
    <w:rsid w:val="00D21BC2"/>
    <w:rsid w:val="00D21E51"/>
    <w:rsid w:val="00D22020"/>
    <w:rsid w:val="00D22026"/>
    <w:rsid w:val="00D22EAE"/>
    <w:rsid w:val="00D2311E"/>
    <w:rsid w:val="00D23811"/>
    <w:rsid w:val="00D23816"/>
    <w:rsid w:val="00D23C48"/>
    <w:rsid w:val="00D2401C"/>
    <w:rsid w:val="00D2414D"/>
    <w:rsid w:val="00D24677"/>
    <w:rsid w:val="00D24744"/>
    <w:rsid w:val="00D249FC"/>
    <w:rsid w:val="00D24F97"/>
    <w:rsid w:val="00D250D7"/>
    <w:rsid w:val="00D253D2"/>
    <w:rsid w:val="00D25419"/>
    <w:rsid w:val="00D255DC"/>
    <w:rsid w:val="00D2573C"/>
    <w:rsid w:val="00D25F70"/>
    <w:rsid w:val="00D26026"/>
    <w:rsid w:val="00D260A1"/>
    <w:rsid w:val="00D261EE"/>
    <w:rsid w:val="00D265D1"/>
    <w:rsid w:val="00D26765"/>
    <w:rsid w:val="00D267C8"/>
    <w:rsid w:val="00D2681C"/>
    <w:rsid w:val="00D27527"/>
    <w:rsid w:val="00D278B4"/>
    <w:rsid w:val="00D27BC2"/>
    <w:rsid w:val="00D27C9C"/>
    <w:rsid w:val="00D30794"/>
    <w:rsid w:val="00D30E7D"/>
    <w:rsid w:val="00D312C8"/>
    <w:rsid w:val="00D317AC"/>
    <w:rsid w:val="00D31868"/>
    <w:rsid w:val="00D3234A"/>
    <w:rsid w:val="00D32722"/>
    <w:rsid w:val="00D32B95"/>
    <w:rsid w:val="00D33615"/>
    <w:rsid w:val="00D33B43"/>
    <w:rsid w:val="00D33D03"/>
    <w:rsid w:val="00D33DC3"/>
    <w:rsid w:val="00D33F65"/>
    <w:rsid w:val="00D34917"/>
    <w:rsid w:val="00D34B60"/>
    <w:rsid w:val="00D34CC8"/>
    <w:rsid w:val="00D35357"/>
    <w:rsid w:val="00D35C1E"/>
    <w:rsid w:val="00D35DBF"/>
    <w:rsid w:val="00D35E24"/>
    <w:rsid w:val="00D36627"/>
    <w:rsid w:val="00D3674C"/>
    <w:rsid w:val="00D36BA0"/>
    <w:rsid w:val="00D36E4F"/>
    <w:rsid w:val="00D373DB"/>
    <w:rsid w:val="00D37609"/>
    <w:rsid w:val="00D3768E"/>
    <w:rsid w:val="00D37A36"/>
    <w:rsid w:val="00D37B9D"/>
    <w:rsid w:val="00D37E76"/>
    <w:rsid w:val="00D40364"/>
    <w:rsid w:val="00D4065E"/>
    <w:rsid w:val="00D407AF"/>
    <w:rsid w:val="00D40903"/>
    <w:rsid w:val="00D40B28"/>
    <w:rsid w:val="00D4132D"/>
    <w:rsid w:val="00D41CC6"/>
    <w:rsid w:val="00D42057"/>
    <w:rsid w:val="00D424B1"/>
    <w:rsid w:val="00D4251C"/>
    <w:rsid w:val="00D4263C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060"/>
    <w:rsid w:val="00D4742A"/>
    <w:rsid w:val="00D5064F"/>
    <w:rsid w:val="00D506EF"/>
    <w:rsid w:val="00D51490"/>
    <w:rsid w:val="00D51926"/>
    <w:rsid w:val="00D51B41"/>
    <w:rsid w:val="00D51F45"/>
    <w:rsid w:val="00D5216A"/>
    <w:rsid w:val="00D523DD"/>
    <w:rsid w:val="00D52A3A"/>
    <w:rsid w:val="00D54438"/>
    <w:rsid w:val="00D546B5"/>
    <w:rsid w:val="00D5487E"/>
    <w:rsid w:val="00D54D1E"/>
    <w:rsid w:val="00D5504A"/>
    <w:rsid w:val="00D55E58"/>
    <w:rsid w:val="00D569CF"/>
    <w:rsid w:val="00D56B67"/>
    <w:rsid w:val="00D56CF9"/>
    <w:rsid w:val="00D56E4F"/>
    <w:rsid w:val="00D57928"/>
    <w:rsid w:val="00D600F6"/>
    <w:rsid w:val="00D607D8"/>
    <w:rsid w:val="00D60F2F"/>
    <w:rsid w:val="00D610BA"/>
    <w:rsid w:val="00D611B6"/>
    <w:rsid w:val="00D61639"/>
    <w:rsid w:val="00D6193B"/>
    <w:rsid w:val="00D61B22"/>
    <w:rsid w:val="00D61FEF"/>
    <w:rsid w:val="00D6219A"/>
    <w:rsid w:val="00D62464"/>
    <w:rsid w:val="00D62603"/>
    <w:rsid w:val="00D62641"/>
    <w:rsid w:val="00D62F70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22D"/>
    <w:rsid w:val="00D64B9C"/>
    <w:rsid w:val="00D64BF3"/>
    <w:rsid w:val="00D65A2B"/>
    <w:rsid w:val="00D65E8F"/>
    <w:rsid w:val="00D6603D"/>
    <w:rsid w:val="00D66833"/>
    <w:rsid w:val="00D6686C"/>
    <w:rsid w:val="00D668A8"/>
    <w:rsid w:val="00D66F49"/>
    <w:rsid w:val="00D67EFF"/>
    <w:rsid w:val="00D70358"/>
    <w:rsid w:val="00D70E6E"/>
    <w:rsid w:val="00D70E87"/>
    <w:rsid w:val="00D713F2"/>
    <w:rsid w:val="00D71BDF"/>
    <w:rsid w:val="00D72D22"/>
    <w:rsid w:val="00D72EF3"/>
    <w:rsid w:val="00D72FA7"/>
    <w:rsid w:val="00D7361B"/>
    <w:rsid w:val="00D736B4"/>
    <w:rsid w:val="00D73908"/>
    <w:rsid w:val="00D73BF1"/>
    <w:rsid w:val="00D73E4A"/>
    <w:rsid w:val="00D73FDE"/>
    <w:rsid w:val="00D746C7"/>
    <w:rsid w:val="00D74CCB"/>
    <w:rsid w:val="00D750D3"/>
    <w:rsid w:val="00D75396"/>
    <w:rsid w:val="00D75DB3"/>
    <w:rsid w:val="00D763F6"/>
    <w:rsid w:val="00D76B0D"/>
    <w:rsid w:val="00D76D12"/>
    <w:rsid w:val="00D77269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B11"/>
    <w:rsid w:val="00D81C6C"/>
    <w:rsid w:val="00D821A0"/>
    <w:rsid w:val="00D823EB"/>
    <w:rsid w:val="00D82DB9"/>
    <w:rsid w:val="00D83885"/>
    <w:rsid w:val="00D843E3"/>
    <w:rsid w:val="00D845DC"/>
    <w:rsid w:val="00D847DC"/>
    <w:rsid w:val="00D84EC2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1F74"/>
    <w:rsid w:val="00D92DD4"/>
    <w:rsid w:val="00D92F70"/>
    <w:rsid w:val="00D93472"/>
    <w:rsid w:val="00D93483"/>
    <w:rsid w:val="00D93F2A"/>
    <w:rsid w:val="00D93FC3"/>
    <w:rsid w:val="00D94236"/>
    <w:rsid w:val="00D94709"/>
    <w:rsid w:val="00D94DB9"/>
    <w:rsid w:val="00D953AE"/>
    <w:rsid w:val="00D95889"/>
    <w:rsid w:val="00D961B1"/>
    <w:rsid w:val="00D961BE"/>
    <w:rsid w:val="00D96934"/>
    <w:rsid w:val="00D96A21"/>
    <w:rsid w:val="00D96E82"/>
    <w:rsid w:val="00D96F22"/>
    <w:rsid w:val="00D971A1"/>
    <w:rsid w:val="00D97366"/>
    <w:rsid w:val="00D978C1"/>
    <w:rsid w:val="00D97C63"/>
    <w:rsid w:val="00DA0967"/>
    <w:rsid w:val="00DA0CF1"/>
    <w:rsid w:val="00DA0DFE"/>
    <w:rsid w:val="00DA0EAB"/>
    <w:rsid w:val="00DA14FD"/>
    <w:rsid w:val="00DA1935"/>
    <w:rsid w:val="00DA1E00"/>
    <w:rsid w:val="00DA208E"/>
    <w:rsid w:val="00DA2BD3"/>
    <w:rsid w:val="00DA34FB"/>
    <w:rsid w:val="00DA354E"/>
    <w:rsid w:val="00DA3BE5"/>
    <w:rsid w:val="00DA485D"/>
    <w:rsid w:val="00DA4BFA"/>
    <w:rsid w:val="00DA4CA0"/>
    <w:rsid w:val="00DA5680"/>
    <w:rsid w:val="00DA5E8E"/>
    <w:rsid w:val="00DA60B7"/>
    <w:rsid w:val="00DA68A2"/>
    <w:rsid w:val="00DA70D6"/>
    <w:rsid w:val="00DA73B2"/>
    <w:rsid w:val="00DA75A1"/>
    <w:rsid w:val="00DA78C7"/>
    <w:rsid w:val="00DA7A04"/>
    <w:rsid w:val="00DA7E08"/>
    <w:rsid w:val="00DB05A1"/>
    <w:rsid w:val="00DB0871"/>
    <w:rsid w:val="00DB08D6"/>
    <w:rsid w:val="00DB0AC8"/>
    <w:rsid w:val="00DB0EC4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4218"/>
    <w:rsid w:val="00DB437A"/>
    <w:rsid w:val="00DB50D2"/>
    <w:rsid w:val="00DB5816"/>
    <w:rsid w:val="00DB5877"/>
    <w:rsid w:val="00DB5BF1"/>
    <w:rsid w:val="00DB656F"/>
    <w:rsid w:val="00DB65A3"/>
    <w:rsid w:val="00DB6F31"/>
    <w:rsid w:val="00DB76CE"/>
    <w:rsid w:val="00DB7C26"/>
    <w:rsid w:val="00DB7DBD"/>
    <w:rsid w:val="00DC00AD"/>
    <w:rsid w:val="00DC0338"/>
    <w:rsid w:val="00DC0B31"/>
    <w:rsid w:val="00DC0EDF"/>
    <w:rsid w:val="00DC12B5"/>
    <w:rsid w:val="00DC14A2"/>
    <w:rsid w:val="00DC1793"/>
    <w:rsid w:val="00DC1837"/>
    <w:rsid w:val="00DC19CA"/>
    <w:rsid w:val="00DC1A59"/>
    <w:rsid w:val="00DC20D1"/>
    <w:rsid w:val="00DC30AD"/>
    <w:rsid w:val="00DC317F"/>
    <w:rsid w:val="00DC3CC5"/>
    <w:rsid w:val="00DC3DB6"/>
    <w:rsid w:val="00DC4080"/>
    <w:rsid w:val="00DC4936"/>
    <w:rsid w:val="00DC4AF6"/>
    <w:rsid w:val="00DC4BE4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6B6"/>
    <w:rsid w:val="00DD1887"/>
    <w:rsid w:val="00DD193A"/>
    <w:rsid w:val="00DD1DFD"/>
    <w:rsid w:val="00DD20DF"/>
    <w:rsid w:val="00DD2518"/>
    <w:rsid w:val="00DD2BE1"/>
    <w:rsid w:val="00DD32A0"/>
    <w:rsid w:val="00DD33D1"/>
    <w:rsid w:val="00DD35BC"/>
    <w:rsid w:val="00DD3638"/>
    <w:rsid w:val="00DD36EA"/>
    <w:rsid w:val="00DD3973"/>
    <w:rsid w:val="00DD3A73"/>
    <w:rsid w:val="00DD3B78"/>
    <w:rsid w:val="00DD3CF2"/>
    <w:rsid w:val="00DD3FFF"/>
    <w:rsid w:val="00DD4185"/>
    <w:rsid w:val="00DD44AF"/>
    <w:rsid w:val="00DD4958"/>
    <w:rsid w:val="00DD4AC3"/>
    <w:rsid w:val="00DD4F32"/>
    <w:rsid w:val="00DD4F34"/>
    <w:rsid w:val="00DD52E5"/>
    <w:rsid w:val="00DD5431"/>
    <w:rsid w:val="00DD56FF"/>
    <w:rsid w:val="00DD57DC"/>
    <w:rsid w:val="00DD5FA7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56A"/>
    <w:rsid w:val="00DE1A8E"/>
    <w:rsid w:val="00DE1ACE"/>
    <w:rsid w:val="00DE1AE4"/>
    <w:rsid w:val="00DE277A"/>
    <w:rsid w:val="00DE2B76"/>
    <w:rsid w:val="00DE338C"/>
    <w:rsid w:val="00DE36C4"/>
    <w:rsid w:val="00DE4B98"/>
    <w:rsid w:val="00DE4D5B"/>
    <w:rsid w:val="00DE507B"/>
    <w:rsid w:val="00DE52B3"/>
    <w:rsid w:val="00DE52DF"/>
    <w:rsid w:val="00DE5977"/>
    <w:rsid w:val="00DE5D18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968"/>
    <w:rsid w:val="00DF2AC4"/>
    <w:rsid w:val="00DF2E9B"/>
    <w:rsid w:val="00DF2EA0"/>
    <w:rsid w:val="00DF310D"/>
    <w:rsid w:val="00DF3242"/>
    <w:rsid w:val="00DF33F8"/>
    <w:rsid w:val="00DF39BD"/>
    <w:rsid w:val="00DF5445"/>
    <w:rsid w:val="00DF5486"/>
    <w:rsid w:val="00DF582B"/>
    <w:rsid w:val="00DF5888"/>
    <w:rsid w:val="00DF6350"/>
    <w:rsid w:val="00DF6622"/>
    <w:rsid w:val="00DF67B2"/>
    <w:rsid w:val="00DF6A4B"/>
    <w:rsid w:val="00DF6FBE"/>
    <w:rsid w:val="00DF7663"/>
    <w:rsid w:val="00DF7A85"/>
    <w:rsid w:val="00DF7B87"/>
    <w:rsid w:val="00DF7BE2"/>
    <w:rsid w:val="00DF7C88"/>
    <w:rsid w:val="00E00411"/>
    <w:rsid w:val="00E005C7"/>
    <w:rsid w:val="00E00985"/>
    <w:rsid w:val="00E00A89"/>
    <w:rsid w:val="00E011E1"/>
    <w:rsid w:val="00E01BD6"/>
    <w:rsid w:val="00E027B9"/>
    <w:rsid w:val="00E02B69"/>
    <w:rsid w:val="00E02BF6"/>
    <w:rsid w:val="00E02D4E"/>
    <w:rsid w:val="00E03216"/>
    <w:rsid w:val="00E043CB"/>
    <w:rsid w:val="00E04B3C"/>
    <w:rsid w:val="00E05734"/>
    <w:rsid w:val="00E0618D"/>
    <w:rsid w:val="00E0624B"/>
    <w:rsid w:val="00E0650D"/>
    <w:rsid w:val="00E0674E"/>
    <w:rsid w:val="00E06C75"/>
    <w:rsid w:val="00E077E1"/>
    <w:rsid w:val="00E07B68"/>
    <w:rsid w:val="00E1007C"/>
    <w:rsid w:val="00E1117B"/>
    <w:rsid w:val="00E1132C"/>
    <w:rsid w:val="00E113BE"/>
    <w:rsid w:val="00E1179E"/>
    <w:rsid w:val="00E118EE"/>
    <w:rsid w:val="00E11F12"/>
    <w:rsid w:val="00E12514"/>
    <w:rsid w:val="00E128F7"/>
    <w:rsid w:val="00E12B81"/>
    <w:rsid w:val="00E13737"/>
    <w:rsid w:val="00E13FDC"/>
    <w:rsid w:val="00E146D4"/>
    <w:rsid w:val="00E14825"/>
    <w:rsid w:val="00E14C2A"/>
    <w:rsid w:val="00E14FD9"/>
    <w:rsid w:val="00E150CE"/>
    <w:rsid w:val="00E15180"/>
    <w:rsid w:val="00E15331"/>
    <w:rsid w:val="00E15A7C"/>
    <w:rsid w:val="00E162FC"/>
    <w:rsid w:val="00E16C74"/>
    <w:rsid w:val="00E17093"/>
    <w:rsid w:val="00E17469"/>
    <w:rsid w:val="00E17F3E"/>
    <w:rsid w:val="00E17F5B"/>
    <w:rsid w:val="00E2041E"/>
    <w:rsid w:val="00E211B8"/>
    <w:rsid w:val="00E22AAC"/>
    <w:rsid w:val="00E22DC1"/>
    <w:rsid w:val="00E234FC"/>
    <w:rsid w:val="00E2379A"/>
    <w:rsid w:val="00E23935"/>
    <w:rsid w:val="00E23A28"/>
    <w:rsid w:val="00E23CC8"/>
    <w:rsid w:val="00E23E53"/>
    <w:rsid w:val="00E241D5"/>
    <w:rsid w:val="00E24939"/>
    <w:rsid w:val="00E24946"/>
    <w:rsid w:val="00E24D58"/>
    <w:rsid w:val="00E24FB8"/>
    <w:rsid w:val="00E253F6"/>
    <w:rsid w:val="00E257D7"/>
    <w:rsid w:val="00E25805"/>
    <w:rsid w:val="00E26593"/>
    <w:rsid w:val="00E265A4"/>
    <w:rsid w:val="00E26904"/>
    <w:rsid w:val="00E26BBA"/>
    <w:rsid w:val="00E26C98"/>
    <w:rsid w:val="00E27010"/>
    <w:rsid w:val="00E27351"/>
    <w:rsid w:val="00E2756C"/>
    <w:rsid w:val="00E27F6D"/>
    <w:rsid w:val="00E302A4"/>
    <w:rsid w:val="00E30B29"/>
    <w:rsid w:val="00E3191A"/>
    <w:rsid w:val="00E319F7"/>
    <w:rsid w:val="00E322B8"/>
    <w:rsid w:val="00E32324"/>
    <w:rsid w:val="00E32750"/>
    <w:rsid w:val="00E33266"/>
    <w:rsid w:val="00E3347F"/>
    <w:rsid w:val="00E33809"/>
    <w:rsid w:val="00E33813"/>
    <w:rsid w:val="00E33F10"/>
    <w:rsid w:val="00E344BE"/>
    <w:rsid w:val="00E3477E"/>
    <w:rsid w:val="00E34C45"/>
    <w:rsid w:val="00E352F4"/>
    <w:rsid w:val="00E35AF7"/>
    <w:rsid w:val="00E365D5"/>
    <w:rsid w:val="00E36F96"/>
    <w:rsid w:val="00E3754B"/>
    <w:rsid w:val="00E40432"/>
    <w:rsid w:val="00E4079A"/>
    <w:rsid w:val="00E40931"/>
    <w:rsid w:val="00E409B8"/>
    <w:rsid w:val="00E40D5A"/>
    <w:rsid w:val="00E41082"/>
    <w:rsid w:val="00E41132"/>
    <w:rsid w:val="00E41BA5"/>
    <w:rsid w:val="00E41DD2"/>
    <w:rsid w:val="00E41FB6"/>
    <w:rsid w:val="00E42334"/>
    <w:rsid w:val="00E4234A"/>
    <w:rsid w:val="00E424E6"/>
    <w:rsid w:val="00E425EC"/>
    <w:rsid w:val="00E42612"/>
    <w:rsid w:val="00E4266F"/>
    <w:rsid w:val="00E4273B"/>
    <w:rsid w:val="00E42D3E"/>
    <w:rsid w:val="00E42E46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6242"/>
    <w:rsid w:val="00E46784"/>
    <w:rsid w:val="00E4678A"/>
    <w:rsid w:val="00E4717B"/>
    <w:rsid w:val="00E471C9"/>
    <w:rsid w:val="00E47976"/>
    <w:rsid w:val="00E50B94"/>
    <w:rsid w:val="00E5116C"/>
    <w:rsid w:val="00E511AB"/>
    <w:rsid w:val="00E51477"/>
    <w:rsid w:val="00E515D9"/>
    <w:rsid w:val="00E515E5"/>
    <w:rsid w:val="00E51F2F"/>
    <w:rsid w:val="00E5203A"/>
    <w:rsid w:val="00E52C4B"/>
    <w:rsid w:val="00E52DBD"/>
    <w:rsid w:val="00E52FF6"/>
    <w:rsid w:val="00E53C9F"/>
    <w:rsid w:val="00E54684"/>
    <w:rsid w:val="00E54EE1"/>
    <w:rsid w:val="00E54F53"/>
    <w:rsid w:val="00E5562F"/>
    <w:rsid w:val="00E55630"/>
    <w:rsid w:val="00E55DDF"/>
    <w:rsid w:val="00E564BC"/>
    <w:rsid w:val="00E57CC9"/>
    <w:rsid w:val="00E6017D"/>
    <w:rsid w:val="00E6047D"/>
    <w:rsid w:val="00E60741"/>
    <w:rsid w:val="00E612D7"/>
    <w:rsid w:val="00E61508"/>
    <w:rsid w:val="00E620D6"/>
    <w:rsid w:val="00E6238D"/>
    <w:rsid w:val="00E62796"/>
    <w:rsid w:val="00E62A49"/>
    <w:rsid w:val="00E62CCB"/>
    <w:rsid w:val="00E62F71"/>
    <w:rsid w:val="00E63550"/>
    <w:rsid w:val="00E638F1"/>
    <w:rsid w:val="00E63EDD"/>
    <w:rsid w:val="00E64120"/>
    <w:rsid w:val="00E6418F"/>
    <w:rsid w:val="00E643DC"/>
    <w:rsid w:val="00E643E2"/>
    <w:rsid w:val="00E64779"/>
    <w:rsid w:val="00E6561F"/>
    <w:rsid w:val="00E656D4"/>
    <w:rsid w:val="00E65885"/>
    <w:rsid w:val="00E65D98"/>
    <w:rsid w:val="00E66233"/>
    <w:rsid w:val="00E66429"/>
    <w:rsid w:val="00E66CB9"/>
    <w:rsid w:val="00E67877"/>
    <w:rsid w:val="00E67CBA"/>
    <w:rsid w:val="00E70366"/>
    <w:rsid w:val="00E7073C"/>
    <w:rsid w:val="00E70E17"/>
    <w:rsid w:val="00E716E6"/>
    <w:rsid w:val="00E7173E"/>
    <w:rsid w:val="00E71B63"/>
    <w:rsid w:val="00E72034"/>
    <w:rsid w:val="00E72236"/>
    <w:rsid w:val="00E72329"/>
    <w:rsid w:val="00E72D5B"/>
    <w:rsid w:val="00E73145"/>
    <w:rsid w:val="00E736A9"/>
    <w:rsid w:val="00E74138"/>
    <w:rsid w:val="00E74F92"/>
    <w:rsid w:val="00E750F0"/>
    <w:rsid w:val="00E7558D"/>
    <w:rsid w:val="00E75CDF"/>
    <w:rsid w:val="00E76507"/>
    <w:rsid w:val="00E76B5B"/>
    <w:rsid w:val="00E76D6A"/>
    <w:rsid w:val="00E76EAA"/>
    <w:rsid w:val="00E775E9"/>
    <w:rsid w:val="00E7780A"/>
    <w:rsid w:val="00E77E9F"/>
    <w:rsid w:val="00E8062C"/>
    <w:rsid w:val="00E8083D"/>
    <w:rsid w:val="00E80997"/>
    <w:rsid w:val="00E8123D"/>
    <w:rsid w:val="00E817F0"/>
    <w:rsid w:val="00E819A6"/>
    <w:rsid w:val="00E81A5F"/>
    <w:rsid w:val="00E81CFC"/>
    <w:rsid w:val="00E8246E"/>
    <w:rsid w:val="00E824A3"/>
    <w:rsid w:val="00E82705"/>
    <w:rsid w:val="00E82B8C"/>
    <w:rsid w:val="00E82E99"/>
    <w:rsid w:val="00E830BE"/>
    <w:rsid w:val="00E83489"/>
    <w:rsid w:val="00E8381D"/>
    <w:rsid w:val="00E8440D"/>
    <w:rsid w:val="00E849D0"/>
    <w:rsid w:val="00E84C22"/>
    <w:rsid w:val="00E85350"/>
    <w:rsid w:val="00E86122"/>
    <w:rsid w:val="00E86442"/>
    <w:rsid w:val="00E86606"/>
    <w:rsid w:val="00E869B6"/>
    <w:rsid w:val="00E86E60"/>
    <w:rsid w:val="00E870B0"/>
    <w:rsid w:val="00E87F47"/>
    <w:rsid w:val="00E90668"/>
    <w:rsid w:val="00E916EF"/>
    <w:rsid w:val="00E91B8D"/>
    <w:rsid w:val="00E91CCC"/>
    <w:rsid w:val="00E92696"/>
    <w:rsid w:val="00E927C5"/>
    <w:rsid w:val="00E9419D"/>
    <w:rsid w:val="00E94A71"/>
    <w:rsid w:val="00E94DDA"/>
    <w:rsid w:val="00E94F4E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931"/>
    <w:rsid w:val="00EA0C85"/>
    <w:rsid w:val="00EA1001"/>
    <w:rsid w:val="00EA1562"/>
    <w:rsid w:val="00EA1A60"/>
    <w:rsid w:val="00EA1D5C"/>
    <w:rsid w:val="00EA29CA"/>
    <w:rsid w:val="00EA2B4A"/>
    <w:rsid w:val="00EA33B3"/>
    <w:rsid w:val="00EA372A"/>
    <w:rsid w:val="00EA3943"/>
    <w:rsid w:val="00EA3ED1"/>
    <w:rsid w:val="00EA4BFA"/>
    <w:rsid w:val="00EA4C78"/>
    <w:rsid w:val="00EA4D79"/>
    <w:rsid w:val="00EA4F82"/>
    <w:rsid w:val="00EA5166"/>
    <w:rsid w:val="00EA53C9"/>
    <w:rsid w:val="00EA56FB"/>
    <w:rsid w:val="00EA5997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5A8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972"/>
    <w:rsid w:val="00EB5A53"/>
    <w:rsid w:val="00EB5AE1"/>
    <w:rsid w:val="00EB60BF"/>
    <w:rsid w:val="00EB634F"/>
    <w:rsid w:val="00EB6C74"/>
    <w:rsid w:val="00EB7780"/>
    <w:rsid w:val="00EC08C7"/>
    <w:rsid w:val="00EC0AE8"/>
    <w:rsid w:val="00EC0C1A"/>
    <w:rsid w:val="00EC0C22"/>
    <w:rsid w:val="00EC0C42"/>
    <w:rsid w:val="00EC0C84"/>
    <w:rsid w:val="00EC122A"/>
    <w:rsid w:val="00EC17D4"/>
    <w:rsid w:val="00EC1D14"/>
    <w:rsid w:val="00EC27EA"/>
    <w:rsid w:val="00EC2BF0"/>
    <w:rsid w:val="00EC2DAD"/>
    <w:rsid w:val="00EC308F"/>
    <w:rsid w:val="00EC33BB"/>
    <w:rsid w:val="00EC3594"/>
    <w:rsid w:val="00EC40B0"/>
    <w:rsid w:val="00EC41F2"/>
    <w:rsid w:val="00EC467E"/>
    <w:rsid w:val="00EC48BD"/>
    <w:rsid w:val="00EC4972"/>
    <w:rsid w:val="00EC4A69"/>
    <w:rsid w:val="00EC4E00"/>
    <w:rsid w:val="00EC5886"/>
    <w:rsid w:val="00EC5AF4"/>
    <w:rsid w:val="00EC5B04"/>
    <w:rsid w:val="00EC5B47"/>
    <w:rsid w:val="00EC5BB4"/>
    <w:rsid w:val="00EC5E25"/>
    <w:rsid w:val="00EC60EF"/>
    <w:rsid w:val="00EC63D7"/>
    <w:rsid w:val="00EC6593"/>
    <w:rsid w:val="00EC676E"/>
    <w:rsid w:val="00EC6944"/>
    <w:rsid w:val="00EC6B7D"/>
    <w:rsid w:val="00EC7D6B"/>
    <w:rsid w:val="00EC7F9A"/>
    <w:rsid w:val="00EC7FA1"/>
    <w:rsid w:val="00ED0098"/>
    <w:rsid w:val="00ED0294"/>
    <w:rsid w:val="00ED09D5"/>
    <w:rsid w:val="00ED0D5D"/>
    <w:rsid w:val="00ED1054"/>
    <w:rsid w:val="00ED1ED0"/>
    <w:rsid w:val="00ED1EF5"/>
    <w:rsid w:val="00ED279A"/>
    <w:rsid w:val="00ED2D8A"/>
    <w:rsid w:val="00ED2F77"/>
    <w:rsid w:val="00ED3245"/>
    <w:rsid w:val="00ED3B01"/>
    <w:rsid w:val="00ED3C7A"/>
    <w:rsid w:val="00ED400D"/>
    <w:rsid w:val="00ED4305"/>
    <w:rsid w:val="00ED4CA8"/>
    <w:rsid w:val="00ED4E42"/>
    <w:rsid w:val="00ED4F65"/>
    <w:rsid w:val="00ED5055"/>
    <w:rsid w:val="00ED5140"/>
    <w:rsid w:val="00ED55F0"/>
    <w:rsid w:val="00ED5835"/>
    <w:rsid w:val="00ED5CB6"/>
    <w:rsid w:val="00ED5E7B"/>
    <w:rsid w:val="00ED6D3D"/>
    <w:rsid w:val="00ED6EA8"/>
    <w:rsid w:val="00ED7064"/>
    <w:rsid w:val="00ED7297"/>
    <w:rsid w:val="00ED7BBB"/>
    <w:rsid w:val="00ED7FE7"/>
    <w:rsid w:val="00EE01EC"/>
    <w:rsid w:val="00EE0621"/>
    <w:rsid w:val="00EE0725"/>
    <w:rsid w:val="00EE0753"/>
    <w:rsid w:val="00EE0ACE"/>
    <w:rsid w:val="00EE0C6F"/>
    <w:rsid w:val="00EE0CAB"/>
    <w:rsid w:val="00EE1207"/>
    <w:rsid w:val="00EE1387"/>
    <w:rsid w:val="00EE18DF"/>
    <w:rsid w:val="00EE2328"/>
    <w:rsid w:val="00EE2587"/>
    <w:rsid w:val="00EE259B"/>
    <w:rsid w:val="00EE3E86"/>
    <w:rsid w:val="00EE4469"/>
    <w:rsid w:val="00EE4759"/>
    <w:rsid w:val="00EE4BCC"/>
    <w:rsid w:val="00EE4CA9"/>
    <w:rsid w:val="00EE4DFB"/>
    <w:rsid w:val="00EE5719"/>
    <w:rsid w:val="00EE59FF"/>
    <w:rsid w:val="00EE5C07"/>
    <w:rsid w:val="00EE7142"/>
    <w:rsid w:val="00EE7534"/>
    <w:rsid w:val="00EE75EC"/>
    <w:rsid w:val="00EE7DE8"/>
    <w:rsid w:val="00EE7FD0"/>
    <w:rsid w:val="00EF0500"/>
    <w:rsid w:val="00EF0B82"/>
    <w:rsid w:val="00EF0CD0"/>
    <w:rsid w:val="00EF0D10"/>
    <w:rsid w:val="00EF0FBF"/>
    <w:rsid w:val="00EF1505"/>
    <w:rsid w:val="00EF17F5"/>
    <w:rsid w:val="00EF1A36"/>
    <w:rsid w:val="00EF1BE9"/>
    <w:rsid w:val="00EF1C7D"/>
    <w:rsid w:val="00EF1CC1"/>
    <w:rsid w:val="00EF2712"/>
    <w:rsid w:val="00EF300E"/>
    <w:rsid w:val="00EF373D"/>
    <w:rsid w:val="00EF379F"/>
    <w:rsid w:val="00EF41B8"/>
    <w:rsid w:val="00EF45CD"/>
    <w:rsid w:val="00EF47AF"/>
    <w:rsid w:val="00EF4801"/>
    <w:rsid w:val="00EF48AE"/>
    <w:rsid w:val="00EF49AD"/>
    <w:rsid w:val="00EF5804"/>
    <w:rsid w:val="00EF5BEA"/>
    <w:rsid w:val="00EF5FBD"/>
    <w:rsid w:val="00EF62AB"/>
    <w:rsid w:val="00EF64EF"/>
    <w:rsid w:val="00EF6896"/>
    <w:rsid w:val="00EF711B"/>
    <w:rsid w:val="00EF7E27"/>
    <w:rsid w:val="00F0059A"/>
    <w:rsid w:val="00F00B97"/>
    <w:rsid w:val="00F00BD6"/>
    <w:rsid w:val="00F01464"/>
    <w:rsid w:val="00F01732"/>
    <w:rsid w:val="00F02144"/>
    <w:rsid w:val="00F02304"/>
    <w:rsid w:val="00F026E3"/>
    <w:rsid w:val="00F02A39"/>
    <w:rsid w:val="00F02A5B"/>
    <w:rsid w:val="00F038CA"/>
    <w:rsid w:val="00F0390A"/>
    <w:rsid w:val="00F03918"/>
    <w:rsid w:val="00F03BA4"/>
    <w:rsid w:val="00F03BD7"/>
    <w:rsid w:val="00F03DF2"/>
    <w:rsid w:val="00F04105"/>
    <w:rsid w:val="00F048A9"/>
    <w:rsid w:val="00F05023"/>
    <w:rsid w:val="00F05099"/>
    <w:rsid w:val="00F05307"/>
    <w:rsid w:val="00F05365"/>
    <w:rsid w:val="00F05779"/>
    <w:rsid w:val="00F059F7"/>
    <w:rsid w:val="00F05D23"/>
    <w:rsid w:val="00F06799"/>
    <w:rsid w:val="00F06B29"/>
    <w:rsid w:val="00F072A2"/>
    <w:rsid w:val="00F07723"/>
    <w:rsid w:val="00F102B3"/>
    <w:rsid w:val="00F108F7"/>
    <w:rsid w:val="00F11193"/>
    <w:rsid w:val="00F117F0"/>
    <w:rsid w:val="00F120E8"/>
    <w:rsid w:val="00F125A6"/>
    <w:rsid w:val="00F12ECA"/>
    <w:rsid w:val="00F12F11"/>
    <w:rsid w:val="00F13272"/>
    <w:rsid w:val="00F13706"/>
    <w:rsid w:val="00F137EC"/>
    <w:rsid w:val="00F1390C"/>
    <w:rsid w:val="00F13FF6"/>
    <w:rsid w:val="00F1430B"/>
    <w:rsid w:val="00F14404"/>
    <w:rsid w:val="00F1443A"/>
    <w:rsid w:val="00F14616"/>
    <w:rsid w:val="00F14F59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63E"/>
    <w:rsid w:val="00F17B52"/>
    <w:rsid w:val="00F17F00"/>
    <w:rsid w:val="00F20397"/>
    <w:rsid w:val="00F20B35"/>
    <w:rsid w:val="00F212AE"/>
    <w:rsid w:val="00F2145F"/>
    <w:rsid w:val="00F216C1"/>
    <w:rsid w:val="00F217B8"/>
    <w:rsid w:val="00F21980"/>
    <w:rsid w:val="00F22297"/>
    <w:rsid w:val="00F22A6E"/>
    <w:rsid w:val="00F23606"/>
    <w:rsid w:val="00F239AA"/>
    <w:rsid w:val="00F2400B"/>
    <w:rsid w:val="00F240B2"/>
    <w:rsid w:val="00F24755"/>
    <w:rsid w:val="00F24E7B"/>
    <w:rsid w:val="00F24FF9"/>
    <w:rsid w:val="00F2522C"/>
    <w:rsid w:val="00F257E6"/>
    <w:rsid w:val="00F25966"/>
    <w:rsid w:val="00F25A2B"/>
    <w:rsid w:val="00F25C4A"/>
    <w:rsid w:val="00F2679B"/>
    <w:rsid w:val="00F2689F"/>
    <w:rsid w:val="00F26ABA"/>
    <w:rsid w:val="00F26D08"/>
    <w:rsid w:val="00F26E28"/>
    <w:rsid w:val="00F271F4"/>
    <w:rsid w:val="00F27351"/>
    <w:rsid w:val="00F2788E"/>
    <w:rsid w:val="00F279F2"/>
    <w:rsid w:val="00F307B3"/>
    <w:rsid w:val="00F3086C"/>
    <w:rsid w:val="00F31140"/>
    <w:rsid w:val="00F31260"/>
    <w:rsid w:val="00F31500"/>
    <w:rsid w:val="00F31511"/>
    <w:rsid w:val="00F317EB"/>
    <w:rsid w:val="00F328EA"/>
    <w:rsid w:val="00F33206"/>
    <w:rsid w:val="00F33D8F"/>
    <w:rsid w:val="00F34133"/>
    <w:rsid w:val="00F347DE"/>
    <w:rsid w:val="00F34EE8"/>
    <w:rsid w:val="00F350EC"/>
    <w:rsid w:val="00F35334"/>
    <w:rsid w:val="00F35577"/>
    <w:rsid w:val="00F35D18"/>
    <w:rsid w:val="00F35F62"/>
    <w:rsid w:val="00F36F02"/>
    <w:rsid w:val="00F3745E"/>
    <w:rsid w:val="00F3757F"/>
    <w:rsid w:val="00F37C1F"/>
    <w:rsid w:val="00F37CEB"/>
    <w:rsid w:val="00F41193"/>
    <w:rsid w:val="00F413EF"/>
    <w:rsid w:val="00F42EC6"/>
    <w:rsid w:val="00F42F61"/>
    <w:rsid w:val="00F43469"/>
    <w:rsid w:val="00F43BC7"/>
    <w:rsid w:val="00F4432E"/>
    <w:rsid w:val="00F443CC"/>
    <w:rsid w:val="00F44463"/>
    <w:rsid w:val="00F445B4"/>
    <w:rsid w:val="00F4507E"/>
    <w:rsid w:val="00F45256"/>
    <w:rsid w:val="00F456FF"/>
    <w:rsid w:val="00F460F3"/>
    <w:rsid w:val="00F46153"/>
    <w:rsid w:val="00F475E9"/>
    <w:rsid w:val="00F505D0"/>
    <w:rsid w:val="00F50AB9"/>
    <w:rsid w:val="00F511CA"/>
    <w:rsid w:val="00F51216"/>
    <w:rsid w:val="00F513B9"/>
    <w:rsid w:val="00F52AD6"/>
    <w:rsid w:val="00F52E3E"/>
    <w:rsid w:val="00F54864"/>
    <w:rsid w:val="00F553C4"/>
    <w:rsid w:val="00F554B2"/>
    <w:rsid w:val="00F5592F"/>
    <w:rsid w:val="00F55BBD"/>
    <w:rsid w:val="00F560D4"/>
    <w:rsid w:val="00F56CF2"/>
    <w:rsid w:val="00F56D73"/>
    <w:rsid w:val="00F572D6"/>
    <w:rsid w:val="00F577BB"/>
    <w:rsid w:val="00F579EC"/>
    <w:rsid w:val="00F57E42"/>
    <w:rsid w:val="00F6097E"/>
    <w:rsid w:val="00F60EC8"/>
    <w:rsid w:val="00F60EE2"/>
    <w:rsid w:val="00F612FF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C2C"/>
    <w:rsid w:val="00F65F12"/>
    <w:rsid w:val="00F66389"/>
    <w:rsid w:val="00F66B83"/>
    <w:rsid w:val="00F66C79"/>
    <w:rsid w:val="00F66E4A"/>
    <w:rsid w:val="00F6717F"/>
    <w:rsid w:val="00F674BD"/>
    <w:rsid w:val="00F678FE"/>
    <w:rsid w:val="00F67DFA"/>
    <w:rsid w:val="00F702CC"/>
    <w:rsid w:val="00F707C5"/>
    <w:rsid w:val="00F7097E"/>
    <w:rsid w:val="00F70B1C"/>
    <w:rsid w:val="00F70CE6"/>
    <w:rsid w:val="00F71242"/>
    <w:rsid w:val="00F71C7E"/>
    <w:rsid w:val="00F7214B"/>
    <w:rsid w:val="00F724CD"/>
    <w:rsid w:val="00F72BA6"/>
    <w:rsid w:val="00F72F0C"/>
    <w:rsid w:val="00F73682"/>
    <w:rsid w:val="00F73873"/>
    <w:rsid w:val="00F73A0F"/>
    <w:rsid w:val="00F73D0E"/>
    <w:rsid w:val="00F73D95"/>
    <w:rsid w:val="00F743A2"/>
    <w:rsid w:val="00F745ED"/>
    <w:rsid w:val="00F745F2"/>
    <w:rsid w:val="00F747A9"/>
    <w:rsid w:val="00F75040"/>
    <w:rsid w:val="00F7588D"/>
    <w:rsid w:val="00F758B0"/>
    <w:rsid w:val="00F75C1C"/>
    <w:rsid w:val="00F761B9"/>
    <w:rsid w:val="00F76298"/>
    <w:rsid w:val="00F76B6E"/>
    <w:rsid w:val="00F771EC"/>
    <w:rsid w:val="00F77327"/>
    <w:rsid w:val="00F77C3E"/>
    <w:rsid w:val="00F77F4B"/>
    <w:rsid w:val="00F802EA"/>
    <w:rsid w:val="00F809DF"/>
    <w:rsid w:val="00F80BF1"/>
    <w:rsid w:val="00F80CFC"/>
    <w:rsid w:val="00F80ECE"/>
    <w:rsid w:val="00F81218"/>
    <w:rsid w:val="00F812F8"/>
    <w:rsid w:val="00F81D14"/>
    <w:rsid w:val="00F81EFC"/>
    <w:rsid w:val="00F8208B"/>
    <w:rsid w:val="00F820D7"/>
    <w:rsid w:val="00F82B58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1DC"/>
    <w:rsid w:val="00F875F3"/>
    <w:rsid w:val="00F87DA3"/>
    <w:rsid w:val="00F905DC"/>
    <w:rsid w:val="00F90A9C"/>
    <w:rsid w:val="00F90C13"/>
    <w:rsid w:val="00F914CC"/>
    <w:rsid w:val="00F91B8D"/>
    <w:rsid w:val="00F926B7"/>
    <w:rsid w:val="00F92738"/>
    <w:rsid w:val="00F92C16"/>
    <w:rsid w:val="00F92CCC"/>
    <w:rsid w:val="00F92D2F"/>
    <w:rsid w:val="00F92F09"/>
    <w:rsid w:val="00F93157"/>
    <w:rsid w:val="00F933DD"/>
    <w:rsid w:val="00F93560"/>
    <w:rsid w:val="00F93567"/>
    <w:rsid w:val="00F9444E"/>
    <w:rsid w:val="00F9533E"/>
    <w:rsid w:val="00F954AB"/>
    <w:rsid w:val="00F955E1"/>
    <w:rsid w:val="00F95D97"/>
    <w:rsid w:val="00F96105"/>
    <w:rsid w:val="00F9619C"/>
    <w:rsid w:val="00F96442"/>
    <w:rsid w:val="00F964A7"/>
    <w:rsid w:val="00F96742"/>
    <w:rsid w:val="00F96873"/>
    <w:rsid w:val="00F973C3"/>
    <w:rsid w:val="00F975DB"/>
    <w:rsid w:val="00F97708"/>
    <w:rsid w:val="00F97790"/>
    <w:rsid w:val="00F97A2A"/>
    <w:rsid w:val="00F97F7C"/>
    <w:rsid w:val="00FA01A0"/>
    <w:rsid w:val="00FA0FD6"/>
    <w:rsid w:val="00FA103D"/>
    <w:rsid w:val="00FA10BA"/>
    <w:rsid w:val="00FA12C3"/>
    <w:rsid w:val="00FA134C"/>
    <w:rsid w:val="00FA1440"/>
    <w:rsid w:val="00FA1546"/>
    <w:rsid w:val="00FA17F6"/>
    <w:rsid w:val="00FA2365"/>
    <w:rsid w:val="00FA238D"/>
    <w:rsid w:val="00FA2549"/>
    <w:rsid w:val="00FA287E"/>
    <w:rsid w:val="00FA35C9"/>
    <w:rsid w:val="00FA3BFE"/>
    <w:rsid w:val="00FA3E12"/>
    <w:rsid w:val="00FA3E30"/>
    <w:rsid w:val="00FA42FF"/>
    <w:rsid w:val="00FA4300"/>
    <w:rsid w:val="00FA48C8"/>
    <w:rsid w:val="00FA4FF1"/>
    <w:rsid w:val="00FA5E79"/>
    <w:rsid w:val="00FA6E91"/>
    <w:rsid w:val="00FA6F40"/>
    <w:rsid w:val="00FA713A"/>
    <w:rsid w:val="00FA7BE5"/>
    <w:rsid w:val="00FA7CC3"/>
    <w:rsid w:val="00FB000C"/>
    <w:rsid w:val="00FB00E0"/>
    <w:rsid w:val="00FB0338"/>
    <w:rsid w:val="00FB04DA"/>
    <w:rsid w:val="00FB079A"/>
    <w:rsid w:val="00FB1135"/>
    <w:rsid w:val="00FB12FC"/>
    <w:rsid w:val="00FB244E"/>
    <w:rsid w:val="00FB2671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5DFB"/>
    <w:rsid w:val="00FB6723"/>
    <w:rsid w:val="00FB6B3F"/>
    <w:rsid w:val="00FB71BF"/>
    <w:rsid w:val="00FB737F"/>
    <w:rsid w:val="00FB78A8"/>
    <w:rsid w:val="00FB7D29"/>
    <w:rsid w:val="00FB7ED3"/>
    <w:rsid w:val="00FC0025"/>
    <w:rsid w:val="00FC05E1"/>
    <w:rsid w:val="00FC0828"/>
    <w:rsid w:val="00FC0966"/>
    <w:rsid w:val="00FC0A56"/>
    <w:rsid w:val="00FC0CAD"/>
    <w:rsid w:val="00FC0D6C"/>
    <w:rsid w:val="00FC1741"/>
    <w:rsid w:val="00FC2294"/>
    <w:rsid w:val="00FC241D"/>
    <w:rsid w:val="00FC2589"/>
    <w:rsid w:val="00FC2819"/>
    <w:rsid w:val="00FC285A"/>
    <w:rsid w:val="00FC28B3"/>
    <w:rsid w:val="00FC2A76"/>
    <w:rsid w:val="00FC3501"/>
    <w:rsid w:val="00FC3A75"/>
    <w:rsid w:val="00FC3C6C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C7DC9"/>
    <w:rsid w:val="00FD00BA"/>
    <w:rsid w:val="00FD067E"/>
    <w:rsid w:val="00FD0ADD"/>
    <w:rsid w:val="00FD0F88"/>
    <w:rsid w:val="00FD0FD2"/>
    <w:rsid w:val="00FD163A"/>
    <w:rsid w:val="00FD1677"/>
    <w:rsid w:val="00FD1A31"/>
    <w:rsid w:val="00FD274C"/>
    <w:rsid w:val="00FD27EB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9F8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3B9"/>
    <w:rsid w:val="00FE151A"/>
    <w:rsid w:val="00FE167F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4DF1"/>
    <w:rsid w:val="00FE6263"/>
    <w:rsid w:val="00FE645C"/>
    <w:rsid w:val="00FE64F4"/>
    <w:rsid w:val="00FE6553"/>
    <w:rsid w:val="00FE6B84"/>
    <w:rsid w:val="00FE6B87"/>
    <w:rsid w:val="00FE6BE8"/>
    <w:rsid w:val="00FE6FD7"/>
    <w:rsid w:val="00FE7587"/>
    <w:rsid w:val="00FE7D5A"/>
    <w:rsid w:val="00FF0303"/>
    <w:rsid w:val="00FF0565"/>
    <w:rsid w:val="00FF1103"/>
    <w:rsid w:val="00FF12C8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01F"/>
    <w:rsid w:val="00FF436F"/>
    <w:rsid w:val="00FF4449"/>
    <w:rsid w:val="00FF445E"/>
    <w:rsid w:val="00FF44D4"/>
    <w:rsid w:val="00FF46BE"/>
    <w:rsid w:val="00FF481E"/>
    <w:rsid w:val="00FF4B6F"/>
    <w:rsid w:val="00FF5119"/>
    <w:rsid w:val="00FF5817"/>
    <w:rsid w:val="00FF59E7"/>
    <w:rsid w:val="00FF6193"/>
    <w:rsid w:val="00FF6382"/>
    <w:rsid w:val="00FF639F"/>
    <w:rsid w:val="00FF6413"/>
    <w:rsid w:val="00FF64E8"/>
    <w:rsid w:val="00FF6A04"/>
    <w:rsid w:val="00FF6A24"/>
    <w:rsid w:val="00FF6A40"/>
    <w:rsid w:val="00FF700C"/>
    <w:rsid w:val="00FF717B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59816</TotalTime>
  <Pages>1</Pages>
  <Words>274</Words>
  <Characters>1567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5208</cp:revision>
  <cp:lastPrinted>2024-08-06T15:26:00Z</cp:lastPrinted>
  <dcterms:created xsi:type="dcterms:W3CDTF">2016-03-08T22:06:00Z</dcterms:created>
  <dcterms:modified xsi:type="dcterms:W3CDTF">2025-02-25T16:59:00Z</dcterms:modified>
</cp:coreProperties>
</file>