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510B14" w:rsidRPr="00510B14" w:rsidRDefault="00510B14" w:rsidP="00510B14">
      <w:pPr>
        <w:tabs>
          <w:tab w:val="center" w:pos="4677"/>
        </w:tabs>
        <w:rPr>
          <w:sz w:val="32"/>
          <w:szCs w:val="32"/>
        </w:rPr>
      </w:pPr>
      <w:r w:rsidRPr="00510B14">
        <w:rPr>
          <w:sz w:val="32"/>
          <w:szCs w:val="32"/>
        </w:rPr>
        <w:t xml:space="preserve">PACIENTE: </w:t>
      </w:r>
      <w:r w:rsidR="00574278" w:rsidRPr="00574278">
        <w:rPr>
          <w:sz w:val="32"/>
          <w:szCs w:val="32"/>
        </w:rPr>
        <w:t>Rodrigo Pereira da Silva</w:t>
      </w:r>
    </w:p>
    <w:p w:rsidR="00510B14" w:rsidRPr="00510B14" w:rsidRDefault="00510B14" w:rsidP="00510B14">
      <w:pPr>
        <w:tabs>
          <w:tab w:val="center" w:pos="4677"/>
        </w:tabs>
        <w:rPr>
          <w:sz w:val="32"/>
          <w:szCs w:val="32"/>
        </w:rPr>
      </w:pPr>
      <w:r w:rsidRPr="00510B14">
        <w:rPr>
          <w:sz w:val="32"/>
          <w:szCs w:val="32"/>
        </w:rPr>
        <w:t>IDADE:</w:t>
      </w:r>
      <w:r w:rsidR="00574278">
        <w:rPr>
          <w:sz w:val="32"/>
          <w:szCs w:val="32"/>
        </w:rPr>
        <w:t>43</w:t>
      </w:r>
      <w:r w:rsidRPr="00510B14">
        <w:rPr>
          <w:sz w:val="32"/>
          <w:szCs w:val="32"/>
        </w:rPr>
        <w:t xml:space="preserve"> anos SEXO: M                 </w:t>
      </w:r>
    </w:p>
    <w:p w:rsidR="00B07B16" w:rsidRDefault="00510B14" w:rsidP="00510B14">
      <w:pPr>
        <w:tabs>
          <w:tab w:val="center" w:pos="4677"/>
        </w:tabs>
        <w:rPr>
          <w:sz w:val="32"/>
          <w:szCs w:val="32"/>
        </w:rPr>
      </w:pPr>
      <w:r w:rsidRPr="00510B14">
        <w:rPr>
          <w:sz w:val="32"/>
          <w:szCs w:val="32"/>
        </w:rPr>
        <w:t>DATA DO EXAME:</w:t>
      </w:r>
      <w:r w:rsidR="00620C9F">
        <w:rPr>
          <w:sz w:val="32"/>
          <w:szCs w:val="32"/>
        </w:rPr>
        <w:t>2</w:t>
      </w:r>
      <w:r w:rsidR="00574278">
        <w:rPr>
          <w:sz w:val="32"/>
          <w:szCs w:val="32"/>
        </w:rPr>
        <w:t>4</w:t>
      </w:r>
      <w:bookmarkStart w:id="0" w:name="_GoBack"/>
      <w:bookmarkEnd w:id="0"/>
      <w:r w:rsidRPr="00510B14">
        <w:rPr>
          <w:sz w:val="32"/>
          <w:szCs w:val="32"/>
        </w:rPr>
        <w:t xml:space="preserve"> fev. 25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6230" w:rsidRDefault="00326230">
      <w:r>
        <w:separator/>
      </w:r>
    </w:p>
  </w:endnote>
  <w:endnote w:type="continuationSeparator" w:id="0">
    <w:p w:rsidR="00326230" w:rsidRDefault="003262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32623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6230" w:rsidRDefault="00326230">
      <w:r>
        <w:separator/>
      </w:r>
    </w:p>
  </w:footnote>
  <w:footnote w:type="continuationSeparator" w:id="0">
    <w:p w:rsidR="00326230" w:rsidRDefault="0032623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8A3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2DCC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A2C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993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06D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09B0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22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230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0D4A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ADC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98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257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AFF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2E5B"/>
    <w:rsid w:val="00443697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6D2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4F7ECA"/>
    <w:rsid w:val="00500880"/>
    <w:rsid w:val="00501268"/>
    <w:rsid w:val="0050189B"/>
    <w:rsid w:val="005019E5"/>
    <w:rsid w:val="00502A0B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329"/>
    <w:rsid w:val="0050642C"/>
    <w:rsid w:val="00507381"/>
    <w:rsid w:val="005075C0"/>
    <w:rsid w:val="00507D1C"/>
    <w:rsid w:val="0051093E"/>
    <w:rsid w:val="00510B14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4F6F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278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12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13BB"/>
    <w:rsid w:val="005D2742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248"/>
    <w:rsid w:val="005E05AF"/>
    <w:rsid w:val="005E0F0F"/>
    <w:rsid w:val="005E136A"/>
    <w:rsid w:val="005E181B"/>
    <w:rsid w:val="005E1EF0"/>
    <w:rsid w:val="005E2221"/>
    <w:rsid w:val="005E2665"/>
    <w:rsid w:val="005E2762"/>
    <w:rsid w:val="005E2B67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63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0C9F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4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6D5D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749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6138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A58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3E25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1D6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4D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ADF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CDB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2562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701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3BF2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BB2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317D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32E"/>
    <w:rsid w:val="00C44A5C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3E6C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B5D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2C4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4F93"/>
    <w:rsid w:val="00DC5322"/>
    <w:rsid w:val="00DC537A"/>
    <w:rsid w:val="00DC5403"/>
    <w:rsid w:val="00DC5955"/>
    <w:rsid w:val="00DC6588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4F3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4AE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0A"/>
    <w:rsid w:val="00EF33C4"/>
    <w:rsid w:val="00EF3790"/>
    <w:rsid w:val="00EF3A68"/>
    <w:rsid w:val="00EF4572"/>
    <w:rsid w:val="00EF472B"/>
    <w:rsid w:val="00EF473D"/>
    <w:rsid w:val="00EF4A10"/>
    <w:rsid w:val="00EF585F"/>
    <w:rsid w:val="00EF59E4"/>
    <w:rsid w:val="00EF5E0B"/>
    <w:rsid w:val="00EF6377"/>
    <w:rsid w:val="00EF6AE1"/>
    <w:rsid w:val="00EF78C6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2475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362503-DD18-4015-90A9-0FD7D43FC1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9736</TotalTime>
  <Pages>1</Pages>
  <Words>105</Words>
  <Characters>605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3592</cp:revision>
  <cp:lastPrinted>2024-08-06T15:29:00Z</cp:lastPrinted>
  <dcterms:created xsi:type="dcterms:W3CDTF">2016-03-08T23:34:00Z</dcterms:created>
  <dcterms:modified xsi:type="dcterms:W3CDTF">2025-02-24T19:05:00Z</dcterms:modified>
</cp:coreProperties>
</file>