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FF401F" w:rsidRPr="00FF401F">
        <w:rPr>
          <w:sz w:val="22"/>
        </w:rPr>
        <w:t>Maciel Rodrigues Pereira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FF401F">
        <w:rPr>
          <w:sz w:val="22"/>
        </w:rPr>
        <w:t>41</w:t>
      </w:r>
      <w:r w:rsidR="00C06D9B">
        <w:rPr>
          <w:sz w:val="22"/>
        </w:rPr>
        <w:t xml:space="preserve"> </w:t>
      </w:r>
      <w:r w:rsidR="0066137B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2D67B9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</w:t>
      </w:r>
      <w:r w:rsidR="006B05A6">
        <w:rPr>
          <w:sz w:val="22"/>
        </w:rPr>
        <w:t xml:space="preserve"> </w:t>
      </w:r>
      <w:r w:rsidR="006F4439">
        <w:rPr>
          <w:sz w:val="22"/>
        </w:rPr>
        <w:t xml:space="preserve"> </w:t>
      </w:r>
      <w:r w:rsidR="003018FE">
        <w:rPr>
          <w:sz w:val="22"/>
        </w:rPr>
        <w:t>Check up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Data:           </w:t>
      </w:r>
      <w:r w:rsidR="000D2EEA">
        <w:rPr>
          <w:sz w:val="22"/>
        </w:rPr>
        <w:t xml:space="preserve">   </w:t>
      </w:r>
      <w:r w:rsidRPr="005F536B">
        <w:rPr>
          <w:sz w:val="22"/>
        </w:rPr>
        <w:t xml:space="preserve"> </w:t>
      </w:r>
      <w:r w:rsidR="008F0619">
        <w:rPr>
          <w:sz w:val="22"/>
        </w:rPr>
        <w:t xml:space="preserve"> </w:t>
      </w:r>
      <w:r w:rsidR="00CB5F43">
        <w:rPr>
          <w:sz w:val="22"/>
        </w:rPr>
        <w:t xml:space="preserve"> </w:t>
      </w:r>
      <w:r w:rsidR="00AA4818">
        <w:rPr>
          <w:sz w:val="22"/>
        </w:rPr>
        <w:t xml:space="preserve"> </w:t>
      </w:r>
      <w:r w:rsidR="00062D64">
        <w:rPr>
          <w:sz w:val="22"/>
        </w:rPr>
        <w:t xml:space="preserve"> </w:t>
      </w:r>
      <w:r w:rsidR="00FF401F">
        <w:rPr>
          <w:sz w:val="22"/>
        </w:rPr>
        <w:t>18</w:t>
      </w:r>
      <w:r w:rsidR="00D51F45">
        <w:rPr>
          <w:sz w:val="22"/>
        </w:rPr>
        <w:t xml:space="preserve"> fev. 25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787823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7A05E3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FF401F">
        <w:t>10.4</w:t>
      </w:r>
      <w:bookmarkStart w:id="0" w:name="_GoBack"/>
      <w:bookmarkEnd w:id="0"/>
      <w:r w:rsidR="00A6267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>A amplitude média é de</w:t>
      </w:r>
      <w:r w:rsidR="00FE167F">
        <w:t xml:space="preserve"> </w:t>
      </w:r>
      <w:r w:rsidR="00FF401F">
        <w:t>36.9</w:t>
      </w:r>
      <w:r w:rsidR="00303B4D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FF401F">
        <w:rPr>
          <w:noProof/>
          <w:sz w:val="24"/>
        </w:rPr>
        <w:t>18 de fevereiro de 2025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40432" w:rsidRDefault="00E40432">
      <w:r>
        <w:separator/>
      </w:r>
    </w:p>
  </w:endnote>
  <w:endnote w:type="continuationSeparator" w:id="0">
    <w:p w:rsidR="00E40432" w:rsidRDefault="00E404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E40432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40432" w:rsidRDefault="00E40432">
      <w:r>
        <w:separator/>
      </w:r>
    </w:p>
  </w:footnote>
  <w:footnote w:type="continuationSeparator" w:id="0">
    <w:p w:rsidR="00E40432" w:rsidRDefault="00E4043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3FBC"/>
    <w:rsid w:val="00004145"/>
    <w:rsid w:val="000050A7"/>
    <w:rsid w:val="000050D3"/>
    <w:rsid w:val="0000526E"/>
    <w:rsid w:val="00005286"/>
    <w:rsid w:val="0000569B"/>
    <w:rsid w:val="00005834"/>
    <w:rsid w:val="0000605C"/>
    <w:rsid w:val="0000643C"/>
    <w:rsid w:val="000068A6"/>
    <w:rsid w:val="00006D69"/>
    <w:rsid w:val="00007188"/>
    <w:rsid w:val="00010004"/>
    <w:rsid w:val="00010556"/>
    <w:rsid w:val="00010AD0"/>
    <w:rsid w:val="00011293"/>
    <w:rsid w:val="000116E6"/>
    <w:rsid w:val="000116FB"/>
    <w:rsid w:val="000117D3"/>
    <w:rsid w:val="0001204A"/>
    <w:rsid w:val="00012457"/>
    <w:rsid w:val="00012C34"/>
    <w:rsid w:val="00013742"/>
    <w:rsid w:val="00013C92"/>
    <w:rsid w:val="000147CD"/>
    <w:rsid w:val="00014A0B"/>
    <w:rsid w:val="00014B9E"/>
    <w:rsid w:val="00015C9C"/>
    <w:rsid w:val="000161DA"/>
    <w:rsid w:val="000163B2"/>
    <w:rsid w:val="0001695C"/>
    <w:rsid w:val="00016A00"/>
    <w:rsid w:val="00016D95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1EBA"/>
    <w:rsid w:val="00022635"/>
    <w:rsid w:val="000228AE"/>
    <w:rsid w:val="0002343E"/>
    <w:rsid w:val="00023701"/>
    <w:rsid w:val="00024BE6"/>
    <w:rsid w:val="000255DF"/>
    <w:rsid w:val="00025FD1"/>
    <w:rsid w:val="000264D3"/>
    <w:rsid w:val="00026CF2"/>
    <w:rsid w:val="00027CF2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5F94"/>
    <w:rsid w:val="000362A3"/>
    <w:rsid w:val="0003671D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4E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AB3"/>
    <w:rsid w:val="00054EB8"/>
    <w:rsid w:val="000559EB"/>
    <w:rsid w:val="00055B0D"/>
    <w:rsid w:val="00055B23"/>
    <w:rsid w:val="00056040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2D64"/>
    <w:rsid w:val="00063050"/>
    <w:rsid w:val="0006343C"/>
    <w:rsid w:val="00063490"/>
    <w:rsid w:val="00063745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0B3E"/>
    <w:rsid w:val="00081DCC"/>
    <w:rsid w:val="00081E25"/>
    <w:rsid w:val="00081EBB"/>
    <w:rsid w:val="00081F05"/>
    <w:rsid w:val="00083531"/>
    <w:rsid w:val="0008372E"/>
    <w:rsid w:val="0008378D"/>
    <w:rsid w:val="00084118"/>
    <w:rsid w:val="000842A3"/>
    <w:rsid w:val="00085FB9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A61"/>
    <w:rsid w:val="00093DC0"/>
    <w:rsid w:val="00093EC5"/>
    <w:rsid w:val="00094194"/>
    <w:rsid w:val="00094217"/>
    <w:rsid w:val="00094400"/>
    <w:rsid w:val="00094742"/>
    <w:rsid w:val="00094F42"/>
    <w:rsid w:val="00094FB7"/>
    <w:rsid w:val="0009528F"/>
    <w:rsid w:val="00095629"/>
    <w:rsid w:val="0009599F"/>
    <w:rsid w:val="00095C4A"/>
    <w:rsid w:val="00096483"/>
    <w:rsid w:val="00096F79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8E3"/>
    <w:rsid w:val="000A2C74"/>
    <w:rsid w:val="000A2FFF"/>
    <w:rsid w:val="000A301F"/>
    <w:rsid w:val="000A32A1"/>
    <w:rsid w:val="000A3339"/>
    <w:rsid w:val="000A37D5"/>
    <w:rsid w:val="000A38FD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0F50"/>
    <w:rsid w:val="000B167D"/>
    <w:rsid w:val="000B1838"/>
    <w:rsid w:val="000B1DF9"/>
    <w:rsid w:val="000B244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058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0C6F"/>
    <w:rsid w:val="000C1422"/>
    <w:rsid w:val="000C1A69"/>
    <w:rsid w:val="000C1AD5"/>
    <w:rsid w:val="000C1FC3"/>
    <w:rsid w:val="000C203F"/>
    <w:rsid w:val="000C213E"/>
    <w:rsid w:val="000C2574"/>
    <w:rsid w:val="000C27FC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5"/>
    <w:rsid w:val="000D098A"/>
    <w:rsid w:val="000D1A82"/>
    <w:rsid w:val="000D1B61"/>
    <w:rsid w:val="000D1F8C"/>
    <w:rsid w:val="000D1F97"/>
    <w:rsid w:val="000D2465"/>
    <w:rsid w:val="000D258D"/>
    <w:rsid w:val="000D2EEA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0D77"/>
    <w:rsid w:val="000E1517"/>
    <w:rsid w:val="000E2339"/>
    <w:rsid w:val="000E2566"/>
    <w:rsid w:val="000E273A"/>
    <w:rsid w:val="000E34D6"/>
    <w:rsid w:val="000E37BE"/>
    <w:rsid w:val="000E3A29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54E"/>
    <w:rsid w:val="000F7690"/>
    <w:rsid w:val="00100893"/>
    <w:rsid w:val="00100FCC"/>
    <w:rsid w:val="00102288"/>
    <w:rsid w:val="001023B9"/>
    <w:rsid w:val="0010241C"/>
    <w:rsid w:val="001026DE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78E"/>
    <w:rsid w:val="00113F2B"/>
    <w:rsid w:val="001143C1"/>
    <w:rsid w:val="001148E0"/>
    <w:rsid w:val="00114AB3"/>
    <w:rsid w:val="00114B6D"/>
    <w:rsid w:val="00114F83"/>
    <w:rsid w:val="001155D0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18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91"/>
    <w:rsid w:val="00131DF6"/>
    <w:rsid w:val="0013205D"/>
    <w:rsid w:val="00132092"/>
    <w:rsid w:val="00132347"/>
    <w:rsid w:val="00132DF2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C3C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2C4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720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D24"/>
    <w:rsid w:val="001617BA"/>
    <w:rsid w:val="001618B4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54B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0469"/>
    <w:rsid w:val="00180C0F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4B42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0C78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DD2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764"/>
    <w:rsid w:val="001A1CBB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92"/>
    <w:rsid w:val="001A45DF"/>
    <w:rsid w:val="001A4D3E"/>
    <w:rsid w:val="001A5728"/>
    <w:rsid w:val="001A5ECE"/>
    <w:rsid w:val="001A6FBF"/>
    <w:rsid w:val="001A7A33"/>
    <w:rsid w:val="001A7AF7"/>
    <w:rsid w:val="001A7BA1"/>
    <w:rsid w:val="001A7CC9"/>
    <w:rsid w:val="001B06C0"/>
    <w:rsid w:val="001B08D9"/>
    <w:rsid w:val="001B0A0D"/>
    <w:rsid w:val="001B0D3D"/>
    <w:rsid w:val="001B0F4A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3FC"/>
    <w:rsid w:val="001B6E56"/>
    <w:rsid w:val="001B6E61"/>
    <w:rsid w:val="001C0514"/>
    <w:rsid w:val="001C0D5F"/>
    <w:rsid w:val="001C2513"/>
    <w:rsid w:val="001C2649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508C"/>
    <w:rsid w:val="001C6220"/>
    <w:rsid w:val="001C6309"/>
    <w:rsid w:val="001C74A7"/>
    <w:rsid w:val="001C76C2"/>
    <w:rsid w:val="001C7822"/>
    <w:rsid w:val="001C7B67"/>
    <w:rsid w:val="001D00A1"/>
    <w:rsid w:val="001D029F"/>
    <w:rsid w:val="001D0751"/>
    <w:rsid w:val="001D105A"/>
    <w:rsid w:val="001D1C76"/>
    <w:rsid w:val="001D2F58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777"/>
    <w:rsid w:val="001E6972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1F764C"/>
    <w:rsid w:val="00200177"/>
    <w:rsid w:val="00200379"/>
    <w:rsid w:val="00200B6B"/>
    <w:rsid w:val="00201E9D"/>
    <w:rsid w:val="00202BCF"/>
    <w:rsid w:val="00203EDD"/>
    <w:rsid w:val="00204495"/>
    <w:rsid w:val="00205437"/>
    <w:rsid w:val="00205794"/>
    <w:rsid w:val="00206AE8"/>
    <w:rsid w:val="002072A9"/>
    <w:rsid w:val="00207438"/>
    <w:rsid w:val="00207D18"/>
    <w:rsid w:val="00207DDA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07A"/>
    <w:rsid w:val="00216905"/>
    <w:rsid w:val="00216FA7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0A9"/>
    <w:rsid w:val="002241D4"/>
    <w:rsid w:val="0022422D"/>
    <w:rsid w:val="002244A7"/>
    <w:rsid w:val="002245CE"/>
    <w:rsid w:val="00224807"/>
    <w:rsid w:val="00224BB5"/>
    <w:rsid w:val="00224BF4"/>
    <w:rsid w:val="00224DFD"/>
    <w:rsid w:val="00224F2A"/>
    <w:rsid w:val="00224F83"/>
    <w:rsid w:val="00225135"/>
    <w:rsid w:val="002258A0"/>
    <w:rsid w:val="00225F07"/>
    <w:rsid w:val="00226635"/>
    <w:rsid w:val="00226AB6"/>
    <w:rsid w:val="00226D05"/>
    <w:rsid w:val="002270CD"/>
    <w:rsid w:val="002272C9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952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6D69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DD9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991"/>
    <w:rsid w:val="00243D0D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2E93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57F6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A9C"/>
    <w:rsid w:val="00270B24"/>
    <w:rsid w:val="00270E16"/>
    <w:rsid w:val="0027157D"/>
    <w:rsid w:val="002715AF"/>
    <w:rsid w:val="00271EF6"/>
    <w:rsid w:val="002729D8"/>
    <w:rsid w:val="00272AD0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041"/>
    <w:rsid w:val="00277F38"/>
    <w:rsid w:val="00281124"/>
    <w:rsid w:val="0028134D"/>
    <w:rsid w:val="00281477"/>
    <w:rsid w:val="00281607"/>
    <w:rsid w:val="00281D35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1C"/>
    <w:rsid w:val="0029039F"/>
    <w:rsid w:val="002907F0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E2C"/>
    <w:rsid w:val="00295FC1"/>
    <w:rsid w:val="002967C2"/>
    <w:rsid w:val="002968CC"/>
    <w:rsid w:val="00297129"/>
    <w:rsid w:val="0029734C"/>
    <w:rsid w:val="002976C8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1D"/>
    <w:rsid w:val="002A22DC"/>
    <w:rsid w:val="002A2460"/>
    <w:rsid w:val="002A2983"/>
    <w:rsid w:val="002A32B1"/>
    <w:rsid w:val="002A364C"/>
    <w:rsid w:val="002A36C4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392"/>
    <w:rsid w:val="002B3751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3A8"/>
    <w:rsid w:val="002C25BB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193C"/>
    <w:rsid w:val="002D1FAE"/>
    <w:rsid w:val="002D2139"/>
    <w:rsid w:val="002D2356"/>
    <w:rsid w:val="002D265F"/>
    <w:rsid w:val="002D3831"/>
    <w:rsid w:val="002D3A07"/>
    <w:rsid w:val="002D4094"/>
    <w:rsid w:val="002D4646"/>
    <w:rsid w:val="002D4A36"/>
    <w:rsid w:val="002D4B5D"/>
    <w:rsid w:val="002D4EF3"/>
    <w:rsid w:val="002D5A2D"/>
    <w:rsid w:val="002D5CB3"/>
    <w:rsid w:val="002D5FB3"/>
    <w:rsid w:val="002D67B9"/>
    <w:rsid w:val="002D6815"/>
    <w:rsid w:val="002D6B25"/>
    <w:rsid w:val="002D6D8F"/>
    <w:rsid w:val="002D6FCB"/>
    <w:rsid w:val="002D716E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22A"/>
    <w:rsid w:val="002F136C"/>
    <w:rsid w:val="002F1B69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8FE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319E"/>
    <w:rsid w:val="00303B4D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820"/>
    <w:rsid w:val="00306DA7"/>
    <w:rsid w:val="0030715C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22"/>
    <w:rsid w:val="00320194"/>
    <w:rsid w:val="0032043A"/>
    <w:rsid w:val="003205CB"/>
    <w:rsid w:val="00321786"/>
    <w:rsid w:val="00321FB8"/>
    <w:rsid w:val="0032206F"/>
    <w:rsid w:val="003225F0"/>
    <w:rsid w:val="00322C98"/>
    <w:rsid w:val="00323631"/>
    <w:rsid w:val="003239C6"/>
    <w:rsid w:val="003244FE"/>
    <w:rsid w:val="00324B18"/>
    <w:rsid w:val="00324CE3"/>
    <w:rsid w:val="00324D11"/>
    <w:rsid w:val="00324DB3"/>
    <w:rsid w:val="003251A4"/>
    <w:rsid w:val="0032527D"/>
    <w:rsid w:val="00325B27"/>
    <w:rsid w:val="00325D77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E8D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830"/>
    <w:rsid w:val="00340972"/>
    <w:rsid w:val="00340993"/>
    <w:rsid w:val="00340C28"/>
    <w:rsid w:val="00340EF6"/>
    <w:rsid w:val="003411AA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D3A"/>
    <w:rsid w:val="00346E0B"/>
    <w:rsid w:val="00347507"/>
    <w:rsid w:val="00347C51"/>
    <w:rsid w:val="0035080B"/>
    <w:rsid w:val="00350E2F"/>
    <w:rsid w:val="0035138A"/>
    <w:rsid w:val="003517E0"/>
    <w:rsid w:val="00351BD4"/>
    <w:rsid w:val="00351E31"/>
    <w:rsid w:val="00351EFD"/>
    <w:rsid w:val="003522F4"/>
    <w:rsid w:val="003535AB"/>
    <w:rsid w:val="00353BC5"/>
    <w:rsid w:val="003541CA"/>
    <w:rsid w:val="003542B2"/>
    <w:rsid w:val="00354572"/>
    <w:rsid w:val="00354928"/>
    <w:rsid w:val="003549EA"/>
    <w:rsid w:val="00354FD8"/>
    <w:rsid w:val="00355815"/>
    <w:rsid w:val="00355F95"/>
    <w:rsid w:val="00355FFC"/>
    <w:rsid w:val="00356B5C"/>
    <w:rsid w:val="00356D93"/>
    <w:rsid w:val="00357038"/>
    <w:rsid w:val="00357505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503"/>
    <w:rsid w:val="00364609"/>
    <w:rsid w:val="00364780"/>
    <w:rsid w:val="00364992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BB5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CD0"/>
    <w:rsid w:val="00375FF7"/>
    <w:rsid w:val="0037636A"/>
    <w:rsid w:val="003767A0"/>
    <w:rsid w:val="00377368"/>
    <w:rsid w:val="00377E9C"/>
    <w:rsid w:val="00380112"/>
    <w:rsid w:val="003805BA"/>
    <w:rsid w:val="003806E0"/>
    <w:rsid w:val="00380A78"/>
    <w:rsid w:val="00380AB7"/>
    <w:rsid w:val="00381206"/>
    <w:rsid w:val="003826D8"/>
    <w:rsid w:val="003827F0"/>
    <w:rsid w:val="003829A7"/>
    <w:rsid w:val="00382C68"/>
    <w:rsid w:val="00382C84"/>
    <w:rsid w:val="00382C93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09F7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28C"/>
    <w:rsid w:val="003A43D4"/>
    <w:rsid w:val="003A442B"/>
    <w:rsid w:val="003A51D3"/>
    <w:rsid w:val="003A523B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35"/>
    <w:rsid w:val="003B4599"/>
    <w:rsid w:val="003B4988"/>
    <w:rsid w:val="003B4E22"/>
    <w:rsid w:val="003B5C0B"/>
    <w:rsid w:val="003B6173"/>
    <w:rsid w:val="003B66F2"/>
    <w:rsid w:val="003B699D"/>
    <w:rsid w:val="003B6E75"/>
    <w:rsid w:val="003B711B"/>
    <w:rsid w:val="003B732E"/>
    <w:rsid w:val="003B7C7D"/>
    <w:rsid w:val="003C0313"/>
    <w:rsid w:val="003C05C5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79D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6FE"/>
    <w:rsid w:val="003E3DE9"/>
    <w:rsid w:val="003E4318"/>
    <w:rsid w:val="003E4728"/>
    <w:rsid w:val="003E4AD5"/>
    <w:rsid w:val="003E4B81"/>
    <w:rsid w:val="003E4C07"/>
    <w:rsid w:val="003E53DA"/>
    <w:rsid w:val="003E5A14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2B9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49B"/>
    <w:rsid w:val="003F7BB6"/>
    <w:rsid w:val="003F7F6E"/>
    <w:rsid w:val="0040040B"/>
    <w:rsid w:val="004006D5"/>
    <w:rsid w:val="00400881"/>
    <w:rsid w:val="00400C85"/>
    <w:rsid w:val="00401400"/>
    <w:rsid w:val="004018C9"/>
    <w:rsid w:val="0040230F"/>
    <w:rsid w:val="004024EC"/>
    <w:rsid w:val="00402646"/>
    <w:rsid w:val="00402B48"/>
    <w:rsid w:val="004030D0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1E06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004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A5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1D6"/>
    <w:rsid w:val="00424691"/>
    <w:rsid w:val="004249D0"/>
    <w:rsid w:val="00424DCF"/>
    <w:rsid w:val="00425169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3C9B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2EA2"/>
    <w:rsid w:val="0045376D"/>
    <w:rsid w:val="004538A7"/>
    <w:rsid w:val="004538F9"/>
    <w:rsid w:val="00453ADE"/>
    <w:rsid w:val="004543FA"/>
    <w:rsid w:val="004545FB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852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3D6"/>
    <w:rsid w:val="004725EE"/>
    <w:rsid w:val="00472833"/>
    <w:rsid w:val="00472B6C"/>
    <w:rsid w:val="00472E1E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7B0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4F7"/>
    <w:rsid w:val="0049480F"/>
    <w:rsid w:val="00494E6A"/>
    <w:rsid w:val="004951E9"/>
    <w:rsid w:val="00495202"/>
    <w:rsid w:val="00495434"/>
    <w:rsid w:val="004971B0"/>
    <w:rsid w:val="00497C67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772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325"/>
    <w:rsid w:val="004C5773"/>
    <w:rsid w:val="004C61F2"/>
    <w:rsid w:val="004C6617"/>
    <w:rsid w:val="004C671A"/>
    <w:rsid w:val="004C6819"/>
    <w:rsid w:val="004C69DB"/>
    <w:rsid w:val="004C6DDB"/>
    <w:rsid w:val="004C6EC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AEB"/>
    <w:rsid w:val="004D3CAF"/>
    <w:rsid w:val="004D3F07"/>
    <w:rsid w:val="004D4161"/>
    <w:rsid w:val="004D49BD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B0E"/>
    <w:rsid w:val="004E0DCC"/>
    <w:rsid w:val="004E1436"/>
    <w:rsid w:val="004E1761"/>
    <w:rsid w:val="004E1C02"/>
    <w:rsid w:val="004E2276"/>
    <w:rsid w:val="004E23B7"/>
    <w:rsid w:val="004E2747"/>
    <w:rsid w:val="004E2791"/>
    <w:rsid w:val="004E29F7"/>
    <w:rsid w:val="004E3010"/>
    <w:rsid w:val="004E302B"/>
    <w:rsid w:val="004E3276"/>
    <w:rsid w:val="004E3639"/>
    <w:rsid w:val="004E3E00"/>
    <w:rsid w:val="004E3E7B"/>
    <w:rsid w:val="004E4398"/>
    <w:rsid w:val="004E46D9"/>
    <w:rsid w:val="004E4779"/>
    <w:rsid w:val="004E478D"/>
    <w:rsid w:val="004E5026"/>
    <w:rsid w:val="004E554B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B5A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78C"/>
    <w:rsid w:val="00501AE0"/>
    <w:rsid w:val="00501C81"/>
    <w:rsid w:val="00502084"/>
    <w:rsid w:val="0050229F"/>
    <w:rsid w:val="00502515"/>
    <w:rsid w:val="005026FB"/>
    <w:rsid w:val="00502802"/>
    <w:rsid w:val="00502CDB"/>
    <w:rsid w:val="00503DF1"/>
    <w:rsid w:val="00503F26"/>
    <w:rsid w:val="00504082"/>
    <w:rsid w:val="005041F8"/>
    <w:rsid w:val="00504833"/>
    <w:rsid w:val="00504E80"/>
    <w:rsid w:val="0050542B"/>
    <w:rsid w:val="00505551"/>
    <w:rsid w:val="00505EFE"/>
    <w:rsid w:val="0050610F"/>
    <w:rsid w:val="0050652C"/>
    <w:rsid w:val="00506633"/>
    <w:rsid w:val="00507174"/>
    <w:rsid w:val="005075CB"/>
    <w:rsid w:val="0050771F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20D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842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C8D"/>
    <w:rsid w:val="00524DB6"/>
    <w:rsid w:val="00524DE9"/>
    <w:rsid w:val="00525072"/>
    <w:rsid w:val="00525AEB"/>
    <w:rsid w:val="00525C6D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327"/>
    <w:rsid w:val="00534842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37C5D"/>
    <w:rsid w:val="00540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20B"/>
    <w:rsid w:val="00545856"/>
    <w:rsid w:val="005462A9"/>
    <w:rsid w:val="005465FF"/>
    <w:rsid w:val="005466C0"/>
    <w:rsid w:val="00546CE3"/>
    <w:rsid w:val="005470DE"/>
    <w:rsid w:val="0054792A"/>
    <w:rsid w:val="00547AA6"/>
    <w:rsid w:val="005507BD"/>
    <w:rsid w:val="00550F1B"/>
    <w:rsid w:val="00551128"/>
    <w:rsid w:val="0055115A"/>
    <w:rsid w:val="0055157D"/>
    <w:rsid w:val="005522F4"/>
    <w:rsid w:val="00553491"/>
    <w:rsid w:val="005535FF"/>
    <w:rsid w:val="005537D8"/>
    <w:rsid w:val="00553EF1"/>
    <w:rsid w:val="005544EF"/>
    <w:rsid w:val="0055489D"/>
    <w:rsid w:val="00554B0D"/>
    <w:rsid w:val="00555945"/>
    <w:rsid w:val="00555D08"/>
    <w:rsid w:val="00556A9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0F1"/>
    <w:rsid w:val="005636FC"/>
    <w:rsid w:val="00563A15"/>
    <w:rsid w:val="00563C79"/>
    <w:rsid w:val="00563D16"/>
    <w:rsid w:val="00564176"/>
    <w:rsid w:val="00564825"/>
    <w:rsid w:val="00564AD8"/>
    <w:rsid w:val="005654BE"/>
    <w:rsid w:val="005657A2"/>
    <w:rsid w:val="00565FA9"/>
    <w:rsid w:val="00566A48"/>
    <w:rsid w:val="00566D1B"/>
    <w:rsid w:val="00566E5A"/>
    <w:rsid w:val="005679AF"/>
    <w:rsid w:val="00570392"/>
    <w:rsid w:val="00570E72"/>
    <w:rsid w:val="00570F62"/>
    <w:rsid w:val="005714C7"/>
    <w:rsid w:val="005714D3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4B02"/>
    <w:rsid w:val="00575743"/>
    <w:rsid w:val="00575B7E"/>
    <w:rsid w:val="00576660"/>
    <w:rsid w:val="005769A1"/>
    <w:rsid w:val="00577300"/>
    <w:rsid w:val="00577317"/>
    <w:rsid w:val="00577948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5E"/>
    <w:rsid w:val="00587B64"/>
    <w:rsid w:val="00587E16"/>
    <w:rsid w:val="00590502"/>
    <w:rsid w:val="0059052D"/>
    <w:rsid w:val="0059064B"/>
    <w:rsid w:val="005914F9"/>
    <w:rsid w:val="0059154C"/>
    <w:rsid w:val="00591601"/>
    <w:rsid w:val="00591CC3"/>
    <w:rsid w:val="00592482"/>
    <w:rsid w:val="00592849"/>
    <w:rsid w:val="00592925"/>
    <w:rsid w:val="00592F19"/>
    <w:rsid w:val="0059319B"/>
    <w:rsid w:val="005932FD"/>
    <w:rsid w:val="00593547"/>
    <w:rsid w:val="00593CB8"/>
    <w:rsid w:val="005943C1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0F4A"/>
    <w:rsid w:val="005A1699"/>
    <w:rsid w:val="005A1EE1"/>
    <w:rsid w:val="005A2227"/>
    <w:rsid w:val="005A268B"/>
    <w:rsid w:val="005A2717"/>
    <w:rsid w:val="005A2B91"/>
    <w:rsid w:val="005A2C34"/>
    <w:rsid w:val="005A3295"/>
    <w:rsid w:val="005A365E"/>
    <w:rsid w:val="005A36A0"/>
    <w:rsid w:val="005A3775"/>
    <w:rsid w:val="005A39D7"/>
    <w:rsid w:val="005A436D"/>
    <w:rsid w:val="005A4844"/>
    <w:rsid w:val="005A48A1"/>
    <w:rsid w:val="005A4915"/>
    <w:rsid w:val="005A4973"/>
    <w:rsid w:val="005A4B61"/>
    <w:rsid w:val="005A54D4"/>
    <w:rsid w:val="005A5D29"/>
    <w:rsid w:val="005A6975"/>
    <w:rsid w:val="005A75D6"/>
    <w:rsid w:val="005B001F"/>
    <w:rsid w:val="005B056F"/>
    <w:rsid w:val="005B0EFD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9EF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33E2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374"/>
    <w:rsid w:val="005D0454"/>
    <w:rsid w:val="005D0CA2"/>
    <w:rsid w:val="005D1078"/>
    <w:rsid w:val="005D11B7"/>
    <w:rsid w:val="005D1A86"/>
    <w:rsid w:val="005D204B"/>
    <w:rsid w:val="005D21AE"/>
    <w:rsid w:val="005D2309"/>
    <w:rsid w:val="005D24DD"/>
    <w:rsid w:val="005D2980"/>
    <w:rsid w:val="005D2A03"/>
    <w:rsid w:val="005D2AF0"/>
    <w:rsid w:val="005D2E51"/>
    <w:rsid w:val="005D3165"/>
    <w:rsid w:val="005D31AA"/>
    <w:rsid w:val="005D342A"/>
    <w:rsid w:val="005D36AB"/>
    <w:rsid w:val="005D428F"/>
    <w:rsid w:val="005D52E4"/>
    <w:rsid w:val="005D5760"/>
    <w:rsid w:val="005D69D5"/>
    <w:rsid w:val="005D6F22"/>
    <w:rsid w:val="005D6FA2"/>
    <w:rsid w:val="005D7E2F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55C"/>
    <w:rsid w:val="005E56A8"/>
    <w:rsid w:val="005E5BF8"/>
    <w:rsid w:val="005E5D5D"/>
    <w:rsid w:val="005E647E"/>
    <w:rsid w:val="005E79FF"/>
    <w:rsid w:val="005E7F1D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9F9"/>
    <w:rsid w:val="005F4B2E"/>
    <w:rsid w:val="005F4E98"/>
    <w:rsid w:val="005F4FB4"/>
    <w:rsid w:val="005F536B"/>
    <w:rsid w:val="005F6A49"/>
    <w:rsid w:val="005F6C00"/>
    <w:rsid w:val="005F74BE"/>
    <w:rsid w:val="005F7605"/>
    <w:rsid w:val="005F7821"/>
    <w:rsid w:val="005F7977"/>
    <w:rsid w:val="006003DF"/>
    <w:rsid w:val="00600696"/>
    <w:rsid w:val="00600821"/>
    <w:rsid w:val="00600F4F"/>
    <w:rsid w:val="0060229D"/>
    <w:rsid w:val="006023A1"/>
    <w:rsid w:val="006023E3"/>
    <w:rsid w:val="00602648"/>
    <w:rsid w:val="00602A9B"/>
    <w:rsid w:val="00602BD7"/>
    <w:rsid w:val="00602C8B"/>
    <w:rsid w:val="006030A7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4D3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6DEC"/>
    <w:rsid w:val="00617327"/>
    <w:rsid w:val="006176AD"/>
    <w:rsid w:val="00617CFB"/>
    <w:rsid w:val="00617D58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564"/>
    <w:rsid w:val="006236C8"/>
    <w:rsid w:val="006238F5"/>
    <w:rsid w:val="00623995"/>
    <w:rsid w:val="00624070"/>
    <w:rsid w:val="00624ABC"/>
    <w:rsid w:val="00624FF3"/>
    <w:rsid w:val="00625036"/>
    <w:rsid w:val="00625062"/>
    <w:rsid w:val="006253BB"/>
    <w:rsid w:val="006254CC"/>
    <w:rsid w:val="006258C0"/>
    <w:rsid w:val="00625F0C"/>
    <w:rsid w:val="006260F0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4BC"/>
    <w:rsid w:val="00634581"/>
    <w:rsid w:val="006347AF"/>
    <w:rsid w:val="006347C3"/>
    <w:rsid w:val="00634AD5"/>
    <w:rsid w:val="00634E7C"/>
    <w:rsid w:val="006350AA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C9A"/>
    <w:rsid w:val="00642E90"/>
    <w:rsid w:val="006430B8"/>
    <w:rsid w:val="006431DD"/>
    <w:rsid w:val="006432B2"/>
    <w:rsid w:val="00643583"/>
    <w:rsid w:val="00643B90"/>
    <w:rsid w:val="006445F4"/>
    <w:rsid w:val="00644B78"/>
    <w:rsid w:val="00644D45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CCF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17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7B"/>
    <w:rsid w:val="0066138D"/>
    <w:rsid w:val="006615F3"/>
    <w:rsid w:val="0066194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498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417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87EFE"/>
    <w:rsid w:val="0069015B"/>
    <w:rsid w:val="0069070B"/>
    <w:rsid w:val="006907E3"/>
    <w:rsid w:val="006909BE"/>
    <w:rsid w:val="00690FBC"/>
    <w:rsid w:val="00691143"/>
    <w:rsid w:val="0069127D"/>
    <w:rsid w:val="00691A4C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30A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3F1"/>
    <w:rsid w:val="006A7627"/>
    <w:rsid w:val="006A780D"/>
    <w:rsid w:val="006A7E9B"/>
    <w:rsid w:val="006B027E"/>
    <w:rsid w:val="006B05A6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707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08"/>
    <w:rsid w:val="006D1713"/>
    <w:rsid w:val="006D1C21"/>
    <w:rsid w:val="006D1C4F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3DAD"/>
    <w:rsid w:val="006D4498"/>
    <w:rsid w:val="006D5429"/>
    <w:rsid w:val="006D59F1"/>
    <w:rsid w:val="006D5B43"/>
    <w:rsid w:val="006D71F4"/>
    <w:rsid w:val="006D787E"/>
    <w:rsid w:val="006D7E0E"/>
    <w:rsid w:val="006E0008"/>
    <w:rsid w:val="006E0A55"/>
    <w:rsid w:val="006E147D"/>
    <w:rsid w:val="006E214E"/>
    <w:rsid w:val="006E22B1"/>
    <w:rsid w:val="006E2950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E77AC"/>
    <w:rsid w:val="006E7ADC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8A2"/>
    <w:rsid w:val="006F29F5"/>
    <w:rsid w:val="006F335B"/>
    <w:rsid w:val="006F38B1"/>
    <w:rsid w:val="006F3A6D"/>
    <w:rsid w:val="006F400F"/>
    <w:rsid w:val="006F4258"/>
    <w:rsid w:val="006F4439"/>
    <w:rsid w:val="006F46DD"/>
    <w:rsid w:val="006F577E"/>
    <w:rsid w:val="006F5BAE"/>
    <w:rsid w:val="006F5EF2"/>
    <w:rsid w:val="006F75F6"/>
    <w:rsid w:val="006F77A1"/>
    <w:rsid w:val="006F7C4A"/>
    <w:rsid w:val="006F7DE5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3A04"/>
    <w:rsid w:val="00703ED5"/>
    <w:rsid w:val="0070415C"/>
    <w:rsid w:val="007041ED"/>
    <w:rsid w:val="007043EA"/>
    <w:rsid w:val="0070455B"/>
    <w:rsid w:val="007049EA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56A"/>
    <w:rsid w:val="00715906"/>
    <w:rsid w:val="007161D6"/>
    <w:rsid w:val="0071645D"/>
    <w:rsid w:val="00717670"/>
    <w:rsid w:val="00717AF2"/>
    <w:rsid w:val="00720104"/>
    <w:rsid w:val="007207BF"/>
    <w:rsid w:val="0072096E"/>
    <w:rsid w:val="00721148"/>
    <w:rsid w:val="0072139C"/>
    <w:rsid w:val="007219AB"/>
    <w:rsid w:val="00721C4F"/>
    <w:rsid w:val="00721EE7"/>
    <w:rsid w:val="00722097"/>
    <w:rsid w:val="007220B4"/>
    <w:rsid w:val="0072210B"/>
    <w:rsid w:val="007223D4"/>
    <w:rsid w:val="007229A1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4EF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148"/>
    <w:rsid w:val="00735442"/>
    <w:rsid w:val="00735725"/>
    <w:rsid w:val="00735CED"/>
    <w:rsid w:val="00735E96"/>
    <w:rsid w:val="00736BEE"/>
    <w:rsid w:val="00736C3F"/>
    <w:rsid w:val="00736D7B"/>
    <w:rsid w:val="00736F57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4972"/>
    <w:rsid w:val="007455B6"/>
    <w:rsid w:val="00745771"/>
    <w:rsid w:val="00745B3C"/>
    <w:rsid w:val="00745D0F"/>
    <w:rsid w:val="00746203"/>
    <w:rsid w:val="0074624C"/>
    <w:rsid w:val="00747306"/>
    <w:rsid w:val="0074730F"/>
    <w:rsid w:val="007477AE"/>
    <w:rsid w:val="00747DAC"/>
    <w:rsid w:val="00750514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C4D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0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1"/>
    <w:rsid w:val="007703BF"/>
    <w:rsid w:val="007708C3"/>
    <w:rsid w:val="00770C64"/>
    <w:rsid w:val="00770C66"/>
    <w:rsid w:val="00770D27"/>
    <w:rsid w:val="00770E37"/>
    <w:rsid w:val="00771124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7D2"/>
    <w:rsid w:val="00776927"/>
    <w:rsid w:val="00776DF3"/>
    <w:rsid w:val="007772AB"/>
    <w:rsid w:val="007776D6"/>
    <w:rsid w:val="00777973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56C"/>
    <w:rsid w:val="00783DD8"/>
    <w:rsid w:val="007840CD"/>
    <w:rsid w:val="00784CAC"/>
    <w:rsid w:val="00784E51"/>
    <w:rsid w:val="00785088"/>
    <w:rsid w:val="00785B92"/>
    <w:rsid w:val="00785D23"/>
    <w:rsid w:val="0078623C"/>
    <w:rsid w:val="0078646C"/>
    <w:rsid w:val="0078674E"/>
    <w:rsid w:val="007874FF"/>
    <w:rsid w:val="007876E9"/>
    <w:rsid w:val="00787823"/>
    <w:rsid w:val="007878D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232D"/>
    <w:rsid w:val="00792F38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97E09"/>
    <w:rsid w:val="007A0220"/>
    <w:rsid w:val="007A05E3"/>
    <w:rsid w:val="007A066B"/>
    <w:rsid w:val="007A070D"/>
    <w:rsid w:val="007A0A7D"/>
    <w:rsid w:val="007A0BC2"/>
    <w:rsid w:val="007A0D02"/>
    <w:rsid w:val="007A0D59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4084"/>
    <w:rsid w:val="007A5637"/>
    <w:rsid w:val="007A576E"/>
    <w:rsid w:val="007A5C72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1E"/>
    <w:rsid w:val="007B3639"/>
    <w:rsid w:val="007B365F"/>
    <w:rsid w:val="007B3A94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0A"/>
    <w:rsid w:val="007D5A85"/>
    <w:rsid w:val="007D5B3E"/>
    <w:rsid w:val="007D5C7B"/>
    <w:rsid w:val="007D5CE4"/>
    <w:rsid w:val="007D604E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96A"/>
    <w:rsid w:val="007E5C74"/>
    <w:rsid w:val="007E6415"/>
    <w:rsid w:val="007E6A9A"/>
    <w:rsid w:val="007E6B03"/>
    <w:rsid w:val="007E6E03"/>
    <w:rsid w:val="007E70AD"/>
    <w:rsid w:val="007E720A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5ABC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091E"/>
    <w:rsid w:val="008118E3"/>
    <w:rsid w:val="008123C9"/>
    <w:rsid w:val="008126DD"/>
    <w:rsid w:val="008128A3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369E"/>
    <w:rsid w:val="0082453A"/>
    <w:rsid w:val="00825334"/>
    <w:rsid w:val="008254B9"/>
    <w:rsid w:val="00825572"/>
    <w:rsid w:val="008255EE"/>
    <w:rsid w:val="008258C7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0AB"/>
    <w:rsid w:val="00832120"/>
    <w:rsid w:val="0083245A"/>
    <w:rsid w:val="008324CC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3FE5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9D8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92"/>
    <w:rsid w:val="00852CC2"/>
    <w:rsid w:val="00852F98"/>
    <w:rsid w:val="00852FB7"/>
    <w:rsid w:val="00852FBE"/>
    <w:rsid w:val="0085393C"/>
    <w:rsid w:val="00853CC3"/>
    <w:rsid w:val="0085400A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1F86"/>
    <w:rsid w:val="0087268C"/>
    <w:rsid w:val="008726C2"/>
    <w:rsid w:val="00872EC9"/>
    <w:rsid w:val="008738E6"/>
    <w:rsid w:val="00873B97"/>
    <w:rsid w:val="00873E49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97E"/>
    <w:rsid w:val="00880F52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05A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AE8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10D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4EA"/>
    <w:rsid w:val="008A478A"/>
    <w:rsid w:val="008A4FAA"/>
    <w:rsid w:val="008A578D"/>
    <w:rsid w:val="008A5C05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3A4"/>
    <w:rsid w:val="008B68B5"/>
    <w:rsid w:val="008B691C"/>
    <w:rsid w:val="008B6A26"/>
    <w:rsid w:val="008B6C2A"/>
    <w:rsid w:val="008B6C51"/>
    <w:rsid w:val="008B6C98"/>
    <w:rsid w:val="008B716D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C5C"/>
    <w:rsid w:val="008C4D0B"/>
    <w:rsid w:val="008C4DDB"/>
    <w:rsid w:val="008C502A"/>
    <w:rsid w:val="008C559E"/>
    <w:rsid w:val="008C561E"/>
    <w:rsid w:val="008C5656"/>
    <w:rsid w:val="008C586D"/>
    <w:rsid w:val="008C5B24"/>
    <w:rsid w:val="008C65B8"/>
    <w:rsid w:val="008C672A"/>
    <w:rsid w:val="008C6E2E"/>
    <w:rsid w:val="008C6EC8"/>
    <w:rsid w:val="008C72B1"/>
    <w:rsid w:val="008C7632"/>
    <w:rsid w:val="008C7744"/>
    <w:rsid w:val="008D00D1"/>
    <w:rsid w:val="008D0814"/>
    <w:rsid w:val="008D0AAB"/>
    <w:rsid w:val="008D0D59"/>
    <w:rsid w:val="008D1253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08B4"/>
    <w:rsid w:val="008E163A"/>
    <w:rsid w:val="008E1A44"/>
    <w:rsid w:val="008E1CCA"/>
    <w:rsid w:val="008E20ED"/>
    <w:rsid w:val="008E2653"/>
    <w:rsid w:val="008E30D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0E4"/>
    <w:rsid w:val="008F0619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C6F"/>
    <w:rsid w:val="00901D1E"/>
    <w:rsid w:val="00901E34"/>
    <w:rsid w:val="0090249D"/>
    <w:rsid w:val="00902738"/>
    <w:rsid w:val="00902E27"/>
    <w:rsid w:val="00902F03"/>
    <w:rsid w:val="009032A9"/>
    <w:rsid w:val="0090399C"/>
    <w:rsid w:val="00903A4A"/>
    <w:rsid w:val="00903FAF"/>
    <w:rsid w:val="009046CE"/>
    <w:rsid w:val="0090482F"/>
    <w:rsid w:val="009051DF"/>
    <w:rsid w:val="00905412"/>
    <w:rsid w:val="0090614E"/>
    <w:rsid w:val="00907478"/>
    <w:rsid w:val="0090755A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0AE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3AE"/>
    <w:rsid w:val="00923B78"/>
    <w:rsid w:val="00923D77"/>
    <w:rsid w:val="009240B6"/>
    <w:rsid w:val="00924171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306"/>
    <w:rsid w:val="009268DE"/>
    <w:rsid w:val="00926F0E"/>
    <w:rsid w:val="00927FCD"/>
    <w:rsid w:val="009302F3"/>
    <w:rsid w:val="00930E92"/>
    <w:rsid w:val="00931B71"/>
    <w:rsid w:val="0093285A"/>
    <w:rsid w:val="00932BA1"/>
    <w:rsid w:val="00932EE1"/>
    <w:rsid w:val="00933531"/>
    <w:rsid w:val="009338C0"/>
    <w:rsid w:val="00933FA9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5E6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22B0"/>
    <w:rsid w:val="00942BDA"/>
    <w:rsid w:val="009434AC"/>
    <w:rsid w:val="0094462A"/>
    <w:rsid w:val="00944EC2"/>
    <w:rsid w:val="009453FC"/>
    <w:rsid w:val="00945783"/>
    <w:rsid w:val="00945F4F"/>
    <w:rsid w:val="009462B9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095"/>
    <w:rsid w:val="009611EC"/>
    <w:rsid w:val="00961433"/>
    <w:rsid w:val="009614F7"/>
    <w:rsid w:val="009619D7"/>
    <w:rsid w:val="00961C31"/>
    <w:rsid w:val="00961F76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6A4"/>
    <w:rsid w:val="00970C87"/>
    <w:rsid w:val="009713AD"/>
    <w:rsid w:val="00972C60"/>
    <w:rsid w:val="00973142"/>
    <w:rsid w:val="00973F66"/>
    <w:rsid w:val="00974024"/>
    <w:rsid w:val="009740A5"/>
    <w:rsid w:val="00974779"/>
    <w:rsid w:val="00974C7C"/>
    <w:rsid w:val="00974CB3"/>
    <w:rsid w:val="00974CB7"/>
    <w:rsid w:val="0097509A"/>
    <w:rsid w:val="009755E8"/>
    <w:rsid w:val="009760F0"/>
    <w:rsid w:val="009768E6"/>
    <w:rsid w:val="00976EF1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92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416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2FC3"/>
    <w:rsid w:val="009A390E"/>
    <w:rsid w:val="009A3EB3"/>
    <w:rsid w:val="009A4009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161"/>
    <w:rsid w:val="009B4434"/>
    <w:rsid w:val="009B4639"/>
    <w:rsid w:val="009B51BF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1F8"/>
    <w:rsid w:val="009C3D45"/>
    <w:rsid w:val="009C3E3A"/>
    <w:rsid w:val="009C7150"/>
    <w:rsid w:val="009D07B2"/>
    <w:rsid w:val="009D0BA7"/>
    <w:rsid w:val="009D181C"/>
    <w:rsid w:val="009D1C9A"/>
    <w:rsid w:val="009D1D94"/>
    <w:rsid w:val="009D2067"/>
    <w:rsid w:val="009D21DD"/>
    <w:rsid w:val="009D2F30"/>
    <w:rsid w:val="009D2F6C"/>
    <w:rsid w:val="009D30A6"/>
    <w:rsid w:val="009D30F7"/>
    <w:rsid w:val="009D316B"/>
    <w:rsid w:val="009D3EEF"/>
    <w:rsid w:val="009D43DF"/>
    <w:rsid w:val="009D4AFF"/>
    <w:rsid w:val="009D4CAC"/>
    <w:rsid w:val="009D4DAE"/>
    <w:rsid w:val="009D5438"/>
    <w:rsid w:val="009D5646"/>
    <w:rsid w:val="009D5935"/>
    <w:rsid w:val="009D5EFF"/>
    <w:rsid w:val="009D62A9"/>
    <w:rsid w:val="009D673C"/>
    <w:rsid w:val="009D6999"/>
    <w:rsid w:val="009D78DC"/>
    <w:rsid w:val="009E08E2"/>
    <w:rsid w:val="009E0A57"/>
    <w:rsid w:val="009E0D71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0C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5977"/>
    <w:rsid w:val="00A05B6D"/>
    <w:rsid w:val="00A05C50"/>
    <w:rsid w:val="00A0642C"/>
    <w:rsid w:val="00A06566"/>
    <w:rsid w:val="00A06961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0FB4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A68"/>
    <w:rsid w:val="00A23C8D"/>
    <w:rsid w:val="00A23F48"/>
    <w:rsid w:val="00A248E5"/>
    <w:rsid w:val="00A24BDE"/>
    <w:rsid w:val="00A25324"/>
    <w:rsid w:val="00A25998"/>
    <w:rsid w:val="00A25F2A"/>
    <w:rsid w:val="00A260E4"/>
    <w:rsid w:val="00A269B7"/>
    <w:rsid w:val="00A26E2B"/>
    <w:rsid w:val="00A26E9A"/>
    <w:rsid w:val="00A27175"/>
    <w:rsid w:val="00A30101"/>
    <w:rsid w:val="00A303CD"/>
    <w:rsid w:val="00A308BF"/>
    <w:rsid w:val="00A308C4"/>
    <w:rsid w:val="00A30B5B"/>
    <w:rsid w:val="00A3114F"/>
    <w:rsid w:val="00A311D4"/>
    <w:rsid w:val="00A3143B"/>
    <w:rsid w:val="00A31CAF"/>
    <w:rsid w:val="00A31F16"/>
    <w:rsid w:val="00A31F39"/>
    <w:rsid w:val="00A329FC"/>
    <w:rsid w:val="00A32FB3"/>
    <w:rsid w:val="00A33BAB"/>
    <w:rsid w:val="00A33BEB"/>
    <w:rsid w:val="00A342DE"/>
    <w:rsid w:val="00A3471D"/>
    <w:rsid w:val="00A3548C"/>
    <w:rsid w:val="00A35645"/>
    <w:rsid w:val="00A356B9"/>
    <w:rsid w:val="00A359F6"/>
    <w:rsid w:val="00A35CE9"/>
    <w:rsid w:val="00A35FA7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681"/>
    <w:rsid w:val="00A41A93"/>
    <w:rsid w:val="00A4235C"/>
    <w:rsid w:val="00A4298F"/>
    <w:rsid w:val="00A435A0"/>
    <w:rsid w:val="00A43B7C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365"/>
    <w:rsid w:val="00A45ED0"/>
    <w:rsid w:val="00A45FAC"/>
    <w:rsid w:val="00A46025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900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3D2E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9C8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0C39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11CA"/>
    <w:rsid w:val="00A92A1A"/>
    <w:rsid w:val="00A9356A"/>
    <w:rsid w:val="00A93798"/>
    <w:rsid w:val="00A937F4"/>
    <w:rsid w:val="00A939CF"/>
    <w:rsid w:val="00A94131"/>
    <w:rsid w:val="00A94C4D"/>
    <w:rsid w:val="00A95570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E4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818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31C"/>
    <w:rsid w:val="00AB45C3"/>
    <w:rsid w:val="00AB4A58"/>
    <w:rsid w:val="00AB4B7B"/>
    <w:rsid w:val="00AB4E13"/>
    <w:rsid w:val="00AB4E63"/>
    <w:rsid w:val="00AB4FCA"/>
    <w:rsid w:val="00AB54F5"/>
    <w:rsid w:val="00AB5593"/>
    <w:rsid w:val="00AB5841"/>
    <w:rsid w:val="00AB58F7"/>
    <w:rsid w:val="00AB5A67"/>
    <w:rsid w:val="00AB5D19"/>
    <w:rsid w:val="00AB5D27"/>
    <w:rsid w:val="00AB608C"/>
    <w:rsid w:val="00AB60E6"/>
    <w:rsid w:val="00AB6D73"/>
    <w:rsid w:val="00AB725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2CB8"/>
    <w:rsid w:val="00AC3CEE"/>
    <w:rsid w:val="00AC3E6E"/>
    <w:rsid w:val="00AC4284"/>
    <w:rsid w:val="00AC44BE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A53"/>
    <w:rsid w:val="00AD4C6E"/>
    <w:rsid w:val="00AD4C80"/>
    <w:rsid w:val="00AD5308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749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5A5"/>
    <w:rsid w:val="00AF073E"/>
    <w:rsid w:val="00AF09D2"/>
    <w:rsid w:val="00AF0CA7"/>
    <w:rsid w:val="00AF0CEF"/>
    <w:rsid w:val="00AF0FCB"/>
    <w:rsid w:val="00AF0FD5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4BB9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05AB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5CC4"/>
    <w:rsid w:val="00B06221"/>
    <w:rsid w:val="00B06438"/>
    <w:rsid w:val="00B06676"/>
    <w:rsid w:val="00B069C8"/>
    <w:rsid w:val="00B06C4D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96B"/>
    <w:rsid w:val="00B23C19"/>
    <w:rsid w:val="00B25261"/>
    <w:rsid w:val="00B2555B"/>
    <w:rsid w:val="00B255F1"/>
    <w:rsid w:val="00B257AE"/>
    <w:rsid w:val="00B25ADF"/>
    <w:rsid w:val="00B25E39"/>
    <w:rsid w:val="00B26A03"/>
    <w:rsid w:val="00B26F37"/>
    <w:rsid w:val="00B27057"/>
    <w:rsid w:val="00B271B5"/>
    <w:rsid w:val="00B279BF"/>
    <w:rsid w:val="00B30377"/>
    <w:rsid w:val="00B303FA"/>
    <w:rsid w:val="00B3100A"/>
    <w:rsid w:val="00B313D6"/>
    <w:rsid w:val="00B31491"/>
    <w:rsid w:val="00B31763"/>
    <w:rsid w:val="00B318C4"/>
    <w:rsid w:val="00B31D33"/>
    <w:rsid w:val="00B320BE"/>
    <w:rsid w:val="00B321C2"/>
    <w:rsid w:val="00B32B86"/>
    <w:rsid w:val="00B332F6"/>
    <w:rsid w:val="00B34BFC"/>
    <w:rsid w:val="00B3512B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7D9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6E18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584"/>
    <w:rsid w:val="00B61721"/>
    <w:rsid w:val="00B61E66"/>
    <w:rsid w:val="00B61E88"/>
    <w:rsid w:val="00B62454"/>
    <w:rsid w:val="00B62983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45D"/>
    <w:rsid w:val="00B658A6"/>
    <w:rsid w:val="00B65D2F"/>
    <w:rsid w:val="00B65FFB"/>
    <w:rsid w:val="00B6601B"/>
    <w:rsid w:val="00B66140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26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1644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35E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2C82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3EE"/>
    <w:rsid w:val="00B95D57"/>
    <w:rsid w:val="00B960C9"/>
    <w:rsid w:val="00B963B0"/>
    <w:rsid w:val="00B97143"/>
    <w:rsid w:val="00B9772A"/>
    <w:rsid w:val="00B97C5D"/>
    <w:rsid w:val="00B97E73"/>
    <w:rsid w:val="00B97E77"/>
    <w:rsid w:val="00BA0BA5"/>
    <w:rsid w:val="00BA0F40"/>
    <w:rsid w:val="00BA15EA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431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4B6F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34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3D1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43"/>
    <w:rsid w:val="00BE0E4A"/>
    <w:rsid w:val="00BE0EDC"/>
    <w:rsid w:val="00BE19C0"/>
    <w:rsid w:val="00BE1C3F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478"/>
    <w:rsid w:val="00BE5B03"/>
    <w:rsid w:val="00BE5C90"/>
    <w:rsid w:val="00BE5F50"/>
    <w:rsid w:val="00BE6787"/>
    <w:rsid w:val="00BE6A9C"/>
    <w:rsid w:val="00BE6EB7"/>
    <w:rsid w:val="00BE6FEE"/>
    <w:rsid w:val="00BE7217"/>
    <w:rsid w:val="00BE72BB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307"/>
    <w:rsid w:val="00BF4AF6"/>
    <w:rsid w:val="00BF58D3"/>
    <w:rsid w:val="00BF6083"/>
    <w:rsid w:val="00BF6240"/>
    <w:rsid w:val="00BF6574"/>
    <w:rsid w:val="00BF6F2C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320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D9B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10D"/>
    <w:rsid w:val="00C13BF9"/>
    <w:rsid w:val="00C13C28"/>
    <w:rsid w:val="00C145AD"/>
    <w:rsid w:val="00C157A6"/>
    <w:rsid w:val="00C15BBE"/>
    <w:rsid w:val="00C165E2"/>
    <w:rsid w:val="00C168BF"/>
    <w:rsid w:val="00C16A7C"/>
    <w:rsid w:val="00C16B4A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1991"/>
    <w:rsid w:val="00C2205A"/>
    <w:rsid w:val="00C22091"/>
    <w:rsid w:val="00C221BE"/>
    <w:rsid w:val="00C226BE"/>
    <w:rsid w:val="00C228FF"/>
    <w:rsid w:val="00C22BBB"/>
    <w:rsid w:val="00C22D12"/>
    <w:rsid w:val="00C22E36"/>
    <w:rsid w:val="00C23D92"/>
    <w:rsid w:val="00C244EF"/>
    <w:rsid w:val="00C24623"/>
    <w:rsid w:val="00C2466B"/>
    <w:rsid w:val="00C24E4E"/>
    <w:rsid w:val="00C25192"/>
    <w:rsid w:val="00C255BB"/>
    <w:rsid w:val="00C258C5"/>
    <w:rsid w:val="00C26949"/>
    <w:rsid w:val="00C273D7"/>
    <w:rsid w:val="00C2798C"/>
    <w:rsid w:val="00C27A44"/>
    <w:rsid w:val="00C30093"/>
    <w:rsid w:val="00C30551"/>
    <w:rsid w:val="00C30752"/>
    <w:rsid w:val="00C30A88"/>
    <w:rsid w:val="00C30AF4"/>
    <w:rsid w:val="00C320A0"/>
    <w:rsid w:val="00C32235"/>
    <w:rsid w:val="00C32A41"/>
    <w:rsid w:val="00C32D3E"/>
    <w:rsid w:val="00C32E09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30"/>
    <w:rsid w:val="00C362D7"/>
    <w:rsid w:val="00C3635A"/>
    <w:rsid w:val="00C36363"/>
    <w:rsid w:val="00C37FC7"/>
    <w:rsid w:val="00C4000C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6C36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4A80"/>
    <w:rsid w:val="00C54D4A"/>
    <w:rsid w:val="00C557A0"/>
    <w:rsid w:val="00C55AF0"/>
    <w:rsid w:val="00C56529"/>
    <w:rsid w:val="00C5729E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545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3FA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47"/>
    <w:rsid w:val="00C76D78"/>
    <w:rsid w:val="00C76E56"/>
    <w:rsid w:val="00C77972"/>
    <w:rsid w:val="00C779C5"/>
    <w:rsid w:val="00C77F77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3FB"/>
    <w:rsid w:val="00C83809"/>
    <w:rsid w:val="00C84007"/>
    <w:rsid w:val="00C8462C"/>
    <w:rsid w:val="00C84666"/>
    <w:rsid w:val="00C84CF5"/>
    <w:rsid w:val="00C84D9B"/>
    <w:rsid w:val="00C85932"/>
    <w:rsid w:val="00C85F07"/>
    <w:rsid w:val="00C86797"/>
    <w:rsid w:val="00C86D9C"/>
    <w:rsid w:val="00C87219"/>
    <w:rsid w:val="00C8734A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6E3D"/>
    <w:rsid w:val="00C97696"/>
    <w:rsid w:val="00CA0068"/>
    <w:rsid w:val="00CA04CC"/>
    <w:rsid w:val="00CA0763"/>
    <w:rsid w:val="00CA09B4"/>
    <w:rsid w:val="00CA1374"/>
    <w:rsid w:val="00CA157C"/>
    <w:rsid w:val="00CA1610"/>
    <w:rsid w:val="00CA1A9E"/>
    <w:rsid w:val="00CA1F40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E25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5F43"/>
    <w:rsid w:val="00CB61A7"/>
    <w:rsid w:val="00CB63EC"/>
    <w:rsid w:val="00CB70CF"/>
    <w:rsid w:val="00CB77A6"/>
    <w:rsid w:val="00CB799B"/>
    <w:rsid w:val="00CB799C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3B88"/>
    <w:rsid w:val="00CC3B89"/>
    <w:rsid w:val="00CC3D69"/>
    <w:rsid w:val="00CC42E5"/>
    <w:rsid w:val="00CC45A9"/>
    <w:rsid w:val="00CC4AFA"/>
    <w:rsid w:val="00CC56A1"/>
    <w:rsid w:val="00CC6E40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6F28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2896"/>
    <w:rsid w:val="00CE29F3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5D3"/>
    <w:rsid w:val="00CF27A1"/>
    <w:rsid w:val="00CF35EC"/>
    <w:rsid w:val="00CF363E"/>
    <w:rsid w:val="00CF3C5E"/>
    <w:rsid w:val="00CF46AF"/>
    <w:rsid w:val="00CF47ED"/>
    <w:rsid w:val="00CF525B"/>
    <w:rsid w:val="00CF54B1"/>
    <w:rsid w:val="00CF54F2"/>
    <w:rsid w:val="00CF5A76"/>
    <w:rsid w:val="00CF5B52"/>
    <w:rsid w:val="00CF5F39"/>
    <w:rsid w:val="00CF6132"/>
    <w:rsid w:val="00CF753A"/>
    <w:rsid w:val="00CF766D"/>
    <w:rsid w:val="00CF7E81"/>
    <w:rsid w:val="00D002B8"/>
    <w:rsid w:val="00D00810"/>
    <w:rsid w:val="00D00F8F"/>
    <w:rsid w:val="00D014E9"/>
    <w:rsid w:val="00D018C9"/>
    <w:rsid w:val="00D02867"/>
    <w:rsid w:val="00D02C14"/>
    <w:rsid w:val="00D03FFB"/>
    <w:rsid w:val="00D0479D"/>
    <w:rsid w:val="00D05032"/>
    <w:rsid w:val="00D051DD"/>
    <w:rsid w:val="00D05876"/>
    <w:rsid w:val="00D058DF"/>
    <w:rsid w:val="00D059D5"/>
    <w:rsid w:val="00D05DFB"/>
    <w:rsid w:val="00D05E86"/>
    <w:rsid w:val="00D06126"/>
    <w:rsid w:val="00D0623F"/>
    <w:rsid w:val="00D06830"/>
    <w:rsid w:val="00D071B8"/>
    <w:rsid w:val="00D07E5C"/>
    <w:rsid w:val="00D10EB4"/>
    <w:rsid w:val="00D10EBD"/>
    <w:rsid w:val="00D11279"/>
    <w:rsid w:val="00D1373C"/>
    <w:rsid w:val="00D13E59"/>
    <w:rsid w:val="00D140DE"/>
    <w:rsid w:val="00D14143"/>
    <w:rsid w:val="00D14603"/>
    <w:rsid w:val="00D14E14"/>
    <w:rsid w:val="00D150E9"/>
    <w:rsid w:val="00D150F6"/>
    <w:rsid w:val="00D1518A"/>
    <w:rsid w:val="00D158E3"/>
    <w:rsid w:val="00D160A1"/>
    <w:rsid w:val="00D1627B"/>
    <w:rsid w:val="00D1663F"/>
    <w:rsid w:val="00D16AB5"/>
    <w:rsid w:val="00D16ED9"/>
    <w:rsid w:val="00D17193"/>
    <w:rsid w:val="00D172C8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0"/>
    <w:rsid w:val="00D22026"/>
    <w:rsid w:val="00D22EAE"/>
    <w:rsid w:val="00D2311E"/>
    <w:rsid w:val="00D23811"/>
    <w:rsid w:val="00D23816"/>
    <w:rsid w:val="00D23C48"/>
    <w:rsid w:val="00D2401C"/>
    <w:rsid w:val="00D2414D"/>
    <w:rsid w:val="00D24677"/>
    <w:rsid w:val="00D24744"/>
    <w:rsid w:val="00D249FC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1EE"/>
    <w:rsid w:val="00D265D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7AC"/>
    <w:rsid w:val="00D31868"/>
    <w:rsid w:val="00D3234A"/>
    <w:rsid w:val="00D32722"/>
    <w:rsid w:val="00D32B95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3DB"/>
    <w:rsid w:val="00D37609"/>
    <w:rsid w:val="00D3768E"/>
    <w:rsid w:val="00D37A36"/>
    <w:rsid w:val="00D37B9D"/>
    <w:rsid w:val="00D37E76"/>
    <w:rsid w:val="00D40364"/>
    <w:rsid w:val="00D4065E"/>
    <w:rsid w:val="00D407AF"/>
    <w:rsid w:val="00D40903"/>
    <w:rsid w:val="00D40B28"/>
    <w:rsid w:val="00D4132D"/>
    <w:rsid w:val="00D41CC6"/>
    <w:rsid w:val="00D42057"/>
    <w:rsid w:val="00D424B1"/>
    <w:rsid w:val="00D4251C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1F45"/>
    <w:rsid w:val="00D5216A"/>
    <w:rsid w:val="00D523DD"/>
    <w:rsid w:val="00D52A3A"/>
    <w:rsid w:val="00D54438"/>
    <w:rsid w:val="00D546B5"/>
    <w:rsid w:val="00D5487E"/>
    <w:rsid w:val="00D54D1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0BA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22D"/>
    <w:rsid w:val="00D64B9C"/>
    <w:rsid w:val="00D64BF3"/>
    <w:rsid w:val="00D65A2B"/>
    <w:rsid w:val="00D65E8F"/>
    <w:rsid w:val="00D6603D"/>
    <w:rsid w:val="00D66833"/>
    <w:rsid w:val="00D6686C"/>
    <w:rsid w:val="00D668A8"/>
    <w:rsid w:val="00D66F49"/>
    <w:rsid w:val="00D67EFF"/>
    <w:rsid w:val="00D70358"/>
    <w:rsid w:val="00D70E6E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4CCB"/>
    <w:rsid w:val="00D750D3"/>
    <w:rsid w:val="00D75396"/>
    <w:rsid w:val="00D75DB3"/>
    <w:rsid w:val="00D763F6"/>
    <w:rsid w:val="00D76B0D"/>
    <w:rsid w:val="00D76D12"/>
    <w:rsid w:val="00D77269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72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934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5E8E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7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16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338"/>
    <w:rsid w:val="00DC0B31"/>
    <w:rsid w:val="00DC0EDF"/>
    <w:rsid w:val="00DC12B5"/>
    <w:rsid w:val="00DC14A2"/>
    <w:rsid w:val="00DC1793"/>
    <w:rsid w:val="00DC1837"/>
    <w:rsid w:val="00DC19CA"/>
    <w:rsid w:val="00DC1A59"/>
    <w:rsid w:val="00DC20D1"/>
    <w:rsid w:val="00DC30AD"/>
    <w:rsid w:val="00DC317F"/>
    <w:rsid w:val="00DC3CC5"/>
    <w:rsid w:val="00DC3DB6"/>
    <w:rsid w:val="00DC4080"/>
    <w:rsid w:val="00DC4936"/>
    <w:rsid w:val="00DC4AF6"/>
    <w:rsid w:val="00DC4BE4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3D1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56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B3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45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411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6D4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041E"/>
    <w:rsid w:val="00E211B8"/>
    <w:rsid w:val="00E22AAC"/>
    <w:rsid w:val="00E22DC1"/>
    <w:rsid w:val="00E234FC"/>
    <w:rsid w:val="00E2379A"/>
    <w:rsid w:val="00E23935"/>
    <w:rsid w:val="00E23A28"/>
    <w:rsid w:val="00E23CC8"/>
    <w:rsid w:val="00E23E53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09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432"/>
    <w:rsid w:val="00E4079A"/>
    <w:rsid w:val="00E40931"/>
    <w:rsid w:val="00E409B8"/>
    <w:rsid w:val="00E40D5A"/>
    <w:rsid w:val="00E41082"/>
    <w:rsid w:val="00E41132"/>
    <w:rsid w:val="00E41BA5"/>
    <w:rsid w:val="00E41DD2"/>
    <w:rsid w:val="00E41FB6"/>
    <w:rsid w:val="00E42334"/>
    <w:rsid w:val="00E4234A"/>
    <w:rsid w:val="00E424E6"/>
    <w:rsid w:val="00E425EC"/>
    <w:rsid w:val="00E42612"/>
    <w:rsid w:val="00E4266F"/>
    <w:rsid w:val="00E4273B"/>
    <w:rsid w:val="00E42D3E"/>
    <w:rsid w:val="00E42E46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4"/>
    <w:rsid w:val="00E4678A"/>
    <w:rsid w:val="00E4717B"/>
    <w:rsid w:val="00E471C9"/>
    <w:rsid w:val="00E47976"/>
    <w:rsid w:val="00E50B94"/>
    <w:rsid w:val="00E5116C"/>
    <w:rsid w:val="00E511AB"/>
    <w:rsid w:val="00E51477"/>
    <w:rsid w:val="00E515D9"/>
    <w:rsid w:val="00E515E5"/>
    <w:rsid w:val="00E51F2F"/>
    <w:rsid w:val="00E5203A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796"/>
    <w:rsid w:val="00E62A49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429"/>
    <w:rsid w:val="00E66CB9"/>
    <w:rsid w:val="00E67877"/>
    <w:rsid w:val="00E67CBA"/>
    <w:rsid w:val="00E70366"/>
    <w:rsid w:val="00E7073C"/>
    <w:rsid w:val="00E70E17"/>
    <w:rsid w:val="00E716E6"/>
    <w:rsid w:val="00E7173E"/>
    <w:rsid w:val="00E71B63"/>
    <w:rsid w:val="00E72034"/>
    <w:rsid w:val="00E72236"/>
    <w:rsid w:val="00E72329"/>
    <w:rsid w:val="00E72D5B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D6A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1CFC"/>
    <w:rsid w:val="00E8246E"/>
    <w:rsid w:val="00E824A3"/>
    <w:rsid w:val="00E82705"/>
    <w:rsid w:val="00E82B8C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87F47"/>
    <w:rsid w:val="00E90668"/>
    <w:rsid w:val="00E916EF"/>
    <w:rsid w:val="00E91B8D"/>
    <w:rsid w:val="00E91CCC"/>
    <w:rsid w:val="00E92696"/>
    <w:rsid w:val="00E927C5"/>
    <w:rsid w:val="00E9419D"/>
    <w:rsid w:val="00E94A71"/>
    <w:rsid w:val="00E94DDA"/>
    <w:rsid w:val="00E94F4E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931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943"/>
    <w:rsid w:val="00EA3ED1"/>
    <w:rsid w:val="00EA4BFA"/>
    <w:rsid w:val="00EA4C78"/>
    <w:rsid w:val="00EA4D79"/>
    <w:rsid w:val="00EA4F82"/>
    <w:rsid w:val="00EA5166"/>
    <w:rsid w:val="00EA53C9"/>
    <w:rsid w:val="00EA56FB"/>
    <w:rsid w:val="00EA5997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5A8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1A"/>
    <w:rsid w:val="00EC0C22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5E25"/>
    <w:rsid w:val="00EC60EF"/>
    <w:rsid w:val="00EC63D7"/>
    <w:rsid w:val="00EC6593"/>
    <w:rsid w:val="00EC676E"/>
    <w:rsid w:val="00EC6944"/>
    <w:rsid w:val="00EC6B7D"/>
    <w:rsid w:val="00EC7D6B"/>
    <w:rsid w:val="00EC7F9A"/>
    <w:rsid w:val="00EC7FA1"/>
    <w:rsid w:val="00ED0098"/>
    <w:rsid w:val="00ED0294"/>
    <w:rsid w:val="00ED09D5"/>
    <w:rsid w:val="00ED0D5D"/>
    <w:rsid w:val="00ED1054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4F65"/>
    <w:rsid w:val="00ED5055"/>
    <w:rsid w:val="00ED5140"/>
    <w:rsid w:val="00ED55F0"/>
    <w:rsid w:val="00ED5835"/>
    <w:rsid w:val="00ED5CB6"/>
    <w:rsid w:val="00ED5E7B"/>
    <w:rsid w:val="00ED6D3D"/>
    <w:rsid w:val="00ED6EA8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207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4DFB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CD0"/>
    <w:rsid w:val="00EF0D10"/>
    <w:rsid w:val="00EF0FBF"/>
    <w:rsid w:val="00EF1505"/>
    <w:rsid w:val="00EF17F5"/>
    <w:rsid w:val="00EF1A36"/>
    <w:rsid w:val="00EF1BE9"/>
    <w:rsid w:val="00EF1C7D"/>
    <w:rsid w:val="00EF1CC1"/>
    <w:rsid w:val="00EF2712"/>
    <w:rsid w:val="00EF300E"/>
    <w:rsid w:val="00EF373D"/>
    <w:rsid w:val="00EF379F"/>
    <w:rsid w:val="00EF41B8"/>
    <w:rsid w:val="00EF45CD"/>
    <w:rsid w:val="00EF47AF"/>
    <w:rsid w:val="00EF4801"/>
    <w:rsid w:val="00EF48AE"/>
    <w:rsid w:val="00EF49AD"/>
    <w:rsid w:val="00EF5804"/>
    <w:rsid w:val="00EF5BEA"/>
    <w:rsid w:val="00EF5FBD"/>
    <w:rsid w:val="00EF62AB"/>
    <w:rsid w:val="00EF64EF"/>
    <w:rsid w:val="00EF6896"/>
    <w:rsid w:val="00EF711B"/>
    <w:rsid w:val="00EF7E27"/>
    <w:rsid w:val="00F0059A"/>
    <w:rsid w:val="00F00B97"/>
    <w:rsid w:val="00F00BD6"/>
    <w:rsid w:val="00F01464"/>
    <w:rsid w:val="00F01732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23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17F0"/>
    <w:rsid w:val="00F120E8"/>
    <w:rsid w:val="00F125A6"/>
    <w:rsid w:val="00F12ECA"/>
    <w:rsid w:val="00F12F11"/>
    <w:rsid w:val="00F13272"/>
    <w:rsid w:val="00F13706"/>
    <w:rsid w:val="00F137EC"/>
    <w:rsid w:val="00F1390C"/>
    <w:rsid w:val="00F13FF6"/>
    <w:rsid w:val="00F1430B"/>
    <w:rsid w:val="00F14404"/>
    <w:rsid w:val="00F1443A"/>
    <w:rsid w:val="00F14616"/>
    <w:rsid w:val="00F14F59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0B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260"/>
    <w:rsid w:val="00F31500"/>
    <w:rsid w:val="00F31511"/>
    <w:rsid w:val="00F317EB"/>
    <w:rsid w:val="00F328EA"/>
    <w:rsid w:val="00F33206"/>
    <w:rsid w:val="00F33D8F"/>
    <w:rsid w:val="00F34133"/>
    <w:rsid w:val="00F347DE"/>
    <w:rsid w:val="00F34EE8"/>
    <w:rsid w:val="00F350EC"/>
    <w:rsid w:val="00F35334"/>
    <w:rsid w:val="00F35577"/>
    <w:rsid w:val="00F35D18"/>
    <w:rsid w:val="00F35F62"/>
    <w:rsid w:val="00F36F02"/>
    <w:rsid w:val="00F3745E"/>
    <w:rsid w:val="00F3757F"/>
    <w:rsid w:val="00F37C1F"/>
    <w:rsid w:val="00F37CEB"/>
    <w:rsid w:val="00F41193"/>
    <w:rsid w:val="00F413EF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56FF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4B2"/>
    <w:rsid w:val="00F5592F"/>
    <w:rsid w:val="00F55BBD"/>
    <w:rsid w:val="00F560D4"/>
    <w:rsid w:val="00F56CF2"/>
    <w:rsid w:val="00F56D73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97E"/>
    <w:rsid w:val="00F70B1C"/>
    <w:rsid w:val="00F70CE6"/>
    <w:rsid w:val="00F71242"/>
    <w:rsid w:val="00F71C7E"/>
    <w:rsid w:val="00F7214B"/>
    <w:rsid w:val="00F724CD"/>
    <w:rsid w:val="00F72BA6"/>
    <w:rsid w:val="00F72F0C"/>
    <w:rsid w:val="00F73682"/>
    <w:rsid w:val="00F73873"/>
    <w:rsid w:val="00F73A0F"/>
    <w:rsid w:val="00F73D0E"/>
    <w:rsid w:val="00F73D95"/>
    <w:rsid w:val="00F743A2"/>
    <w:rsid w:val="00F745ED"/>
    <w:rsid w:val="00F745F2"/>
    <w:rsid w:val="00F747A9"/>
    <w:rsid w:val="00F75040"/>
    <w:rsid w:val="00F7588D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9DF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1DC"/>
    <w:rsid w:val="00F875F3"/>
    <w:rsid w:val="00F87DA3"/>
    <w:rsid w:val="00F905DC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3C3"/>
    <w:rsid w:val="00F975DB"/>
    <w:rsid w:val="00F97708"/>
    <w:rsid w:val="00F97790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2FF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CAD"/>
    <w:rsid w:val="00FC0D6C"/>
    <w:rsid w:val="00FC1741"/>
    <w:rsid w:val="00FC2294"/>
    <w:rsid w:val="00FC241D"/>
    <w:rsid w:val="00FC2589"/>
    <w:rsid w:val="00FC2819"/>
    <w:rsid w:val="00FC285A"/>
    <w:rsid w:val="00FC28B3"/>
    <w:rsid w:val="00FC2A76"/>
    <w:rsid w:val="00FC3501"/>
    <w:rsid w:val="00FC3A75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9F8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67F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4"/>
    <w:rsid w:val="00FE6B87"/>
    <w:rsid w:val="00FE6BE8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01F"/>
    <w:rsid w:val="00FF436F"/>
    <w:rsid w:val="00FF4449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24"/>
    <w:rsid w:val="00FF6A40"/>
    <w:rsid w:val="00FF700C"/>
    <w:rsid w:val="00FF717B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59809</TotalTime>
  <Pages>1</Pages>
  <Words>273</Words>
  <Characters>1561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5203</cp:revision>
  <cp:lastPrinted>2024-08-06T15:26:00Z</cp:lastPrinted>
  <dcterms:created xsi:type="dcterms:W3CDTF">2016-03-08T22:06:00Z</dcterms:created>
  <dcterms:modified xsi:type="dcterms:W3CDTF">2025-02-18T16:01:00Z</dcterms:modified>
</cp:coreProperties>
</file>