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B53B5A" w:rsidRPr="00B53B5A" w:rsidRDefault="00B53B5A" w:rsidP="00B53B5A">
      <w:pPr>
        <w:ind w:right="-1141"/>
        <w:jc w:val="both"/>
        <w:rPr>
          <w:noProof/>
          <w:sz w:val="32"/>
        </w:rPr>
      </w:pPr>
      <w:r w:rsidRPr="00B53B5A">
        <w:rPr>
          <w:noProof/>
          <w:sz w:val="32"/>
        </w:rPr>
        <w:t>PACIENTE : Nina Bellini Paula</w:t>
      </w:r>
    </w:p>
    <w:p w:rsidR="00B53B5A" w:rsidRPr="00B53B5A" w:rsidRDefault="00B53B5A" w:rsidP="00B53B5A">
      <w:pPr>
        <w:ind w:right="-1141"/>
        <w:jc w:val="both"/>
        <w:rPr>
          <w:noProof/>
          <w:sz w:val="32"/>
        </w:rPr>
      </w:pPr>
      <w:r w:rsidRPr="00B53B5A">
        <w:rPr>
          <w:noProof/>
          <w:sz w:val="32"/>
        </w:rPr>
        <w:t>IDADE:  19 anos   SEXO:F</w:t>
      </w:r>
    </w:p>
    <w:p w:rsidR="00D5723E" w:rsidRDefault="00B53B5A" w:rsidP="00B53B5A">
      <w:pPr>
        <w:ind w:right="-1141"/>
        <w:jc w:val="both"/>
        <w:rPr>
          <w:noProof/>
          <w:sz w:val="32"/>
        </w:rPr>
      </w:pPr>
      <w:r w:rsidRPr="00B53B5A">
        <w:rPr>
          <w:noProof/>
          <w:sz w:val="32"/>
        </w:rPr>
        <w:t>DATA DO EXAME:  13 fev. 25</w:t>
      </w:r>
      <w:bookmarkStart w:id="0" w:name="_GoBack"/>
      <w:bookmarkEnd w:id="0"/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037F" w:rsidRDefault="000F037F">
      <w:r>
        <w:separator/>
      </w:r>
    </w:p>
  </w:endnote>
  <w:endnote w:type="continuationSeparator" w:id="0">
    <w:p w:rsidR="000F037F" w:rsidRDefault="000F03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037F" w:rsidRDefault="000F037F">
      <w:r>
        <w:separator/>
      </w:r>
    </w:p>
  </w:footnote>
  <w:footnote w:type="continuationSeparator" w:id="0">
    <w:p w:rsidR="000F037F" w:rsidRDefault="000F037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18A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5AE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3B0"/>
    <w:rsid w:val="00035DB9"/>
    <w:rsid w:val="00035F81"/>
    <w:rsid w:val="000362AF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450"/>
    <w:rsid w:val="00055D79"/>
    <w:rsid w:val="00055E7C"/>
    <w:rsid w:val="00057E37"/>
    <w:rsid w:val="00062519"/>
    <w:rsid w:val="00064698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A7D6F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1927"/>
    <w:rsid w:val="000C47B7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3A77"/>
    <w:rsid w:val="000E4C86"/>
    <w:rsid w:val="000E5893"/>
    <w:rsid w:val="000E60FD"/>
    <w:rsid w:val="000E6330"/>
    <w:rsid w:val="000E7B78"/>
    <w:rsid w:val="000F02F8"/>
    <w:rsid w:val="000F037F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16D0C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00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673E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0F16"/>
    <w:rsid w:val="001A1A08"/>
    <w:rsid w:val="001A357B"/>
    <w:rsid w:val="001A3762"/>
    <w:rsid w:val="001A3B66"/>
    <w:rsid w:val="001A3E1A"/>
    <w:rsid w:val="001A4EFB"/>
    <w:rsid w:val="001A513E"/>
    <w:rsid w:val="001A7110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11D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6A59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2D40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4EAB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C57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1A43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3C03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299E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5BCB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4E0C"/>
    <w:rsid w:val="00306728"/>
    <w:rsid w:val="00306A2C"/>
    <w:rsid w:val="00307952"/>
    <w:rsid w:val="00307F78"/>
    <w:rsid w:val="003111CC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090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0CE1"/>
    <w:rsid w:val="00360EA6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4933"/>
    <w:rsid w:val="00395C38"/>
    <w:rsid w:val="00395E86"/>
    <w:rsid w:val="003963B0"/>
    <w:rsid w:val="003971F3"/>
    <w:rsid w:val="00397AA4"/>
    <w:rsid w:val="003A08B4"/>
    <w:rsid w:val="003A1278"/>
    <w:rsid w:val="003A229B"/>
    <w:rsid w:val="003A2FD9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C07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1FED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E7329"/>
    <w:rsid w:val="003F015C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3DD"/>
    <w:rsid w:val="00410BE6"/>
    <w:rsid w:val="00410FC0"/>
    <w:rsid w:val="004117CC"/>
    <w:rsid w:val="00411A2B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981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0AC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2F0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5ED3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104"/>
    <w:rsid w:val="004E354E"/>
    <w:rsid w:val="004E3685"/>
    <w:rsid w:val="004E41E1"/>
    <w:rsid w:val="004E4DAD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A3C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6B74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18C"/>
    <w:rsid w:val="00584A9B"/>
    <w:rsid w:val="00584C33"/>
    <w:rsid w:val="00587537"/>
    <w:rsid w:val="0058762F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086C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3B71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2A9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39B2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27BC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0BBF"/>
    <w:rsid w:val="006D2C2D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2C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37985"/>
    <w:rsid w:val="00740762"/>
    <w:rsid w:val="00742D61"/>
    <w:rsid w:val="00743800"/>
    <w:rsid w:val="00743BB6"/>
    <w:rsid w:val="00744DE2"/>
    <w:rsid w:val="00745596"/>
    <w:rsid w:val="00747208"/>
    <w:rsid w:val="00750CD5"/>
    <w:rsid w:val="00752D2D"/>
    <w:rsid w:val="007536D5"/>
    <w:rsid w:val="00755F13"/>
    <w:rsid w:val="0075602D"/>
    <w:rsid w:val="007561D1"/>
    <w:rsid w:val="007564D3"/>
    <w:rsid w:val="00756646"/>
    <w:rsid w:val="00757DC6"/>
    <w:rsid w:val="00760A51"/>
    <w:rsid w:val="00760ED8"/>
    <w:rsid w:val="007610B1"/>
    <w:rsid w:val="00761D07"/>
    <w:rsid w:val="00762F12"/>
    <w:rsid w:val="00763857"/>
    <w:rsid w:val="00763E00"/>
    <w:rsid w:val="00764338"/>
    <w:rsid w:val="0076473B"/>
    <w:rsid w:val="007648DA"/>
    <w:rsid w:val="00765DAF"/>
    <w:rsid w:val="0076719F"/>
    <w:rsid w:val="00767C7A"/>
    <w:rsid w:val="00770419"/>
    <w:rsid w:val="0077250C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57D4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2DE8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2C43"/>
    <w:rsid w:val="007C3585"/>
    <w:rsid w:val="007C4AE8"/>
    <w:rsid w:val="007C5E7E"/>
    <w:rsid w:val="007C6485"/>
    <w:rsid w:val="007C6744"/>
    <w:rsid w:val="007C71FA"/>
    <w:rsid w:val="007D012B"/>
    <w:rsid w:val="007D0B5A"/>
    <w:rsid w:val="007D1975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45A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2B27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47F8C"/>
    <w:rsid w:val="00852FFD"/>
    <w:rsid w:val="008533E5"/>
    <w:rsid w:val="0085372C"/>
    <w:rsid w:val="0085591A"/>
    <w:rsid w:val="00855E6B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67D82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1EA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3FD2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2995"/>
    <w:rsid w:val="008C3606"/>
    <w:rsid w:val="008C44D5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47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171"/>
    <w:rsid w:val="00900895"/>
    <w:rsid w:val="00900F8E"/>
    <w:rsid w:val="00901595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045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518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2DEF"/>
    <w:rsid w:val="0099344D"/>
    <w:rsid w:val="00993B81"/>
    <w:rsid w:val="00994319"/>
    <w:rsid w:val="0099634C"/>
    <w:rsid w:val="009A07B3"/>
    <w:rsid w:val="009A22D7"/>
    <w:rsid w:val="009A414A"/>
    <w:rsid w:val="009A48DB"/>
    <w:rsid w:val="009B0738"/>
    <w:rsid w:val="009B0BFF"/>
    <w:rsid w:val="009B104C"/>
    <w:rsid w:val="009B2648"/>
    <w:rsid w:val="009B2D78"/>
    <w:rsid w:val="009B413E"/>
    <w:rsid w:val="009B44AE"/>
    <w:rsid w:val="009B44E5"/>
    <w:rsid w:val="009B4B7F"/>
    <w:rsid w:val="009B59CD"/>
    <w:rsid w:val="009B723C"/>
    <w:rsid w:val="009B7BC5"/>
    <w:rsid w:val="009C2087"/>
    <w:rsid w:val="009C2D91"/>
    <w:rsid w:val="009C3B6E"/>
    <w:rsid w:val="009C496F"/>
    <w:rsid w:val="009C4C56"/>
    <w:rsid w:val="009C599E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D7E09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6A9A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452A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47EE5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5F55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4B39"/>
    <w:rsid w:val="00AC54C4"/>
    <w:rsid w:val="00AC55E7"/>
    <w:rsid w:val="00AC6A05"/>
    <w:rsid w:val="00AC72B0"/>
    <w:rsid w:val="00AD0ACE"/>
    <w:rsid w:val="00AD11ED"/>
    <w:rsid w:val="00AD36B4"/>
    <w:rsid w:val="00AD383E"/>
    <w:rsid w:val="00AD4121"/>
    <w:rsid w:val="00AD46BC"/>
    <w:rsid w:val="00AD4DBE"/>
    <w:rsid w:val="00AD669B"/>
    <w:rsid w:val="00AD70EE"/>
    <w:rsid w:val="00AD7E44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0FBF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3AD9"/>
    <w:rsid w:val="00B35742"/>
    <w:rsid w:val="00B36D74"/>
    <w:rsid w:val="00B3703F"/>
    <w:rsid w:val="00B40B9F"/>
    <w:rsid w:val="00B415AA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54C"/>
    <w:rsid w:val="00B5287C"/>
    <w:rsid w:val="00B528C6"/>
    <w:rsid w:val="00B53B5A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5A37"/>
    <w:rsid w:val="00B66217"/>
    <w:rsid w:val="00B66729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0508"/>
    <w:rsid w:val="00B92CF0"/>
    <w:rsid w:val="00B93E6A"/>
    <w:rsid w:val="00B94011"/>
    <w:rsid w:val="00B9411E"/>
    <w:rsid w:val="00B954D3"/>
    <w:rsid w:val="00B955B8"/>
    <w:rsid w:val="00B9599C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C73C4"/>
    <w:rsid w:val="00BC7D2F"/>
    <w:rsid w:val="00BD0951"/>
    <w:rsid w:val="00BD133A"/>
    <w:rsid w:val="00BD4356"/>
    <w:rsid w:val="00BD550D"/>
    <w:rsid w:val="00BD6E8C"/>
    <w:rsid w:val="00BD7AAA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3C9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2827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4FDB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8E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29F2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1AC4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65C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670"/>
    <w:rsid w:val="00D73EC3"/>
    <w:rsid w:val="00D7408E"/>
    <w:rsid w:val="00D74C7A"/>
    <w:rsid w:val="00D76047"/>
    <w:rsid w:val="00D77343"/>
    <w:rsid w:val="00D77BDA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44EB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355A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161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4CEA"/>
    <w:rsid w:val="00DF52FE"/>
    <w:rsid w:val="00DF7AC9"/>
    <w:rsid w:val="00DF7C3E"/>
    <w:rsid w:val="00DF7E9A"/>
    <w:rsid w:val="00E004B7"/>
    <w:rsid w:val="00E007FA"/>
    <w:rsid w:val="00E01F90"/>
    <w:rsid w:val="00E0247F"/>
    <w:rsid w:val="00E025A3"/>
    <w:rsid w:val="00E02A83"/>
    <w:rsid w:val="00E04E83"/>
    <w:rsid w:val="00E060B0"/>
    <w:rsid w:val="00E0612D"/>
    <w:rsid w:val="00E06D46"/>
    <w:rsid w:val="00E07DAA"/>
    <w:rsid w:val="00E07E19"/>
    <w:rsid w:val="00E10EB5"/>
    <w:rsid w:val="00E1132E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1EE7"/>
    <w:rsid w:val="00E52179"/>
    <w:rsid w:val="00E52A3E"/>
    <w:rsid w:val="00E53BC8"/>
    <w:rsid w:val="00E54266"/>
    <w:rsid w:val="00E550D3"/>
    <w:rsid w:val="00E5618F"/>
    <w:rsid w:val="00E62B39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8BC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200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9C3"/>
    <w:rsid w:val="00EE1BA9"/>
    <w:rsid w:val="00EE44A6"/>
    <w:rsid w:val="00EE4AB5"/>
    <w:rsid w:val="00EE56FA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D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B35"/>
    <w:rsid w:val="00F41EC0"/>
    <w:rsid w:val="00F41F71"/>
    <w:rsid w:val="00F43951"/>
    <w:rsid w:val="00F465D2"/>
    <w:rsid w:val="00F46D79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6593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5040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37F6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3D6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455794-2129-446A-9F0A-766365A4E8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27825</TotalTime>
  <Pages>1</Pages>
  <Words>280</Words>
  <Characters>1600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1667</cp:revision>
  <cp:lastPrinted>1998-02-03T19:29:00Z</cp:lastPrinted>
  <dcterms:created xsi:type="dcterms:W3CDTF">2016-03-08T21:48:00Z</dcterms:created>
  <dcterms:modified xsi:type="dcterms:W3CDTF">2025-02-13T15:14:00Z</dcterms:modified>
</cp:coreProperties>
</file>