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Nome :  </w:t>
      </w:r>
      <w:r w:rsidRPr="00836622">
        <w:rPr>
          <w:sz w:val="22"/>
        </w:rPr>
        <w:tab/>
      </w:r>
      <w:r w:rsidR="000C5BFF" w:rsidRPr="000C5BFF">
        <w:rPr>
          <w:sz w:val="22"/>
        </w:rPr>
        <w:t>Nina Bellini Paula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Idade :  </w:t>
      </w:r>
      <w:r w:rsidRPr="00836622">
        <w:rPr>
          <w:sz w:val="22"/>
        </w:rPr>
        <w:tab/>
      </w:r>
      <w:r w:rsidR="000C5BFF">
        <w:rPr>
          <w:sz w:val="22"/>
        </w:rPr>
        <w:t>19</w:t>
      </w:r>
      <w:r w:rsidRPr="00836622">
        <w:rPr>
          <w:sz w:val="22"/>
        </w:rPr>
        <w:t xml:space="preserve"> anos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Indicação            </w:t>
      </w:r>
      <w:r w:rsidR="000C5BFF">
        <w:rPr>
          <w:sz w:val="22"/>
        </w:rPr>
        <w:t>TDAH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 Data:                  </w:t>
      </w:r>
      <w:r w:rsidR="000C5BFF">
        <w:rPr>
          <w:sz w:val="22"/>
        </w:rPr>
        <w:t>13 fev. 25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Medico:              Dr.Claudio Oppenheimer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Terapêutica :</w:t>
      </w:r>
      <w:r w:rsidRPr="00836622">
        <w:rPr>
          <w:sz w:val="22"/>
        </w:rPr>
        <w:tab/>
      </w:r>
      <w:r w:rsidR="000C5BFF">
        <w:rPr>
          <w:sz w:val="22"/>
        </w:rPr>
        <w:t>Ndn</w:t>
      </w:r>
      <w:bookmarkStart w:id="0" w:name="_GoBack"/>
      <w:bookmarkEnd w:id="0"/>
    </w:p>
    <w:p w:rsidR="00631C1C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Lateralidade :</w:t>
      </w:r>
      <w:r w:rsidRPr="00836622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C5BFF">
        <w:rPr>
          <w:noProof/>
          <w:sz w:val="24"/>
        </w:rPr>
        <w:t>13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D71205">
        <w:rPr>
          <w:sz w:val="24"/>
        </w:rPr>
        <w:t>-Neurologista</w:t>
      </w:r>
    </w:p>
    <w:p w:rsidR="00631C1C" w:rsidRPr="00D71205" w:rsidRDefault="00E6047D">
      <w:pPr>
        <w:ind w:firstLine="720"/>
        <w:jc w:val="right"/>
        <w:rPr>
          <w:lang w:val="en-US"/>
        </w:rPr>
      </w:pPr>
      <w:r w:rsidRPr="00D71205">
        <w:rPr>
          <w:sz w:val="24"/>
          <w:lang w:val="en-US"/>
        </w:rPr>
        <w:t xml:space="preserve">                             </w:t>
      </w:r>
      <w:r w:rsidR="00C11E8E" w:rsidRPr="00D71205">
        <w:rPr>
          <w:sz w:val="24"/>
          <w:lang w:val="en-US"/>
        </w:rPr>
        <w:t xml:space="preserve">                     </w:t>
      </w:r>
      <w:r w:rsidR="00D71205">
        <w:rPr>
          <w:sz w:val="24"/>
          <w:lang w:val="en-US"/>
        </w:rPr>
        <w:t xml:space="preserve">     </w:t>
      </w:r>
      <w:r w:rsidR="00C11E8E" w:rsidRPr="00D71205">
        <w:rPr>
          <w:sz w:val="24"/>
          <w:lang w:val="en-US"/>
        </w:rPr>
        <w:t xml:space="preserve">   </w:t>
      </w:r>
      <w:r w:rsidR="00D71205" w:rsidRPr="00D71205">
        <w:rPr>
          <w:lang w:val="en-US"/>
        </w:rPr>
        <w:t>CRM-SP:62357</w:t>
      </w:r>
      <w:r w:rsidRPr="00D71205">
        <w:rPr>
          <w:lang w:val="en-US"/>
        </w:rPr>
        <w:t xml:space="preserve"> </w:t>
      </w:r>
      <w:r w:rsidR="00631C1C" w:rsidRPr="00D71205">
        <w:rPr>
          <w:lang w:val="en-US"/>
        </w:rPr>
        <w:t>CRM-DF</w:t>
      </w:r>
      <w:r w:rsidR="00D71205">
        <w:rPr>
          <w:lang w:val="en-US"/>
        </w:rPr>
        <w:t>:</w:t>
      </w:r>
      <w:r w:rsidR="00631C1C" w:rsidRPr="00D71205">
        <w:rPr>
          <w:lang w:val="en-US"/>
        </w:rPr>
        <w:t>11095</w:t>
      </w:r>
      <w:r w:rsidR="00D71205" w:rsidRPr="00D71205">
        <w:rPr>
          <w:lang w:val="en-US"/>
        </w:rPr>
        <w:t xml:space="preserve"> RQE</w:t>
      </w:r>
      <w:r w:rsidR="00D71205">
        <w:rPr>
          <w:lang w:val="en-US"/>
        </w:rPr>
        <w:t>:2642</w:t>
      </w:r>
      <w:r w:rsidR="00631C1C" w:rsidRPr="00D71205">
        <w:rPr>
          <w:lang w:val="en-US"/>
        </w:rPr>
        <w:tab/>
      </w:r>
    </w:p>
    <w:p w:rsidR="00631C1C" w:rsidRPr="00D71205" w:rsidRDefault="00631C1C">
      <w:pPr>
        <w:ind w:firstLine="720"/>
        <w:rPr>
          <w:lang w:val="en-US"/>
        </w:rPr>
      </w:pPr>
    </w:p>
    <w:p w:rsidR="00631C1C" w:rsidRPr="00D71205" w:rsidRDefault="00631C1C">
      <w:pPr>
        <w:rPr>
          <w:lang w:val="en-US"/>
        </w:rPr>
      </w:pPr>
    </w:p>
    <w:sectPr w:rsidR="00631C1C" w:rsidRPr="00D71205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794" w:rsidRDefault="001E4794">
      <w:r>
        <w:separator/>
      </w:r>
    </w:p>
  </w:endnote>
  <w:endnote w:type="continuationSeparator" w:id="0">
    <w:p w:rsidR="001E4794" w:rsidRDefault="001E4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E479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794" w:rsidRDefault="001E4794">
      <w:r>
        <w:separator/>
      </w:r>
    </w:p>
  </w:footnote>
  <w:footnote w:type="continuationSeparator" w:id="0">
    <w:p w:rsidR="001E4794" w:rsidRDefault="001E47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2A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5BFF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794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19FE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421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2D3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3D06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0E7D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DA"/>
    <w:rsid w:val="00543D67"/>
    <w:rsid w:val="005441CB"/>
    <w:rsid w:val="00544815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C091E"/>
    <w:rsid w:val="005C14D1"/>
    <w:rsid w:val="005C1D01"/>
    <w:rsid w:val="005C1D99"/>
    <w:rsid w:val="005C2BA7"/>
    <w:rsid w:val="005C3B22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6D00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5E8E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6622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10A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4C8"/>
    <w:rsid w:val="00A4678D"/>
    <w:rsid w:val="00A4744B"/>
    <w:rsid w:val="00A50DFE"/>
    <w:rsid w:val="00A51B69"/>
    <w:rsid w:val="00A520B1"/>
    <w:rsid w:val="00A5243D"/>
    <w:rsid w:val="00A52B5D"/>
    <w:rsid w:val="00A52D4A"/>
    <w:rsid w:val="00A52DCF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30F9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49B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46F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EB2"/>
    <w:rsid w:val="00BD7F25"/>
    <w:rsid w:val="00BE0441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400C"/>
    <w:rsid w:val="00C54319"/>
    <w:rsid w:val="00C54380"/>
    <w:rsid w:val="00C56529"/>
    <w:rsid w:val="00C6098A"/>
    <w:rsid w:val="00C6182E"/>
    <w:rsid w:val="00C630B2"/>
    <w:rsid w:val="00C64E38"/>
    <w:rsid w:val="00C64F5A"/>
    <w:rsid w:val="00C660D0"/>
    <w:rsid w:val="00C66B13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33F1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B7A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E87"/>
    <w:rsid w:val="00D71205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977"/>
    <w:rsid w:val="00DE5DBE"/>
    <w:rsid w:val="00DE6A22"/>
    <w:rsid w:val="00DE7658"/>
    <w:rsid w:val="00DF14A1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618D"/>
    <w:rsid w:val="00E0674E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2BA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10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</cp:revision>
  <cp:lastPrinted>2017-08-09T15:22:00Z</cp:lastPrinted>
  <dcterms:created xsi:type="dcterms:W3CDTF">2018-07-18T22:25:00Z</dcterms:created>
  <dcterms:modified xsi:type="dcterms:W3CDTF">2025-02-13T15:11:00Z</dcterms:modified>
</cp:coreProperties>
</file>