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 xml:space="preserve">Nome :  </w:t>
      </w:r>
      <w:r w:rsidRPr="00516F96">
        <w:rPr>
          <w:sz w:val="24"/>
        </w:rPr>
        <w:tab/>
      </w:r>
      <w:r w:rsidR="006968C9" w:rsidRPr="006968C9">
        <w:rPr>
          <w:sz w:val="24"/>
        </w:rPr>
        <w:t>Wanderley Pereira Martins</w:t>
      </w: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 xml:space="preserve">Idade :  </w:t>
      </w:r>
      <w:r w:rsidRPr="00516F96">
        <w:rPr>
          <w:sz w:val="24"/>
        </w:rPr>
        <w:tab/>
      </w:r>
      <w:r>
        <w:rPr>
          <w:sz w:val="24"/>
        </w:rPr>
        <w:t xml:space="preserve"> </w:t>
      </w:r>
      <w:r w:rsidR="006968C9">
        <w:rPr>
          <w:sz w:val="24"/>
        </w:rPr>
        <w:t>53</w:t>
      </w:r>
      <w:r w:rsidRPr="00516F96">
        <w:rPr>
          <w:sz w:val="24"/>
        </w:rPr>
        <w:t xml:space="preserve"> anos</w:t>
      </w: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 xml:space="preserve">Indicação           </w:t>
      </w:r>
      <w:r w:rsidR="006968C9">
        <w:rPr>
          <w:sz w:val="24"/>
        </w:rPr>
        <w:t>Cefaleia</w:t>
      </w: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 xml:space="preserve">Data:                  </w:t>
      </w:r>
      <w:r w:rsidR="006968C9">
        <w:rPr>
          <w:sz w:val="24"/>
        </w:rPr>
        <w:t>10 fev. 25</w:t>
      </w: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>Medico:             Dr.Claudio Oppenheimer</w:t>
      </w:r>
    </w:p>
    <w:p w:rsidR="00516F96" w:rsidRPr="00516F96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>Terapêutica :</w:t>
      </w:r>
      <w:r w:rsidRPr="00516F96">
        <w:rPr>
          <w:sz w:val="24"/>
        </w:rPr>
        <w:tab/>
      </w:r>
      <w:r>
        <w:rPr>
          <w:sz w:val="24"/>
        </w:rPr>
        <w:t xml:space="preserve"> </w:t>
      </w:r>
      <w:r w:rsidR="006968C9">
        <w:rPr>
          <w:sz w:val="24"/>
        </w:rPr>
        <w:t>Escitalopram</w:t>
      </w:r>
      <w:bookmarkStart w:id="0" w:name="_GoBack"/>
      <w:bookmarkEnd w:id="0"/>
    </w:p>
    <w:p w:rsidR="00E80A24" w:rsidRDefault="00516F96" w:rsidP="00516F96">
      <w:pPr>
        <w:tabs>
          <w:tab w:val="left" w:pos="2977"/>
        </w:tabs>
        <w:ind w:left="720" w:firstLine="720"/>
        <w:rPr>
          <w:sz w:val="24"/>
        </w:rPr>
      </w:pPr>
      <w:r w:rsidRPr="00516F96">
        <w:rPr>
          <w:sz w:val="24"/>
        </w:rPr>
        <w:t>Lateralidade :</w:t>
      </w:r>
      <w:r w:rsidRPr="00516F96">
        <w:rPr>
          <w:sz w:val="24"/>
        </w:rPr>
        <w:tab/>
      </w:r>
      <w:r>
        <w:rPr>
          <w:sz w:val="24"/>
        </w:rPr>
        <w:t xml:space="preserve"> </w:t>
      </w:r>
      <w:r w:rsidRPr="00516F96">
        <w:rPr>
          <w:sz w:val="24"/>
        </w:rPr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6968C9">
        <w:rPr>
          <w:noProof/>
          <w:sz w:val="24"/>
        </w:rPr>
        <w:t>10 de fevereiro de 2025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11095</w:t>
      </w:r>
      <w:r w:rsidR="0003509C">
        <w:rPr>
          <w:lang w:val="en-US"/>
        </w:rPr>
        <w:t xml:space="preserve"> RQE:2642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D0C" w:rsidRDefault="003E3D0C">
      <w:r>
        <w:separator/>
      </w:r>
    </w:p>
  </w:endnote>
  <w:endnote w:type="continuationSeparator" w:id="0">
    <w:p w:rsidR="003E3D0C" w:rsidRDefault="003E3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3E3D0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D0C" w:rsidRDefault="003E3D0C">
      <w:r>
        <w:separator/>
      </w:r>
    </w:p>
  </w:footnote>
  <w:footnote w:type="continuationSeparator" w:id="0">
    <w:p w:rsidR="003E3D0C" w:rsidRDefault="003E3D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4F4F"/>
    <w:rsid w:val="00065AA6"/>
    <w:rsid w:val="00065FFC"/>
    <w:rsid w:val="000766A9"/>
    <w:rsid w:val="00080FEC"/>
    <w:rsid w:val="00083244"/>
    <w:rsid w:val="0008452B"/>
    <w:rsid w:val="0009157D"/>
    <w:rsid w:val="0009610C"/>
    <w:rsid w:val="000A4746"/>
    <w:rsid w:val="000A4AD0"/>
    <w:rsid w:val="000A6F99"/>
    <w:rsid w:val="000B08B1"/>
    <w:rsid w:val="000B59AD"/>
    <w:rsid w:val="000C1180"/>
    <w:rsid w:val="000C2237"/>
    <w:rsid w:val="000C23E7"/>
    <w:rsid w:val="000C5CA7"/>
    <w:rsid w:val="000C5D0E"/>
    <w:rsid w:val="000D4D01"/>
    <w:rsid w:val="000F6ECA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23E1"/>
    <w:rsid w:val="00184C83"/>
    <w:rsid w:val="001A18A1"/>
    <w:rsid w:val="001A48E1"/>
    <w:rsid w:val="001B61F3"/>
    <w:rsid w:val="001B7C7F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1F5768"/>
    <w:rsid w:val="00203986"/>
    <w:rsid w:val="002077E2"/>
    <w:rsid w:val="00207F6D"/>
    <w:rsid w:val="00217EB8"/>
    <w:rsid w:val="00226DF3"/>
    <w:rsid w:val="00232B12"/>
    <w:rsid w:val="00235304"/>
    <w:rsid w:val="00240E1E"/>
    <w:rsid w:val="002438D6"/>
    <w:rsid w:val="00251AE4"/>
    <w:rsid w:val="00251F46"/>
    <w:rsid w:val="0025430E"/>
    <w:rsid w:val="0026490F"/>
    <w:rsid w:val="00275817"/>
    <w:rsid w:val="00281722"/>
    <w:rsid w:val="0028205B"/>
    <w:rsid w:val="00284C66"/>
    <w:rsid w:val="00285E52"/>
    <w:rsid w:val="00290B62"/>
    <w:rsid w:val="00293B10"/>
    <w:rsid w:val="002962AA"/>
    <w:rsid w:val="002A3A31"/>
    <w:rsid w:val="002B15F3"/>
    <w:rsid w:val="002B47BA"/>
    <w:rsid w:val="002C4ECA"/>
    <w:rsid w:val="002D1209"/>
    <w:rsid w:val="002D7204"/>
    <w:rsid w:val="002E1B53"/>
    <w:rsid w:val="002E7825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5B62"/>
    <w:rsid w:val="00346ABC"/>
    <w:rsid w:val="003506DF"/>
    <w:rsid w:val="00351416"/>
    <w:rsid w:val="003578D5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E3D0C"/>
    <w:rsid w:val="003F44A3"/>
    <w:rsid w:val="003F6B6A"/>
    <w:rsid w:val="0040543F"/>
    <w:rsid w:val="00405977"/>
    <w:rsid w:val="00407B57"/>
    <w:rsid w:val="004112CC"/>
    <w:rsid w:val="00424136"/>
    <w:rsid w:val="00427CD2"/>
    <w:rsid w:val="004321FE"/>
    <w:rsid w:val="004366AB"/>
    <w:rsid w:val="00437397"/>
    <w:rsid w:val="00440657"/>
    <w:rsid w:val="00440D13"/>
    <w:rsid w:val="00443F52"/>
    <w:rsid w:val="004443F0"/>
    <w:rsid w:val="00447CE4"/>
    <w:rsid w:val="00451C96"/>
    <w:rsid w:val="00452F1A"/>
    <w:rsid w:val="004610CC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16F96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A6C44"/>
    <w:rsid w:val="005B73FC"/>
    <w:rsid w:val="005C0771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191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289C"/>
    <w:rsid w:val="00677A18"/>
    <w:rsid w:val="00677B18"/>
    <w:rsid w:val="00681DB4"/>
    <w:rsid w:val="0069086C"/>
    <w:rsid w:val="006917AD"/>
    <w:rsid w:val="006932A6"/>
    <w:rsid w:val="00693482"/>
    <w:rsid w:val="0069656C"/>
    <w:rsid w:val="006968C9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B03"/>
    <w:rsid w:val="00714E68"/>
    <w:rsid w:val="00721098"/>
    <w:rsid w:val="00732827"/>
    <w:rsid w:val="0073424D"/>
    <w:rsid w:val="0074146C"/>
    <w:rsid w:val="00741885"/>
    <w:rsid w:val="00746694"/>
    <w:rsid w:val="007600D0"/>
    <w:rsid w:val="00763582"/>
    <w:rsid w:val="00763B9E"/>
    <w:rsid w:val="0077210E"/>
    <w:rsid w:val="00781390"/>
    <w:rsid w:val="00786D94"/>
    <w:rsid w:val="00796F8A"/>
    <w:rsid w:val="007B00CD"/>
    <w:rsid w:val="007B4087"/>
    <w:rsid w:val="007D118B"/>
    <w:rsid w:val="007D3F05"/>
    <w:rsid w:val="007D5461"/>
    <w:rsid w:val="007E1BEC"/>
    <w:rsid w:val="007E2E8E"/>
    <w:rsid w:val="007E3150"/>
    <w:rsid w:val="007E7D2D"/>
    <w:rsid w:val="007F0392"/>
    <w:rsid w:val="007F3C51"/>
    <w:rsid w:val="007F51E6"/>
    <w:rsid w:val="00802C16"/>
    <w:rsid w:val="0081484F"/>
    <w:rsid w:val="00816492"/>
    <w:rsid w:val="00820736"/>
    <w:rsid w:val="008232C1"/>
    <w:rsid w:val="00831EE7"/>
    <w:rsid w:val="00842131"/>
    <w:rsid w:val="00854036"/>
    <w:rsid w:val="00860BE6"/>
    <w:rsid w:val="0086581A"/>
    <w:rsid w:val="00867CAC"/>
    <w:rsid w:val="00870D9C"/>
    <w:rsid w:val="00883CF8"/>
    <w:rsid w:val="00883D35"/>
    <w:rsid w:val="008857E8"/>
    <w:rsid w:val="00885BE2"/>
    <w:rsid w:val="008878C1"/>
    <w:rsid w:val="008928E8"/>
    <w:rsid w:val="008978E3"/>
    <w:rsid w:val="008A3694"/>
    <w:rsid w:val="008B1F16"/>
    <w:rsid w:val="008B337D"/>
    <w:rsid w:val="008B4D95"/>
    <w:rsid w:val="008C35AE"/>
    <w:rsid w:val="008C76A1"/>
    <w:rsid w:val="008D5BF7"/>
    <w:rsid w:val="008D7064"/>
    <w:rsid w:val="008D76F1"/>
    <w:rsid w:val="008E190E"/>
    <w:rsid w:val="008E45A1"/>
    <w:rsid w:val="008E74D2"/>
    <w:rsid w:val="008F0B39"/>
    <w:rsid w:val="008F333F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26E3"/>
    <w:rsid w:val="009A3190"/>
    <w:rsid w:val="009B5AC2"/>
    <w:rsid w:val="009B6A36"/>
    <w:rsid w:val="009B7C30"/>
    <w:rsid w:val="009C2364"/>
    <w:rsid w:val="009C699A"/>
    <w:rsid w:val="009C70FE"/>
    <w:rsid w:val="009D1919"/>
    <w:rsid w:val="009D5D71"/>
    <w:rsid w:val="009D679E"/>
    <w:rsid w:val="009E6C49"/>
    <w:rsid w:val="009F500B"/>
    <w:rsid w:val="00A0141C"/>
    <w:rsid w:val="00A03B4C"/>
    <w:rsid w:val="00A057D2"/>
    <w:rsid w:val="00A06F8F"/>
    <w:rsid w:val="00A127A1"/>
    <w:rsid w:val="00A2085C"/>
    <w:rsid w:val="00A2725B"/>
    <w:rsid w:val="00A36D21"/>
    <w:rsid w:val="00A3791D"/>
    <w:rsid w:val="00A41659"/>
    <w:rsid w:val="00A41BAE"/>
    <w:rsid w:val="00A42EE7"/>
    <w:rsid w:val="00A42F92"/>
    <w:rsid w:val="00A54991"/>
    <w:rsid w:val="00A60EBF"/>
    <w:rsid w:val="00A648E5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D787D"/>
    <w:rsid w:val="00AE116C"/>
    <w:rsid w:val="00AE394C"/>
    <w:rsid w:val="00AF75C6"/>
    <w:rsid w:val="00B01A1A"/>
    <w:rsid w:val="00B27AAE"/>
    <w:rsid w:val="00B36E46"/>
    <w:rsid w:val="00B43C37"/>
    <w:rsid w:val="00B43C8A"/>
    <w:rsid w:val="00B44214"/>
    <w:rsid w:val="00B450A5"/>
    <w:rsid w:val="00B464AD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B220F"/>
    <w:rsid w:val="00BB3AE2"/>
    <w:rsid w:val="00BB7AF5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22F8C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2DEA"/>
    <w:rsid w:val="00CD6BC5"/>
    <w:rsid w:val="00CD7280"/>
    <w:rsid w:val="00CE0B69"/>
    <w:rsid w:val="00CE3789"/>
    <w:rsid w:val="00CF06E1"/>
    <w:rsid w:val="00CF17B0"/>
    <w:rsid w:val="00CF2A9F"/>
    <w:rsid w:val="00D0090F"/>
    <w:rsid w:val="00D05580"/>
    <w:rsid w:val="00D06539"/>
    <w:rsid w:val="00D12989"/>
    <w:rsid w:val="00D17C97"/>
    <w:rsid w:val="00D244CB"/>
    <w:rsid w:val="00D345DF"/>
    <w:rsid w:val="00D416F8"/>
    <w:rsid w:val="00D503AC"/>
    <w:rsid w:val="00D5124A"/>
    <w:rsid w:val="00D5145B"/>
    <w:rsid w:val="00D53956"/>
    <w:rsid w:val="00D54B1C"/>
    <w:rsid w:val="00D66D7D"/>
    <w:rsid w:val="00D70147"/>
    <w:rsid w:val="00D83597"/>
    <w:rsid w:val="00DA493F"/>
    <w:rsid w:val="00DA559F"/>
    <w:rsid w:val="00DB286B"/>
    <w:rsid w:val="00DB64B8"/>
    <w:rsid w:val="00DC2DDF"/>
    <w:rsid w:val="00DC326C"/>
    <w:rsid w:val="00DC52D8"/>
    <w:rsid w:val="00DD14EC"/>
    <w:rsid w:val="00DD15EC"/>
    <w:rsid w:val="00DD59E8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1BA6"/>
    <w:rsid w:val="00E82113"/>
    <w:rsid w:val="00E939FE"/>
    <w:rsid w:val="00EA1825"/>
    <w:rsid w:val="00EA1B4A"/>
    <w:rsid w:val="00EA4475"/>
    <w:rsid w:val="00EA4579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12F6F"/>
    <w:rsid w:val="00F2224E"/>
    <w:rsid w:val="00F235F0"/>
    <w:rsid w:val="00F34FE4"/>
    <w:rsid w:val="00F45787"/>
    <w:rsid w:val="00F4775C"/>
    <w:rsid w:val="00F47A72"/>
    <w:rsid w:val="00F537D4"/>
    <w:rsid w:val="00F54062"/>
    <w:rsid w:val="00F615E7"/>
    <w:rsid w:val="00F61A83"/>
    <w:rsid w:val="00F63303"/>
    <w:rsid w:val="00F73A7D"/>
    <w:rsid w:val="00F73D4D"/>
    <w:rsid w:val="00F87589"/>
    <w:rsid w:val="00F9323A"/>
    <w:rsid w:val="00F93BD8"/>
    <w:rsid w:val="00FA2443"/>
    <w:rsid w:val="00FA4227"/>
    <w:rsid w:val="00FA6E44"/>
    <w:rsid w:val="00FC4CE3"/>
    <w:rsid w:val="00FD1763"/>
    <w:rsid w:val="00FD419E"/>
    <w:rsid w:val="00FE102F"/>
    <w:rsid w:val="00FE263B"/>
    <w:rsid w:val="00FF0A15"/>
    <w:rsid w:val="00FF0B84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306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1470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230</cp:revision>
  <cp:lastPrinted>2024-11-11T17:42:00Z</cp:lastPrinted>
  <dcterms:created xsi:type="dcterms:W3CDTF">2016-11-16T19:01:00Z</dcterms:created>
  <dcterms:modified xsi:type="dcterms:W3CDTF">2025-02-10T21:35:00Z</dcterms:modified>
</cp:coreProperties>
</file>