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C5E25" w:rsidRPr="00EC5E25">
        <w:rPr>
          <w:sz w:val="22"/>
        </w:rPr>
        <w:t>Israel de Souza Farias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005AB">
        <w:rPr>
          <w:sz w:val="22"/>
        </w:rPr>
        <w:t>3</w:t>
      </w:r>
      <w:r w:rsidR="00EC5E25">
        <w:rPr>
          <w:sz w:val="22"/>
        </w:rPr>
        <w:t>9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D51F4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EC5E25">
        <w:rPr>
          <w:sz w:val="22"/>
        </w:rPr>
        <w:t>7</w:t>
      </w:r>
      <w:bookmarkStart w:id="0" w:name="_GoBack"/>
      <w:bookmarkEnd w:id="0"/>
      <w:r w:rsidR="00D51F45">
        <w:rPr>
          <w:sz w:val="22"/>
        </w:rPr>
        <w:t xml:space="preserve">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5E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41DD9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41DD9">
        <w:t>34.7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C5E25">
        <w:rPr>
          <w:noProof/>
          <w:sz w:val="24"/>
        </w:rPr>
        <w:t>7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B6F" w:rsidRDefault="00BB4B6F">
      <w:r>
        <w:separator/>
      </w:r>
    </w:p>
  </w:endnote>
  <w:endnote w:type="continuationSeparator" w:id="0">
    <w:p w:rsidR="00BB4B6F" w:rsidRDefault="00BB4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B4B6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B6F" w:rsidRDefault="00BB4B6F">
      <w:r>
        <w:separator/>
      </w:r>
    </w:p>
  </w:footnote>
  <w:footnote w:type="continuationSeparator" w:id="0">
    <w:p w:rsidR="00BB4B6F" w:rsidRDefault="00BB4B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59804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5199</cp:revision>
  <cp:lastPrinted>2024-08-06T15:26:00Z</cp:lastPrinted>
  <dcterms:created xsi:type="dcterms:W3CDTF">2016-03-08T22:06:00Z</dcterms:created>
  <dcterms:modified xsi:type="dcterms:W3CDTF">2025-02-07T16:39:00Z</dcterms:modified>
</cp:coreProperties>
</file>