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005AB" w:rsidRPr="00B005AB">
        <w:rPr>
          <w:sz w:val="22"/>
        </w:rPr>
        <w:t>Sarah Suelia de Jesus Fonseca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005AB">
        <w:rPr>
          <w:sz w:val="22"/>
        </w:rPr>
        <w:t>37</w:t>
      </w:r>
      <w:bookmarkStart w:id="0" w:name="_GoBack"/>
      <w:bookmarkEnd w:id="0"/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D51F45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D51F45">
        <w:rPr>
          <w:sz w:val="22"/>
        </w:rPr>
        <w:t>5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05E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41DD9">
        <w:t>11.0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41DD9">
        <w:t>34.7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51F45">
        <w:rPr>
          <w:noProof/>
          <w:sz w:val="24"/>
        </w:rPr>
        <w:t>5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EE7" w:rsidRDefault="00721EE7">
      <w:r>
        <w:separator/>
      </w:r>
    </w:p>
  </w:endnote>
  <w:endnote w:type="continuationSeparator" w:id="0">
    <w:p w:rsidR="00721EE7" w:rsidRDefault="00721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21EE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EE7" w:rsidRDefault="00721EE7">
      <w:r>
        <w:separator/>
      </w:r>
    </w:p>
  </w:footnote>
  <w:footnote w:type="continuationSeparator" w:id="0">
    <w:p w:rsidR="00721EE7" w:rsidRDefault="00721E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59804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5198</cp:revision>
  <cp:lastPrinted>2024-08-06T15:26:00Z</cp:lastPrinted>
  <dcterms:created xsi:type="dcterms:W3CDTF">2016-03-08T22:06:00Z</dcterms:created>
  <dcterms:modified xsi:type="dcterms:W3CDTF">2025-02-05T20:27:00Z</dcterms:modified>
</cp:coreProperties>
</file>