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226D05">
        <w:rPr>
          <w:sz w:val="22"/>
        </w:rPr>
        <w:t>Alberique Pinheiro Neto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226D05">
        <w:rPr>
          <w:sz w:val="22"/>
        </w:rPr>
        <w:t>6</w:t>
      </w:r>
      <w:bookmarkStart w:id="0" w:name="_GoBack"/>
      <w:bookmarkEnd w:id="0"/>
      <w:r w:rsidR="00D51F45">
        <w:rPr>
          <w:sz w:val="22"/>
        </w:rPr>
        <w:t>4</w:t>
      </w:r>
      <w:r w:rsidR="00C06D9B">
        <w:rPr>
          <w:sz w:val="22"/>
        </w:rPr>
        <w:t xml:space="preserve"> </w:t>
      </w:r>
      <w:r w:rsidR="0066137B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2D67B9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</w:t>
      </w:r>
      <w:r w:rsidR="006B05A6">
        <w:rPr>
          <w:sz w:val="22"/>
        </w:rPr>
        <w:t xml:space="preserve"> </w:t>
      </w:r>
      <w:r w:rsidR="006F4439">
        <w:rPr>
          <w:sz w:val="22"/>
        </w:rPr>
        <w:t xml:space="preserve"> </w:t>
      </w:r>
      <w:r w:rsidR="00D51F45">
        <w:rPr>
          <w:sz w:val="22"/>
        </w:rPr>
        <w:t>Check up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Data:           </w:t>
      </w:r>
      <w:r w:rsidR="000D2EEA">
        <w:rPr>
          <w:sz w:val="22"/>
        </w:rPr>
        <w:t xml:space="preserve">   </w:t>
      </w:r>
      <w:r w:rsidRPr="005F536B">
        <w:rPr>
          <w:sz w:val="22"/>
        </w:rPr>
        <w:t xml:space="preserve"> </w:t>
      </w:r>
      <w:r w:rsidR="008F0619">
        <w:rPr>
          <w:sz w:val="22"/>
        </w:rPr>
        <w:t xml:space="preserve"> </w:t>
      </w:r>
      <w:r w:rsidR="00CB5F43">
        <w:rPr>
          <w:sz w:val="22"/>
        </w:rPr>
        <w:t xml:space="preserve"> </w:t>
      </w:r>
      <w:r w:rsidR="00AA4818">
        <w:rPr>
          <w:sz w:val="22"/>
        </w:rPr>
        <w:t xml:space="preserve"> </w:t>
      </w:r>
      <w:r w:rsidR="00062D64">
        <w:rPr>
          <w:sz w:val="22"/>
        </w:rPr>
        <w:t xml:space="preserve"> </w:t>
      </w:r>
      <w:r w:rsidR="00D51F45">
        <w:rPr>
          <w:sz w:val="22"/>
        </w:rPr>
        <w:t>5 fev. 25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787823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7A05E3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241DD9">
        <w:t>11.0</w:t>
      </w:r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FE167F">
        <w:t xml:space="preserve"> </w:t>
      </w:r>
      <w:r w:rsidR="00241DD9">
        <w:t>34.7</w:t>
      </w:r>
      <w:r w:rsidR="00303B4D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D51F45">
        <w:rPr>
          <w:noProof/>
          <w:sz w:val="24"/>
        </w:rPr>
        <w:t>5 de fevereiro de 2025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C4E32" w:rsidRDefault="001C4E32">
      <w:r>
        <w:separator/>
      </w:r>
    </w:p>
  </w:endnote>
  <w:endnote w:type="continuationSeparator" w:id="0">
    <w:p w:rsidR="001C4E32" w:rsidRDefault="001C4E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1C4E32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C4E32" w:rsidRDefault="001C4E32">
      <w:r>
        <w:separator/>
      </w:r>
    </w:p>
  </w:footnote>
  <w:footnote w:type="continuationSeparator" w:id="0">
    <w:p w:rsidR="001C4E32" w:rsidRDefault="001C4E3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3FBC"/>
    <w:rsid w:val="00004145"/>
    <w:rsid w:val="000050A7"/>
    <w:rsid w:val="000050D3"/>
    <w:rsid w:val="0000526E"/>
    <w:rsid w:val="00005286"/>
    <w:rsid w:val="0000569B"/>
    <w:rsid w:val="00005834"/>
    <w:rsid w:val="0000605C"/>
    <w:rsid w:val="0000643C"/>
    <w:rsid w:val="000068A6"/>
    <w:rsid w:val="00006D69"/>
    <w:rsid w:val="00007188"/>
    <w:rsid w:val="00010004"/>
    <w:rsid w:val="00010556"/>
    <w:rsid w:val="00010AD0"/>
    <w:rsid w:val="00011293"/>
    <w:rsid w:val="000116E6"/>
    <w:rsid w:val="000116FB"/>
    <w:rsid w:val="000117D3"/>
    <w:rsid w:val="0001204A"/>
    <w:rsid w:val="00012457"/>
    <w:rsid w:val="00012C34"/>
    <w:rsid w:val="00013742"/>
    <w:rsid w:val="00013C92"/>
    <w:rsid w:val="000147CD"/>
    <w:rsid w:val="00014A0B"/>
    <w:rsid w:val="00014B9E"/>
    <w:rsid w:val="00015C9C"/>
    <w:rsid w:val="000161DA"/>
    <w:rsid w:val="000163B2"/>
    <w:rsid w:val="0001695C"/>
    <w:rsid w:val="00016A00"/>
    <w:rsid w:val="00016D95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1EBA"/>
    <w:rsid w:val="00022635"/>
    <w:rsid w:val="000228AE"/>
    <w:rsid w:val="0002343E"/>
    <w:rsid w:val="00023701"/>
    <w:rsid w:val="00024BE6"/>
    <w:rsid w:val="000255DF"/>
    <w:rsid w:val="00025FD1"/>
    <w:rsid w:val="000264D3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5F94"/>
    <w:rsid w:val="000362A3"/>
    <w:rsid w:val="0003671D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4E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AB3"/>
    <w:rsid w:val="00054EB8"/>
    <w:rsid w:val="000559EB"/>
    <w:rsid w:val="00055B0D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2D64"/>
    <w:rsid w:val="00063050"/>
    <w:rsid w:val="0006343C"/>
    <w:rsid w:val="00063490"/>
    <w:rsid w:val="00063745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0B3E"/>
    <w:rsid w:val="00081DCC"/>
    <w:rsid w:val="00081E25"/>
    <w:rsid w:val="00081EBB"/>
    <w:rsid w:val="00081F05"/>
    <w:rsid w:val="00083531"/>
    <w:rsid w:val="0008372E"/>
    <w:rsid w:val="0008378D"/>
    <w:rsid w:val="00084118"/>
    <w:rsid w:val="000842A3"/>
    <w:rsid w:val="00085FB9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28F"/>
    <w:rsid w:val="00095629"/>
    <w:rsid w:val="0009599F"/>
    <w:rsid w:val="00095C4A"/>
    <w:rsid w:val="00096483"/>
    <w:rsid w:val="00096F79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8E3"/>
    <w:rsid w:val="000A2C74"/>
    <w:rsid w:val="000A2FFF"/>
    <w:rsid w:val="000A301F"/>
    <w:rsid w:val="000A32A1"/>
    <w:rsid w:val="000A3339"/>
    <w:rsid w:val="000A37D5"/>
    <w:rsid w:val="000A38FD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0F50"/>
    <w:rsid w:val="000B167D"/>
    <w:rsid w:val="000B1838"/>
    <w:rsid w:val="000B1DF9"/>
    <w:rsid w:val="000B244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058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0C6F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5"/>
    <w:rsid w:val="000D098A"/>
    <w:rsid w:val="000D1A82"/>
    <w:rsid w:val="000D1B61"/>
    <w:rsid w:val="000D1F8C"/>
    <w:rsid w:val="000D1F97"/>
    <w:rsid w:val="000D2465"/>
    <w:rsid w:val="000D258D"/>
    <w:rsid w:val="000D2EEA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0D77"/>
    <w:rsid w:val="000E1517"/>
    <w:rsid w:val="000E2339"/>
    <w:rsid w:val="000E2566"/>
    <w:rsid w:val="000E273A"/>
    <w:rsid w:val="000E34D6"/>
    <w:rsid w:val="000E37BE"/>
    <w:rsid w:val="000E3A29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54E"/>
    <w:rsid w:val="000F7690"/>
    <w:rsid w:val="00100893"/>
    <w:rsid w:val="00100FCC"/>
    <w:rsid w:val="00102288"/>
    <w:rsid w:val="001023B9"/>
    <w:rsid w:val="0010241C"/>
    <w:rsid w:val="001026DE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78E"/>
    <w:rsid w:val="00113F2B"/>
    <w:rsid w:val="001143C1"/>
    <w:rsid w:val="001148E0"/>
    <w:rsid w:val="00114AB3"/>
    <w:rsid w:val="00114B6D"/>
    <w:rsid w:val="00114F83"/>
    <w:rsid w:val="001155D0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18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91"/>
    <w:rsid w:val="00131DF6"/>
    <w:rsid w:val="0013205D"/>
    <w:rsid w:val="00132092"/>
    <w:rsid w:val="00132347"/>
    <w:rsid w:val="00132DF2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C3C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2C4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720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B4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54B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0469"/>
    <w:rsid w:val="00180C0F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4B42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0C78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764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92"/>
    <w:rsid w:val="001A45DF"/>
    <w:rsid w:val="001A4D3E"/>
    <w:rsid w:val="001A5728"/>
    <w:rsid w:val="001A5ECE"/>
    <w:rsid w:val="001A6FBF"/>
    <w:rsid w:val="001A7A33"/>
    <w:rsid w:val="001A7AF7"/>
    <w:rsid w:val="001A7BA1"/>
    <w:rsid w:val="001A7CC9"/>
    <w:rsid w:val="001B06C0"/>
    <w:rsid w:val="001B08D9"/>
    <w:rsid w:val="001B0A0D"/>
    <w:rsid w:val="001B0D3D"/>
    <w:rsid w:val="001B0F4A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3FC"/>
    <w:rsid w:val="001B6E56"/>
    <w:rsid w:val="001B6E61"/>
    <w:rsid w:val="001C0514"/>
    <w:rsid w:val="001C0D5F"/>
    <w:rsid w:val="001C2513"/>
    <w:rsid w:val="001C2649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E32"/>
    <w:rsid w:val="001C4F92"/>
    <w:rsid w:val="001C508C"/>
    <w:rsid w:val="001C6220"/>
    <w:rsid w:val="001C6309"/>
    <w:rsid w:val="001C74A7"/>
    <w:rsid w:val="001C76C2"/>
    <w:rsid w:val="001C7822"/>
    <w:rsid w:val="001C7B67"/>
    <w:rsid w:val="001D00A1"/>
    <w:rsid w:val="001D029F"/>
    <w:rsid w:val="001D0751"/>
    <w:rsid w:val="001D105A"/>
    <w:rsid w:val="001D1C76"/>
    <w:rsid w:val="001D2F58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777"/>
    <w:rsid w:val="001E6972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1F764C"/>
    <w:rsid w:val="00200177"/>
    <w:rsid w:val="00200379"/>
    <w:rsid w:val="00200B6B"/>
    <w:rsid w:val="00201E9D"/>
    <w:rsid w:val="00202BCF"/>
    <w:rsid w:val="00203EDD"/>
    <w:rsid w:val="00204495"/>
    <w:rsid w:val="00205437"/>
    <w:rsid w:val="00205794"/>
    <w:rsid w:val="00206AE8"/>
    <w:rsid w:val="002072A9"/>
    <w:rsid w:val="00207438"/>
    <w:rsid w:val="00207D18"/>
    <w:rsid w:val="00207DDA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07A"/>
    <w:rsid w:val="00216905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0A9"/>
    <w:rsid w:val="002241D4"/>
    <w:rsid w:val="0022422D"/>
    <w:rsid w:val="002244A7"/>
    <w:rsid w:val="002245CE"/>
    <w:rsid w:val="00224807"/>
    <w:rsid w:val="00224BB5"/>
    <w:rsid w:val="00224BF4"/>
    <w:rsid w:val="00224DFD"/>
    <w:rsid w:val="00224F2A"/>
    <w:rsid w:val="00224F83"/>
    <w:rsid w:val="00225135"/>
    <w:rsid w:val="002258A0"/>
    <w:rsid w:val="00225F07"/>
    <w:rsid w:val="00226635"/>
    <w:rsid w:val="00226AB6"/>
    <w:rsid w:val="00226D05"/>
    <w:rsid w:val="002270CD"/>
    <w:rsid w:val="002272C9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952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6D69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DD9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991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2E93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57F6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A9C"/>
    <w:rsid w:val="00270B24"/>
    <w:rsid w:val="00270E16"/>
    <w:rsid w:val="0027157D"/>
    <w:rsid w:val="002715AF"/>
    <w:rsid w:val="00271EF6"/>
    <w:rsid w:val="002729D8"/>
    <w:rsid w:val="00272AD0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041"/>
    <w:rsid w:val="00277F38"/>
    <w:rsid w:val="00281124"/>
    <w:rsid w:val="0028134D"/>
    <w:rsid w:val="00281477"/>
    <w:rsid w:val="00281607"/>
    <w:rsid w:val="00281D35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1C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E2C"/>
    <w:rsid w:val="00295FC1"/>
    <w:rsid w:val="002967C2"/>
    <w:rsid w:val="002968CC"/>
    <w:rsid w:val="00297129"/>
    <w:rsid w:val="0029734C"/>
    <w:rsid w:val="002976C8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6C4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392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3A8"/>
    <w:rsid w:val="002C25BB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193C"/>
    <w:rsid w:val="002D1FAE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16E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22A"/>
    <w:rsid w:val="002F136C"/>
    <w:rsid w:val="002F1B69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319E"/>
    <w:rsid w:val="00303B4D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820"/>
    <w:rsid w:val="00306DA7"/>
    <w:rsid w:val="0030715C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22"/>
    <w:rsid w:val="00320194"/>
    <w:rsid w:val="0032043A"/>
    <w:rsid w:val="003205CB"/>
    <w:rsid w:val="00321786"/>
    <w:rsid w:val="00321FB8"/>
    <w:rsid w:val="0032206F"/>
    <w:rsid w:val="003225F0"/>
    <w:rsid w:val="00322C98"/>
    <w:rsid w:val="00323631"/>
    <w:rsid w:val="003239C6"/>
    <w:rsid w:val="003244FE"/>
    <w:rsid w:val="00324B18"/>
    <w:rsid w:val="00324CE3"/>
    <w:rsid w:val="00324D11"/>
    <w:rsid w:val="00324DB3"/>
    <w:rsid w:val="003251A4"/>
    <w:rsid w:val="0032527D"/>
    <w:rsid w:val="00325B27"/>
    <w:rsid w:val="00325D77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E8D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830"/>
    <w:rsid w:val="00340972"/>
    <w:rsid w:val="00340993"/>
    <w:rsid w:val="00340C28"/>
    <w:rsid w:val="00340EF6"/>
    <w:rsid w:val="003411AA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507"/>
    <w:rsid w:val="00347C51"/>
    <w:rsid w:val="0035080B"/>
    <w:rsid w:val="00350E2F"/>
    <w:rsid w:val="0035138A"/>
    <w:rsid w:val="003517E0"/>
    <w:rsid w:val="00351BD4"/>
    <w:rsid w:val="00351E31"/>
    <w:rsid w:val="00351EFD"/>
    <w:rsid w:val="003522F4"/>
    <w:rsid w:val="003535AB"/>
    <w:rsid w:val="00353BC5"/>
    <w:rsid w:val="003541CA"/>
    <w:rsid w:val="003542B2"/>
    <w:rsid w:val="00354572"/>
    <w:rsid w:val="00354928"/>
    <w:rsid w:val="003549EA"/>
    <w:rsid w:val="00354FD8"/>
    <w:rsid w:val="00355815"/>
    <w:rsid w:val="00355F95"/>
    <w:rsid w:val="00355FFC"/>
    <w:rsid w:val="00356B5C"/>
    <w:rsid w:val="00356D93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992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BB5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CD0"/>
    <w:rsid w:val="00375FF7"/>
    <w:rsid w:val="0037636A"/>
    <w:rsid w:val="003767A0"/>
    <w:rsid w:val="00377368"/>
    <w:rsid w:val="00377E9C"/>
    <w:rsid w:val="00380112"/>
    <w:rsid w:val="003805BA"/>
    <w:rsid w:val="003806E0"/>
    <w:rsid w:val="00380A78"/>
    <w:rsid w:val="00380AB7"/>
    <w:rsid w:val="00381206"/>
    <w:rsid w:val="003826D8"/>
    <w:rsid w:val="003827F0"/>
    <w:rsid w:val="003829A7"/>
    <w:rsid w:val="00382C68"/>
    <w:rsid w:val="00382C84"/>
    <w:rsid w:val="00382C93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28C"/>
    <w:rsid w:val="003A43D4"/>
    <w:rsid w:val="003A442B"/>
    <w:rsid w:val="003A51D3"/>
    <w:rsid w:val="003A523B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5C0B"/>
    <w:rsid w:val="003B6173"/>
    <w:rsid w:val="003B66F2"/>
    <w:rsid w:val="003B699D"/>
    <w:rsid w:val="003B6E75"/>
    <w:rsid w:val="003B711B"/>
    <w:rsid w:val="003B732E"/>
    <w:rsid w:val="003B7C7D"/>
    <w:rsid w:val="003C0313"/>
    <w:rsid w:val="003C05C5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79D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6FE"/>
    <w:rsid w:val="003E3DE9"/>
    <w:rsid w:val="003E4318"/>
    <w:rsid w:val="003E4728"/>
    <w:rsid w:val="003E4AD5"/>
    <w:rsid w:val="003E4B81"/>
    <w:rsid w:val="003E4C07"/>
    <w:rsid w:val="003E53DA"/>
    <w:rsid w:val="003E5A14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2B9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49B"/>
    <w:rsid w:val="003F7BB6"/>
    <w:rsid w:val="003F7F6E"/>
    <w:rsid w:val="0040040B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0D0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1E06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004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1D6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3C9B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2EA2"/>
    <w:rsid w:val="0045376D"/>
    <w:rsid w:val="004538A7"/>
    <w:rsid w:val="004538F9"/>
    <w:rsid w:val="00453ADE"/>
    <w:rsid w:val="004543FA"/>
    <w:rsid w:val="004545FB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852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3D6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7B0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4F7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772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325"/>
    <w:rsid w:val="004C5773"/>
    <w:rsid w:val="004C61F2"/>
    <w:rsid w:val="004C6617"/>
    <w:rsid w:val="004C671A"/>
    <w:rsid w:val="004C6819"/>
    <w:rsid w:val="004C69DB"/>
    <w:rsid w:val="004C6DDB"/>
    <w:rsid w:val="004C6EC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AEB"/>
    <w:rsid w:val="004D3CAF"/>
    <w:rsid w:val="004D3F07"/>
    <w:rsid w:val="004D4161"/>
    <w:rsid w:val="004D49BD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3B7"/>
    <w:rsid w:val="004E2747"/>
    <w:rsid w:val="004E2791"/>
    <w:rsid w:val="004E29F7"/>
    <w:rsid w:val="004E3010"/>
    <w:rsid w:val="004E302B"/>
    <w:rsid w:val="004E3276"/>
    <w:rsid w:val="004E3639"/>
    <w:rsid w:val="004E3E00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B5A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78C"/>
    <w:rsid w:val="00501AE0"/>
    <w:rsid w:val="00501C81"/>
    <w:rsid w:val="00502084"/>
    <w:rsid w:val="0050229F"/>
    <w:rsid w:val="00502515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10F"/>
    <w:rsid w:val="0050652C"/>
    <w:rsid w:val="00506633"/>
    <w:rsid w:val="00507174"/>
    <w:rsid w:val="005075CB"/>
    <w:rsid w:val="0050771F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842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6D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327"/>
    <w:rsid w:val="00534842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37C5D"/>
    <w:rsid w:val="00540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20B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28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0F1"/>
    <w:rsid w:val="005636FC"/>
    <w:rsid w:val="00563A15"/>
    <w:rsid w:val="00563C79"/>
    <w:rsid w:val="00563D16"/>
    <w:rsid w:val="00564176"/>
    <w:rsid w:val="00564825"/>
    <w:rsid w:val="00564AD8"/>
    <w:rsid w:val="005654BE"/>
    <w:rsid w:val="005657A2"/>
    <w:rsid w:val="00565FA9"/>
    <w:rsid w:val="00566A48"/>
    <w:rsid w:val="00566D1B"/>
    <w:rsid w:val="00566E5A"/>
    <w:rsid w:val="005679AF"/>
    <w:rsid w:val="00570392"/>
    <w:rsid w:val="00570E72"/>
    <w:rsid w:val="00570F62"/>
    <w:rsid w:val="005714C7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4B02"/>
    <w:rsid w:val="00575743"/>
    <w:rsid w:val="00575B7E"/>
    <w:rsid w:val="00576660"/>
    <w:rsid w:val="005769A1"/>
    <w:rsid w:val="00577300"/>
    <w:rsid w:val="00577317"/>
    <w:rsid w:val="00577948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5E"/>
    <w:rsid w:val="00587B64"/>
    <w:rsid w:val="00587E16"/>
    <w:rsid w:val="00590502"/>
    <w:rsid w:val="0059052D"/>
    <w:rsid w:val="0059064B"/>
    <w:rsid w:val="005914F9"/>
    <w:rsid w:val="0059154C"/>
    <w:rsid w:val="00591601"/>
    <w:rsid w:val="00591CC3"/>
    <w:rsid w:val="00592482"/>
    <w:rsid w:val="00592849"/>
    <w:rsid w:val="00592925"/>
    <w:rsid w:val="00592F19"/>
    <w:rsid w:val="0059319B"/>
    <w:rsid w:val="005932FD"/>
    <w:rsid w:val="00593547"/>
    <w:rsid w:val="00593CB8"/>
    <w:rsid w:val="005943C1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227"/>
    <w:rsid w:val="005A268B"/>
    <w:rsid w:val="005A2717"/>
    <w:rsid w:val="005A2B91"/>
    <w:rsid w:val="005A2C34"/>
    <w:rsid w:val="005A3295"/>
    <w:rsid w:val="005A365E"/>
    <w:rsid w:val="005A36A0"/>
    <w:rsid w:val="005A3775"/>
    <w:rsid w:val="005A39D7"/>
    <w:rsid w:val="005A436D"/>
    <w:rsid w:val="005A4844"/>
    <w:rsid w:val="005A48A1"/>
    <w:rsid w:val="005A4915"/>
    <w:rsid w:val="005A4973"/>
    <w:rsid w:val="005A4B61"/>
    <w:rsid w:val="005A54D4"/>
    <w:rsid w:val="005A5D29"/>
    <w:rsid w:val="005A6975"/>
    <w:rsid w:val="005A75D6"/>
    <w:rsid w:val="005B001F"/>
    <w:rsid w:val="005B056F"/>
    <w:rsid w:val="005B0EFD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9EF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33E2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374"/>
    <w:rsid w:val="005D0454"/>
    <w:rsid w:val="005D0CA2"/>
    <w:rsid w:val="005D1078"/>
    <w:rsid w:val="005D11B7"/>
    <w:rsid w:val="005D1A86"/>
    <w:rsid w:val="005D204B"/>
    <w:rsid w:val="005D21AE"/>
    <w:rsid w:val="005D2309"/>
    <w:rsid w:val="005D24DD"/>
    <w:rsid w:val="005D2980"/>
    <w:rsid w:val="005D2A03"/>
    <w:rsid w:val="005D2AF0"/>
    <w:rsid w:val="005D2E51"/>
    <w:rsid w:val="005D3165"/>
    <w:rsid w:val="005D31AA"/>
    <w:rsid w:val="005D342A"/>
    <w:rsid w:val="005D36AB"/>
    <w:rsid w:val="005D428F"/>
    <w:rsid w:val="005D52E4"/>
    <w:rsid w:val="005D5760"/>
    <w:rsid w:val="005D69D5"/>
    <w:rsid w:val="005D6F22"/>
    <w:rsid w:val="005D6FA2"/>
    <w:rsid w:val="005D7E2F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55C"/>
    <w:rsid w:val="005E56A8"/>
    <w:rsid w:val="005E5BF8"/>
    <w:rsid w:val="005E5D5D"/>
    <w:rsid w:val="005E647E"/>
    <w:rsid w:val="005E79FF"/>
    <w:rsid w:val="005E7F1D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9F9"/>
    <w:rsid w:val="005F4B2E"/>
    <w:rsid w:val="005F4E98"/>
    <w:rsid w:val="005F4FB4"/>
    <w:rsid w:val="005F536B"/>
    <w:rsid w:val="005F6A49"/>
    <w:rsid w:val="005F6C00"/>
    <w:rsid w:val="005F74BE"/>
    <w:rsid w:val="005F7605"/>
    <w:rsid w:val="005F7821"/>
    <w:rsid w:val="005F7977"/>
    <w:rsid w:val="006003DF"/>
    <w:rsid w:val="00600696"/>
    <w:rsid w:val="00600821"/>
    <w:rsid w:val="00600F4F"/>
    <w:rsid w:val="0060229D"/>
    <w:rsid w:val="006023A1"/>
    <w:rsid w:val="006023E3"/>
    <w:rsid w:val="00602648"/>
    <w:rsid w:val="00602A9B"/>
    <w:rsid w:val="00602BD7"/>
    <w:rsid w:val="00602C8B"/>
    <w:rsid w:val="006030A7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6DEC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564"/>
    <w:rsid w:val="006236C8"/>
    <w:rsid w:val="006238F5"/>
    <w:rsid w:val="00623995"/>
    <w:rsid w:val="00624070"/>
    <w:rsid w:val="00624ABC"/>
    <w:rsid w:val="00624FF3"/>
    <w:rsid w:val="00625036"/>
    <w:rsid w:val="00625062"/>
    <w:rsid w:val="006253BB"/>
    <w:rsid w:val="006254CC"/>
    <w:rsid w:val="006258C0"/>
    <w:rsid w:val="00625F0C"/>
    <w:rsid w:val="006260F0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4BC"/>
    <w:rsid w:val="00634581"/>
    <w:rsid w:val="006347AF"/>
    <w:rsid w:val="006347C3"/>
    <w:rsid w:val="00634AD5"/>
    <w:rsid w:val="00634E7C"/>
    <w:rsid w:val="006350AA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C9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CCF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7B"/>
    <w:rsid w:val="0066138D"/>
    <w:rsid w:val="006615F3"/>
    <w:rsid w:val="0066194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498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417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87EFE"/>
    <w:rsid w:val="0069015B"/>
    <w:rsid w:val="0069070B"/>
    <w:rsid w:val="006907E3"/>
    <w:rsid w:val="006909BE"/>
    <w:rsid w:val="00690FBC"/>
    <w:rsid w:val="00691143"/>
    <w:rsid w:val="0069127D"/>
    <w:rsid w:val="00691A4C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30A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3F1"/>
    <w:rsid w:val="006A7627"/>
    <w:rsid w:val="006A780D"/>
    <w:rsid w:val="006A7E9B"/>
    <w:rsid w:val="006B027E"/>
    <w:rsid w:val="006B05A6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08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87E"/>
    <w:rsid w:val="006D7E0E"/>
    <w:rsid w:val="006E0008"/>
    <w:rsid w:val="006E0A55"/>
    <w:rsid w:val="006E147D"/>
    <w:rsid w:val="006E214E"/>
    <w:rsid w:val="006E22B1"/>
    <w:rsid w:val="006E2950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E77AC"/>
    <w:rsid w:val="006E7ADC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8A2"/>
    <w:rsid w:val="006F29F5"/>
    <w:rsid w:val="006F335B"/>
    <w:rsid w:val="006F38B1"/>
    <w:rsid w:val="006F3A6D"/>
    <w:rsid w:val="006F400F"/>
    <w:rsid w:val="006F4258"/>
    <w:rsid w:val="006F4439"/>
    <w:rsid w:val="006F46DD"/>
    <w:rsid w:val="006F577E"/>
    <w:rsid w:val="006F5BAE"/>
    <w:rsid w:val="006F5EF2"/>
    <w:rsid w:val="006F75F6"/>
    <w:rsid w:val="006F77A1"/>
    <w:rsid w:val="006F7C4A"/>
    <w:rsid w:val="006F7DE5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A04"/>
    <w:rsid w:val="00703ED5"/>
    <w:rsid w:val="0070415C"/>
    <w:rsid w:val="007041ED"/>
    <w:rsid w:val="007043EA"/>
    <w:rsid w:val="0070455B"/>
    <w:rsid w:val="007049EA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56A"/>
    <w:rsid w:val="00715906"/>
    <w:rsid w:val="007161D6"/>
    <w:rsid w:val="0071645D"/>
    <w:rsid w:val="00717670"/>
    <w:rsid w:val="00717AF2"/>
    <w:rsid w:val="00720104"/>
    <w:rsid w:val="007207BF"/>
    <w:rsid w:val="0072096E"/>
    <w:rsid w:val="00721148"/>
    <w:rsid w:val="0072139C"/>
    <w:rsid w:val="007219AB"/>
    <w:rsid w:val="00721C4F"/>
    <w:rsid w:val="00722097"/>
    <w:rsid w:val="007220B4"/>
    <w:rsid w:val="0072210B"/>
    <w:rsid w:val="007223D4"/>
    <w:rsid w:val="007229A1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4EF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148"/>
    <w:rsid w:val="00735442"/>
    <w:rsid w:val="00735725"/>
    <w:rsid w:val="00735CED"/>
    <w:rsid w:val="00735E96"/>
    <w:rsid w:val="00736BEE"/>
    <w:rsid w:val="00736C3F"/>
    <w:rsid w:val="00736D7B"/>
    <w:rsid w:val="00736F57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4972"/>
    <w:rsid w:val="007455B6"/>
    <w:rsid w:val="00745771"/>
    <w:rsid w:val="00745B3C"/>
    <w:rsid w:val="00745D0F"/>
    <w:rsid w:val="00746203"/>
    <w:rsid w:val="0074624C"/>
    <w:rsid w:val="00747306"/>
    <w:rsid w:val="0074730F"/>
    <w:rsid w:val="007477AE"/>
    <w:rsid w:val="00747DAC"/>
    <w:rsid w:val="00750514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C4D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1"/>
    <w:rsid w:val="007703BF"/>
    <w:rsid w:val="007708C3"/>
    <w:rsid w:val="00770C64"/>
    <w:rsid w:val="00770C66"/>
    <w:rsid w:val="00770D27"/>
    <w:rsid w:val="00770E37"/>
    <w:rsid w:val="00771124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7D2"/>
    <w:rsid w:val="00776927"/>
    <w:rsid w:val="00776DF3"/>
    <w:rsid w:val="007772AB"/>
    <w:rsid w:val="007776D6"/>
    <w:rsid w:val="00777973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56C"/>
    <w:rsid w:val="00783DD8"/>
    <w:rsid w:val="007840CD"/>
    <w:rsid w:val="00784CAC"/>
    <w:rsid w:val="00784E51"/>
    <w:rsid w:val="00785088"/>
    <w:rsid w:val="00785B92"/>
    <w:rsid w:val="00785D23"/>
    <w:rsid w:val="0078623C"/>
    <w:rsid w:val="0078646C"/>
    <w:rsid w:val="0078674E"/>
    <w:rsid w:val="007874FF"/>
    <w:rsid w:val="007876E9"/>
    <w:rsid w:val="00787823"/>
    <w:rsid w:val="007878D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232D"/>
    <w:rsid w:val="00792F38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5E3"/>
    <w:rsid w:val="007A066B"/>
    <w:rsid w:val="007A070D"/>
    <w:rsid w:val="007A0A7D"/>
    <w:rsid w:val="007A0BC2"/>
    <w:rsid w:val="007A0D02"/>
    <w:rsid w:val="007A0D59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76E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1E"/>
    <w:rsid w:val="007B3639"/>
    <w:rsid w:val="007B365F"/>
    <w:rsid w:val="007B3A94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0A"/>
    <w:rsid w:val="007D5A85"/>
    <w:rsid w:val="007D5B3E"/>
    <w:rsid w:val="007D5C7B"/>
    <w:rsid w:val="007D5CE4"/>
    <w:rsid w:val="007D604E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96A"/>
    <w:rsid w:val="007E5C74"/>
    <w:rsid w:val="007E6415"/>
    <w:rsid w:val="007E6A9A"/>
    <w:rsid w:val="007E6B03"/>
    <w:rsid w:val="007E6E03"/>
    <w:rsid w:val="007E70AD"/>
    <w:rsid w:val="007E720A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5ABC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6DD"/>
    <w:rsid w:val="008128A3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369E"/>
    <w:rsid w:val="0082453A"/>
    <w:rsid w:val="00825334"/>
    <w:rsid w:val="008254B9"/>
    <w:rsid w:val="00825572"/>
    <w:rsid w:val="008255EE"/>
    <w:rsid w:val="008258C7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0AB"/>
    <w:rsid w:val="00832120"/>
    <w:rsid w:val="0083245A"/>
    <w:rsid w:val="008324CC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3FE5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9D8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92"/>
    <w:rsid w:val="00852CC2"/>
    <w:rsid w:val="00852F98"/>
    <w:rsid w:val="00852FB7"/>
    <w:rsid w:val="00852FBE"/>
    <w:rsid w:val="0085393C"/>
    <w:rsid w:val="00853CC3"/>
    <w:rsid w:val="0085400A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1F86"/>
    <w:rsid w:val="0087268C"/>
    <w:rsid w:val="008726C2"/>
    <w:rsid w:val="00872EC9"/>
    <w:rsid w:val="008738E6"/>
    <w:rsid w:val="00873B97"/>
    <w:rsid w:val="00873E49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97E"/>
    <w:rsid w:val="00880F52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05A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4EA"/>
    <w:rsid w:val="008A478A"/>
    <w:rsid w:val="008A4FAA"/>
    <w:rsid w:val="008A578D"/>
    <w:rsid w:val="008A5C05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3A4"/>
    <w:rsid w:val="008B68B5"/>
    <w:rsid w:val="008B691C"/>
    <w:rsid w:val="008B6A26"/>
    <w:rsid w:val="008B6C2A"/>
    <w:rsid w:val="008B6C51"/>
    <w:rsid w:val="008B6C98"/>
    <w:rsid w:val="008B716D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C5C"/>
    <w:rsid w:val="008C4D0B"/>
    <w:rsid w:val="008C4DDB"/>
    <w:rsid w:val="008C502A"/>
    <w:rsid w:val="008C559E"/>
    <w:rsid w:val="008C561E"/>
    <w:rsid w:val="008C5656"/>
    <w:rsid w:val="008C586D"/>
    <w:rsid w:val="008C5B24"/>
    <w:rsid w:val="008C65B8"/>
    <w:rsid w:val="008C672A"/>
    <w:rsid w:val="008C6E2E"/>
    <w:rsid w:val="008C6EC8"/>
    <w:rsid w:val="008C72B1"/>
    <w:rsid w:val="008C7632"/>
    <w:rsid w:val="008C7744"/>
    <w:rsid w:val="008D00D1"/>
    <w:rsid w:val="008D0814"/>
    <w:rsid w:val="008D0AAB"/>
    <w:rsid w:val="008D0D59"/>
    <w:rsid w:val="008D1253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08B4"/>
    <w:rsid w:val="008E163A"/>
    <w:rsid w:val="008E1A44"/>
    <w:rsid w:val="008E1CCA"/>
    <w:rsid w:val="008E20ED"/>
    <w:rsid w:val="008E2653"/>
    <w:rsid w:val="008E30D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0E4"/>
    <w:rsid w:val="008F0619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C6F"/>
    <w:rsid w:val="00901D1E"/>
    <w:rsid w:val="00901E34"/>
    <w:rsid w:val="0090249D"/>
    <w:rsid w:val="00902738"/>
    <w:rsid w:val="00902E27"/>
    <w:rsid w:val="00902F03"/>
    <w:rsid w:val="009032A9"/>
    <w:rsid w:val="0090399C"/>
    <w:rsid w:val="00903A4A"/>
    <w:rsid w:val="00903FAF"/>
    <w:rsid w:val="009046CE"/>
    <w:rsid w:val="0090482F"/>
    <w:rsid w:val="009051DF"/>
    <w:rsid w:val="00905412"/>
    <w:rsid w:val="0090614E"/>
    <w:rsid w:val="00907478"/>
    <w:rsid w:val="0090755A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3AE"/>
    <w:rsid w:val="00923B78"/>
    <w:rsid w:val="00923D77"/>
    <w:rsid w:val="009240B6"/>
    <w:rsid w:val="00924171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306"/>
    <w:rsid w:val="009268DE"/>
    <w:rsid w:val="00926F0E"/>
    <w:rsid w:val="00927FCD"/>
    <w:rsid w:val="009302F3"/>
    <w:rsid w:val="00930E92"/>
    <w:rsid w:val="00931B71"/>
    <w:rsid w:val="0093285A"/>
    <w:rsid w:val="00932BA1"/>
    <w:rsid w:val="00932EE1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5E6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22B0"/>
    <w:rsid w:val="00942BDA"/>
    <w:rsid w:val="009434AC"/>
    <w:rsid w:val="0094462A"/>
    <w:rsid w:val="00944EC2"/>
    <w:rsid w:val="009453FC"/>
    <w:rsid w:val="00945783"/>
    <w:rsid w:val="00945F4F"/>
    <w:rsid w:val="009462B9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095"/>
    <w:rsid w:val="009611EC"/>
    <w:rsid w:val="00961433"/>
    <w:rsid w:val="009614F7"/>
    <w:rsid w:val="009619D7"/>
    <w:rsid w:val="00961C31"/>
    <w:rsid w:val="00961F76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6A4"/>
    <w:rsid w:val="00970C87"/>
    <w:rsid w:val="009713AD"/>
    <w:rsid w:val="00972C60"/>
    <w:rsid w:val="00973142"/>
    <w:rsid w:val="00973F66"/>
    <w:rsid w:val="00974024"/>
    <w:rsid w:val="009740A5"/>
    <w:rsid w:val="00974779"/>
    <w:rsid w:val="00974C7C"/>
    <w:rsid w:val="00974CB3"/>
    <w:rsid w:val="00974CB7"/>
    <w:rsid w:val="0097509A"/>
    <w:rsid w:val="009755E8"/>
    <w:rsid w:val="009760F0"/>
    <w:rsid w:val="009768E6"/>
    <w:rsid w:val="00976EF1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92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416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2FC3"/>
    <w:rsid w:val="009A390E"/>
    <w:rsid w:val="009A3EB3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161"/>
    <w:rsid w:val="009B4434"/>
    <w:rsid w:val="009B4639"/>
    <w:rsid w:val="009B51BF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1F8"/>
    <w:rsid w:val="009C3D45"/>
    <w:rsid w:val="009C3E3A"/>
    <w:rsid w:val="009C7150"/>
    <w:rsid w:val="009D07B2"/>
    <w:rsid w:val="009D0BA7"/>
    <w:rsid w:val="009D181C"/>
    <w:rsid w:val="009D1C9A"/>
    <w:rsid w:val="009D1D94"/>
    <w:rsid w:val="009D2067"/>
    <w:rsid w:val="009D21DD"/>
    <w:rsid w:val="009D2F30"/>
    <w:rsid w:val="009D2F6C"/>
    <w:rsid w:val="009D30A6"/>
    <w:rsid w:val="009D30F7"/>
    <w:rsid w:val="009D316B"/>
    <w:rsid w:val="009D3EEF"/>
    <w:rsid w:val="009D43DF"/>
    <w:rsid w:val="009D4AFF"/>
    <w:rsid w:val="009D4CAC"/>
    <w:rsid w:val="009D4DAE"/>
    <w:rsid w:val="009D5438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D71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0C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5977"/>
    <w:rsid w:val="00A05B6D"/>
    <w:rsid w:val="00A05C50"/>
    <w:rsid w:val="00A0642C"/>
    <w:rsid w:val="00A06566"/>
    <w:rsid w:val="00A06961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0FB4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3F48"/>
    <w:rsid w:val="00A248E5"/>
    <w:rsid w:val="00A24BDE"/>
    <w:rsid w:val="00A25324"/>
    <w:rsid w:val="00A25998"/>
    <w:rsid w:val="00A25F2A"/>
    <w:rsid w:val="00A260E4"/>
    <w:rsid w:val="00A269B7"/>
    <w:rsid w:val="00A26E2B"/>
    <w:rsid w:val="00A26E9A"/>
    <w:rsid w:val="00A27175"/>
    <w:rsid w:val="00A30101"/>
    <w:rsid w:val="00A303CD"/>
    <w:rsid w:val="00A308BF"/>
    <w:rsid w:val="00A308C4"/>
    <w:rsid w:val="00A30B5B"/>
    <w:rsid w:val="00A3114F"/>
    <w:rsid w:val="00A311D4"/>
    <w:rsid w:val="00A3143B"/>
    <w:rsid w:val="00A31CAF"/>
    <w:rsid w:val="00A31F16"/>
    <w:rsid w:val="00A31F39"/>
    <w:rsid w:val="00A329FC"/>
    <w:rsid w:val="00A32FB3"/>
    <w:rsid w:val="00A33BAB"/>
    <w:rsid w:val="00A33BEB"/>
    <w:rsid w:val="00A342DE"/>
    <w:rsid w:val="00A3471D"/>
    <w:rsid w:val="00A3548C"/>
    <w:rsid w:val="00A35645"/>
    <w:rsid w:val="00A356B9"/>
    <w:rsid w:val="00A359F6"/>
    <w:rsid w:val="00A35CE9"/>
    <w:rsid w:val="00A35FA7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681"/>
    <w:rsid w:val="00A41A93"/>
    <w:rsid w:val="00A4235C"/>
    <w:rsid w:val="00A4298F"/>
    <w:rsid w:val="00A435A0"/>
    <w:rsid w:val="00A43B7C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365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900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3D2E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9C8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11CA"/>
    <w:rsid w:val="00A92A1A"/>
    <w:rsid w:val="00A9356A"/>
    <w:rsid w:val="00A93798"/>
    <w:rsid w:val="00A937F4"/>
    <w:rsid w:val="00A939CF"/>
    <w:rsid w:val="00A94131"/>
    <w:rsid w:val="00A94C4D"/>
    <w:rsid w:val="00A95570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818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31C"/>
    <w:rsid w:val="00AB45C3"/>
    <w:rsid w:val="00AB4A58"/>
    <w:rsid w:val="00AB4B7B"/>
    <w:rsid w:val="00AB4E13"/>
    <w:rsid w:val="00AB4E63"/>
    <w:rsid w:val="00AB4FCA"/>
    <w:rsid w:val="00AB54F5"/>
    <w:rsid w:val="00AB5593"/>
    <w:rsid w:val="00AB5841"/>
    <w:rsid w:val="00AB58F7"/>
    <w:rsid w:val="00AB5A67"/>
    <w:rsid w:val="00AB5D19"/>
    <w:rsid w:val="00AB5D27"/>
    <w:rsid w:val="00AB608C"/>
    <w:rsid w:val="00AB60E6"/>
    <w:rsid w:val="00AB6D73"/>
    <w:rsid w:val="00AB725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4BE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A53"/>
    <w:rsid w:val="00AD4C6E"/>
    <w:rsid w:val="00AD4C80"/>
    <w:rsid w:val="00AD5308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749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5A5"/>
    <w:rsid w:val="00AF073E"/>
    <w:rsid w:val="00AF09D2"/>
    <w:rsid w:val="00AF0CA7"/>
    <w:rsid w:val="00AF0CEF"/>
    <w:rsid w:val="00AF0FCB"/>
    <w:rsid w:val="00AF0FD5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4BB9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5CC4"/>
    <w:rsid w:val="00B06221"/>
    <w:rsid w:val="00B06438"/>
    <w:rsid w:val="00B06676"/>
    <w:rsid w:val="00B069C8"/>
    <w:rsid w:val="00B06C4D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96B"/>
    <w:rsid w:val="00B23C19"/>
    <w:rsid w:val="00B25261"/>
    <w:rsid w:val="00B2555B"/>
    <w:rsid w:val="00B255F1"/>
    <w:rsid w:val="00B257AE"/>
    <w:rsid w:val="00B25ADF"/>
    <w:rsid w:val="00B25E39"/>
    <w:rsid w:val="00B26A03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8C4"/>
    <w:rsid w:val="00B31D33"/>
    <w:rsid w:val="00B320BE"/>
    <w:rsid w:val="00B321C2"/>
    <w:rsid w:val="00B32B86"/>
    <w:rsid w:val="00B332F6"/>
    <w:rsid w:val="00B34BFC"/>
    <w:rsid w:val="00B3512B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7D9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84"/>
    <w:rsid w:val="00B61721"/>
    <w:rsid w:val="00B61E66"/>
    <w:rsid w:val="00B61E88"/>
    <w:rsid w:val="00B62454"/>
    <w:rsid w:val="00B62983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45D"/>
    <w:rsid w:val="00B658A6"/>
    <w:rsid w:val="00B65D2F"/>
    <w:rsid w:val="00B65FFB"/>
    <w:rsid w:val="00B6601B"/>
    <w:rsid w:val="00B66140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26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35E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72A"/>
    <w:rsid w:val="00B97C5D"/>
    <w:rsid w:val="00B97E73"/>
    <w:rsid w:val="00B97E77"/>
    <w:rsid w:val="00BA0BA5"/>
    <w:rsid w:val="00BA0F40"/>
    <w:rsid w:val="00BA15EA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34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3D1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43"/>
    <w:rsid w:val="00BE0E4A"/>
    <w:rsid w:val="00BE0EDC"/>
    <w:rsid w:val="00BE19C0"/>
    <w:rsid w:val="00BE1C3F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478"/>
    <w:rsid w:val="00BE5B03"/>
    <w:rsid w:val="00BE5C90"/>
    <w:rsid w:val="00BE5F50"/>
    <w:rsid w:val="00BE6787"/>
    <w:rsid w:val="00BE6A9C"/>
    <w:rsid w:val="00BE6EB7"/>
    <w:rsid w:val="00BE6FEE"/>
    <w:rsid w:val="00BE7217"/>
    <w:rsid w:val="00BE72BB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307"/>
    <w:rsid w:val="00BF4AF6"/>
    <w:rsid w:val="00BF58D3"/>
    <w:rsid w:val="00BF6083"/>
    <w:rsid w:val="00BF6240"/>
    <w:rsid w:val="00BF6574"/>
    <w:rsid w:val="00BF6F2C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320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D9B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10D"/>
    <w:rsid w:val="00C13BF9"/>
    <w:rsid w:val="00C13C28"/>
    <w:rsid w:val="00C145AD"/>
    <w:rsid w:val="00C157A6"/>
    <w:rsid w:val="00C15BBE"/>
    <w:rsid w:val="00C165E2"/>
    <w:rsid w:val="00C168BF"/>
    <w:rsid w:val="00C16A7C"/>
    <w:rsid w:val="00C16B4A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1991"/>
    <w:rsid w:val="00C2205A"/>
    <w:rsid w:val="00C22091"/>
    <w:rsid w:val="00C221BE"/>
    <w:rsid w:val="00C226BE"/>
    <w:rsid w:val="00C228FF"/>
    <w:rsid w:val="00C22BBB"/>
    <w:rsid w:val="00C22D12"/>
    <w:rsid w:val="00C22E36"/>
    <w:rsid w:val="00C23D92"/>
    <w:rsid w:val="00C244EF"/>
    <w:rsid w:val="00C24623"/>
    <w:rsid w:val="00C2466B"/>
    <w:rsid w:val="00C24E4E"/>
    <w:rsid w:val="00C25192"/>
    <w:rsid w:val="00C255BB"/>
    <w:rsid w:val="00C258C5"/>
    <w:rsid w:val="00C26949"/>
    <w:rsid w:val="00C273D7"/>
    <w:rsid w:val="00C2798C"/>
    <w:rsid w:val="00C27A44"/>
    <w:rsid w:val="00C30093"/>
    <w:rsid w:val="00C30551"/>
    <w:rsid w:val="00C30752"/>
    <w:rsid w:val="00C30A88"/>
    <w:rsid w:val="00C30AF4"/>
    <w:rsid w:val="00C320A0"/>
    <w:rsid w:val="00C32235"/>
    <w:rsid w:val="00C32A41"/>
    <w:rsid w:val="00C32D3E"/>
    <w:rsid w:val="00C32E09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30"/>
    <w:rsid w:val="00C362D7"/>
    <w:rsid w:val="00C3635A"/>
    <w:rsid w:val="00C36363"/>
    <w:rsid w:val="00C37FC7"/>
    <w:rsid w:val="00C4000C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6C36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4A80"/>
    <w:rsid w:val="00C54D4A"/>
    <w:rsid w:val="00C557A0"/>
    <w:rsid w:val="00C55AF0"/>
    <w:rsid w:val="00C56529"/>
    <w:rsid w:val="00C5729E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545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3FA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47"/>
    <w:rsid w:val="00C76D78"/>
    <w:rsid w:val="00C76E56"/>
    <w:rsid w:val="00C77972"/>
    <w:rsid w:val="00C779C5"/>
    <w:rsid w:val="00C77F77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3FB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6D9C"/>
    <w:rsid w:val="00C87219"/>
    <w:rsid w:val="00C8734A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6E3D"/>
    <w:rsid w:val="00C97696"/>
    <w:rsid w:val="00CA0068"/>
    <w:rsid w:val="00CA04CC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5F43"/>
    <w:rsid w:val="00CB61A7"/>
    <w:rsid w:val="00CB63EC"/>
    <w:rsid w:val="00CB70CF"/>
    <w:rsid w:val="00CB77A6"/>
    <w:rsid w:val="00CB799B"/>
    <w:rsid w:val="00CB799C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B88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6F28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2896"/>
    <w:rsid w:val="00CE29F3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5D3"/>
    <w:rsid w:val="00CF27A1"/>
    <w:rsid w:val="00CF35EC"/>
    <w:rsid w:val="00CF363E"/>
    <w:rsid w:val="00CF3C5E"/>
    <w:rsid w:val="00CF46AF"/>
    <w:rsid w:val="00CF47ED"/>
    <w:rsid w:val="00CF525B"/>
    <w:rsid w:val="00CF54B1"/>
    <w:rsid w:val="00CF54F2"/>
    <w:rsid w:val="00CF5A76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867"/>
    <w:rsid w:val="00D02C14"/>
    <w:rsid w:val="00D03FFB"/>
    <w:rsid w:val="00D0479D"/>
    <w:rsid w:val="00D05032"/>
    <w:rsid w:val="00D051DD"/>
    <w:rsid w:val="00D05876"/>
    <w:rsid w:val="00D058DF"/>
    <w:rsid w:val="00D059D5"/>
    <w:rsid w:val="00D05DFB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0E9"/>
    <w:rsid w:val="00D150F6"/>
    <w:rsid w:val="00D1518A"/>
    <w:rsid w:val="00D158E3"/>
    <w:rsid w:val="00D160A1"/>
    <w:rsid w:val="00D1627B"/>
    <w:rsid w:val="00D1663F"/>
    <w:rsid w:val="00D16AB5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0"/>
    <w:rsid w:val="00D22026"/>
    <w:rsid w:val="00D22EAE"/>
    <w:rsid w:val="00D2311E"/>
    <w:rsid w:val="00D23811"/>
    <w:rsid w:val="00D23816"/>
    <w:rsid w:val="00D23C48"/>
    <w:rsid w:val="00D2401C"/>
    <w:rsid w:val="00D2414D"/>
    <w:rsid w:val="00D24677"/>
    <w:rsid w:val="00D24744"/>
    <w:rsid w:val="00D249FC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1EE"/>
    <w:rsid w:val="00D265D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7AC"/>
    <w:rsid w:val="00D31868"/>
    <w:rsid w:val="00D3234A"/>
    <w:rsid w:val="00D32722"/>
    <w:rsid w:val="00D32B95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3DB"/>
    <w:rsid w:val="00D37609"/>
    <w:rsid w:val="00D3768E"/>
    <w:rsid w:val="00D37A36"/>
    <w:rsid w:val="00D37B9D"/>
    <w:rsid w:val="00D37E76"/>
    <w:rsid w:val="00D40364"/>
    <w:rsid w:val="00D4065E"/>
    <w:rsid w:val="00D407AF"/>
    <w:rsid w:val="00D40903"/>
    <w:rsid w:val="00D40B28"/>
    <w:rsid w:val="00D4132D"/>
    <w:rsid w:val="00D41CC6"/>
    <w:rsid w:val="00D42057"/>
    <w:rsid w:val="00D424B1"/>
    <w:rsid w:val="00D4251C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1F45"/>
    <w:rsid w:val="00D5216A"/>
    <w:rsid w:val="00D523DD"/>
    <w:rsid w:val="00D52A3A"/>
    <w:rsid w:val="00D54438"/>
    <w:rsid w:val="00D546B5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0BA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22D"/>
    <w:rsid w:val="00D64B9C"/>
    <w:rsid w:val="00D64BF3"/>
    <w:rsid w:val="00D65A2B"/>
    <w:rsid w:val="00D65E8F"/>
    <w:rsid w:val="00D6603D"/>
    <w:rsid w:val="00D66833"/>
    <w:rsid w:val="00D6686C"/>
    <w:rsid w:val="00D668A8"/>
    <w:rsid w:val="00D66F49"/>
    <w:rsid w:val="00D67EFF"/>
    <w:rsid w:val="00D70358"/>
    <w:rsid w:val="00D70E6E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4CCB"/>
    <w:rsid w:val="00D750D3"/>
    <w:rsid w:val="00D75396"/>
    <w:rsid w:val="00D75DB3"/>
    <w:rsid w:val="00D763F6"/>
    <w:rsid w:val="00D76B0D"/>
    <w:rsid w:val="00D76D12"/>
    <w:rsid w:val="00D77269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72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934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5E8E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7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16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338"/>
    <w:rsid w:val="00DC0B31"/>
    <w:rsid w:val="00DC0EDF"/>
    <w:rsid w:val="00DC12B5"/>
    <w:rsid w:val="00DC14A2"/>
    <w:rsid w:val="00DC1793"/>
    <w:rsid w:val="00DC1837"/>
    <w:rsid w:val="00DC19CA"/>
    <w:rsid w:val="00DC1A59"/>
    <w:rsid w:val="00DC20D1"/>
    <w:rsid w:val="00DC30AD"/>
    <w:rsid w:val="00DC317F"/>
    <w:rsid w:val="00DC3CC5"/>
    <w:rsid w:val="00DC3DB6"/>
    <w:rsid w:val="00DC4080"/>
    <w:rsid w:val="00DC4936"/>
    <w:rsid w:val="00DC4AF6"/>
    <w:rsid w:val="00DC4BE4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56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B3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45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411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6D4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041E"/>
    <w:rsid w:val="00E211B8"/>
    <w:rsid w:val="00E22AAC"/>
    <w:rsid w:val="00E22DC1"/>
    <w:rsid w:val="00E234FC"/>
    <w:rsid w:val="00E2379A"/>
    <w:rsid w:val="00E23935"/>
    <w:rsid w:val="00E23A28"/>
    <w:rsid w:val="00E23CC8"/>
    <w:rsid w:val="00E23E53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79A"/>
    <w:rsid w:val="00E40931"/>
    <w:rsid w:val="00E409B8"/>
    <w:rsid w:val="00E40D5A"/>
    <w:rsid w:val="00E41082"/>
    <w:rsid w:val="00E41132"/>
    <w:rsid w:val="00E41BA5"/>
    <w:rsid w:val="00E41DD2"/>
    <w:rsid w:val="00E41FB6"/>
    <w:rsid w:val="00E42334"/>
    <w:rsid w:val="00E4234A"/>
    <w:rsid w:val="00E424E6"/>
    <w:rsid w:val="00E425EC"/>
    <w:rsid w:val="00E42612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4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03A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796"/>
    <w:rsid w:val="00E62A49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429"/>
    <w:rsid w:val="00E66CB9"/>
    <w:rsid w:val="00E67877"/>
    <w:rsid w:val="00E67CBA"/>
    <w:rsid w:val="00E70366"/>
    <w:rsid w:val="00E7073C"/>
    <w:rsid w:val="00E70E17"/>
    <w:rsid w:val="00E716E6"/>
    <w:rsid w:val="00E7173E"/>
    <w:rsid w:val="00E71B63"/>
    <w:rsid w:val="00E72034"/>
    <w:rsid w:val="00E72236"/>
    <w:rsid w:val="00E72329"/>
    <w:rsid w:val="00E72D5B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1CFC"/>
    <w:rsid w:val="00E8246E"/>
    <w:rsid w:val="00E824A3"/>
    <w:rsid w:val="00E82705"/>
    <w:rsid w:val="00E82B8C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87F47"/>
    <w:rsid w:val="00E90668"/>
    <w:rsid w:val="00E916EF"/>
    <w:rsid w:val="00E91B8D"/>
    <w:rsid w:val="00E91CCC"/>
    <w:rsid w:val="00E92696"/>
    <w:rsid w:val="00E927C5"/>
    <w:rsid w:val="00E9419D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943"/>
    <w:rsid w:val="00EA3ED1"/>
    <w:rsid w:val="00EA4BFA"/>
    <w:rsid w:val="00EA4C78"/>
    <w:rsid w:val="00EA4D79"/>
    <w:rsid w:val="00EA4F82"/>
    <w:rsid w:val="00EA5166"/>
    <w:rsid w:val="00EA53C9"/>
    <w:rsid w:val="00EA56FB"/>
    <w:rsid w:val="00EA5997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5A8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22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6B7D"/>
    <w:rsid w:val="00EC7D6B"/>
    <w:rsid w:val="00EC7F9A"/>
    <w:rsid w:val="00EC7FA1"/>
    <w:rsid w:val="00ED0098"/>
    <w:rsid w:val="00ED0294"/>
    <w:rsid w:val="00ED09D5"/>
    <w:rsid w:val="00ED0D5D"/>
    <w:rsid w:val="00ED1054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CB6"/>
    <w:rsid w:val="00ED5E7B"/>
    <w:rsid w:val="00ED6D3D"/>
    <w:rsid w:val="00ED6EA8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207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4DFB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CD0"/>
    <w:rsid w:val="00EF0D10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73D"/>
    <w:rsid w:val="00EF379F"/>
    <w:rsid w:val="00EF41B8"/>
    <w:rsid w:val="00EF45CD"/>
    <w:rsid w:val="00EF47AF"/>
    <w:rsid w:val="00EF4801"/>
    <w:rsid w:val="00EF48AE"/>
    <w:rsid w:val="00EF49AD"/>
    <w:rsid w:val="00EF5804"/>
    <w:rsid w:val="00EF5BEA"/>
    <w:rsid w:val="00EF5FBD"/>
    <w:rsid w:val="00EF62AB"/>
    <w:rsid w:val="00EF64EF"/>
    <w:rsid w:val="00EF6896"/>
    <w:rsid w:val="00EF711B"/>
    <w:rsid w:val="00EF7E27"/>
    <w:rsid w:val="00F0059A"/>
    <w:rsid w:val="00F00B97"/>
    <w:rsid w:val="00F00BD6"/>
    <w:rsid w:val="00F01464"/>
    <w:rsid w:val="00F01732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23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17F0"/>
    <w:rsid w:val="00F120E8"/>
    <w:rsid w:val="00F125A6"/>
    <w:rsid w:val="00F12ECA"/>
    <w:rsid w:val="00F12F11"/>
    <w:rsid w:val="00F13272"/>
    <w:rsid w:val="00F13706"/>
    <w:rsid w:val="00F137EC"/>
    <w:rsid w:val="00F1390C"/>
    <w:rsid w:val="00F13FF6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260"/>
    <w:rsid w:val="00F31500"/>
    <w:rsid w:val="00F31511"/>
    <w:rsid w:val="00F317EB"/>
    <w:rsid w:val="00F328EA"/>
    <w:rsid w:val="00F33206"/>
    <w:rsid w:val="00F33D8F"/>
    <w:rsid w:val="00F34133"/>
    <w:rsid w:val="00F347DE"/>
    <w:rsid w:val="00F34EE8"/>
    <w:rsid w:val="00F350EC"/>
    <w:rsid w:val="00F35334"/>
    <w:rsid w:val="00F35577"/>
    <w:rsid w:val="00F35D18"/>
    <w:rsid w:val="00F35F62"/>
    <w:rsid w:val="00F36F02"/>
    <w:rsid w:val="00F3745E"/>
    <w:rsid w:val="00F3757F"/>
    <w:rsid w:val="00F37C1F"/>
    <w:rsid w:val="00F37CEB"/>
    <w:rsid w:val="00F41193"/>
    <w:rsid w:val="00F413EF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56FF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4B2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97E"/>
    <w:rsid w:val="00F70B1C"/>
    <w:rsid w:val="00F70CE6"/>
    <w:rsid w:val="00F71242"/>
    <w:rsid w:val="00F71C7E"/>
    <w:rsid w:val="00F7214B"/>
    <w:rsid w:val="00F724CD"/>
    <w:rsid w:val="00F72BA6"/>
    <w:rsid w:val="00F72F0C"/>
    <w:rsid w:val="00F73682"/>
    <w:rsid w:val="00F73873"/>
    <w:rsid w:val="00F73A0F"/>
    <w:rsid w:val="00F73D0E"/>
    <w:rsid w:val="00F73D95"/>
    <w:rsid w:val="00F743A2"/>
    <w:rsid w:val="00F745ED"/>
    <w:rsid w:val="00F745F2"/>
    <w:rsid w:val="00F747A9"/>
    <w:rsid w:val="00F75040"/>
    <w:rsid w:val="00F7588D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9DF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1DC"/>
    <w:rsid w:val="00F875F3"/>
    <w:rsid w:val="00F87DA3"/>
    <w:rsid w:val="00F905DC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3C3"/>
    <w:rsid w:val="00F975DB"/>
    <w:rsid w:val="00F97708"/>
    <w:rsid w:val="00F97790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2FF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CAD"/>
    <w:rsid w:val="00FC0D6C"/>
    <w:rsid w:val="00FC1741"/>
    <w:rsid w:val="00FC2294"/>
    <w:rsid w:val="00FC241D"/>
    <w:rsid w:val="00FC2589"/>
    <w:rsid w:val="00FC2819"/>
    <w:rsid w:val="00FC285A"/>
    <w:rsid w:val="00FC28B3"/>
    <w:rsid w:val="00FC2A76"/>
    <w:rsid w:val="00FC3501"/>
    <w:rsid w:val="00FC3A75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9F8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67F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4"/>
    <w:rsid w:val="00FE6B87"/>
    <w:rsid w:val="00FE6BE8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49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24"/>
    <w:rsid w:val="00FF6A40"/>
    <w:rsid w:val="00FF700C"/>
    <w:rsid w:val="00FF717B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59803</TotalTime>
  <Pages>1</Pages>
  <Words>273</Words>
  <Characters>1558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5196</cp:revision>
  <cp:lastPrinted>2024-08-06T15:26:00Z</cp:lastPrinted>
  <dcterms:created xsi:type="dcterms:W3CDTF">2016-03-08T22:06:00Z</dcterms:created>
  <dcterms:modified xsi:type="dcterms:W3CDTF">2025-02-05T19:59:00Z</dcterms:modified>
</cp:coreProperties>
</file>