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A25F9E" w:rsidRPr="00A25F9E" w:rsidRDefault="00A25F9E" w:rsidP="00A25F9E">
      <w:pPr>
        <w:ind w:right="-99"/>
        <w:jc w:val="both"/>
        <w:rPr>
          <w:sz w:val="32"/>
          <w:szCs w:val="32"/>
        </w:rPr>
      </w:pPr>
      <w:r w:rsidRPr="00A25F9E">
        <w:rPr>
          <w:sz w:val="32"/>
          <w:szCs w:val="32"/>
        </w:rPr>
        <w:t>PACIENTE: Eunice Leite Arantes</w:t>
      </w:r>
    </w:p>
    <w:p w:rsidR="00A25F9E" w:rsidRPr="00A25F9E" w:rsidRDefault="00A25F9E" w:rsidP="00A25F9E">
      <w:pPr>
        <w:ind w:right="-99"/>
        <w:jc w:val="both"/>
        <w:rPr>
          <w:sz w:val="32"/>
          <w:szCs w:val="32"/>
        </w:rPr>
      </w:pPr>
      <w:r w:rsidRPr="00A25F9E">
        <w:rPr>
          <w:sz w:val="32"/>
          <w:szCs w:val="32"/>
        </w:rPr>
        <w:t xml:space="preserve">IDADE:61 anos SEXO: F                 </w:t>
      </w:r>
    </w:p>
    <w:p w:rsidR="00CD6A6E" w:rsidRDefault="00A25F9E" w:rsidP="00A25F9E">
      <w:pPr>
        <w:ind w:right="-99"/>
        <w:jc w:val="both"/>
        <w:rPr>
          <w:sz w:val="32"/>
          <w:szCs w:val="32"/>
        </w:rPr>
      </w:pPr>
      <w:r w:rsidRPr="00A25F9E">
        <w:rPr>
          <w:sz w:val="32"/>
          <w:szCs w:val="32"/>
        </w:rPr>
        <w:t>DATA DO EXAME:28 jan. 25</w:t>
      </w:r>
      <w:bookmarkStart w:id="0" w:name="_GoBack"/>
      <w:bookmarkEnd w:id="0"/>
    </w:p>
    <w:p w:rsidR="0020610E" w:rsidRPr="00B03B58" w:rsidRDefault="0020610E" w:rsidP="0020610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23456D" w:rsidP="00320F3C">
      <w:pPr>
        <w:jc w:val="both"/>
      </w:pPr>
      <w:r>
        <w:t xml:space="preserve"> 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6EA5" w:rsidRDefault="00B26EA5">
      <w:r>
        <w:separator/>
      </w:r>
    </w:p>
  </w:endnote>
  <w:endnote w:type="continuationSeparator" w:id="0">
    <w:p w:rsidR="00B26EA5" w:rsidRDefault="00B26E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B26EA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6EA5" w:rsidRDefault="00B26EA5">
      <w:r>
        <w:separator/>
      </w:r>
    </w:p>
  </w:footnote>
  <w:footnote w:type="continuationSeparator" w:id="0">
    <w:p w:rsidR="00B26EA5" w:rsidRDefault="00B26EA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301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6503A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855EB"/>
    <w:rsid w:val="00190BFD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231E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610E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0F0A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632B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5CD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1E4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9FF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7491"/>
    <w:rsid w:val="00571048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7D3C"/>
    <w:rsid w:val="005F23FC"/>
    <w:rsid w:val="005F31E6"/>
    <w:rsid w:val="005F3CD0"/>
    <w:rsid w:val="005F3E5B"/>
    <w:rsid w:val="005F7A49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38F2"/>
    <w:rsid w:val="006150A1"/>
    <w:rsid w:val="00617C84"/>
    <w:rsid w:val="00620FC0"/>
    <w:rsid w:val="006216E5"/>
    <w:rsid w:val="006235ED"/>
    <w:rsid w:val="006240C8"/>
    <w:rsid w:val="00624262"/>
    <w:rsid w:val="00624615"/>
    <w:rsid w:val="00624A25"/>
    <w:rsid w:val="006263AB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4048C"/>
    <w:rsid w:val="00641FD2"/>
    <w:rsid w:val="00642D15"/>
    <w:rsid w:val="0064426C"/>
    <w:rsid w:val="006454E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002B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37339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2E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272C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77EEA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2C8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634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61B5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27DD7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307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8B"/>
    <w:rsid w:val="009857EE"/>
    <w:rsid w:val="00986055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2BC4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6D4D"/>
    <w:rsid w:val="00A06FD2"/>
    <w:rsid w:val="00A07257"/>
    <w:rsid w:val="00A0761B"/>
    <w:rsid w:val="00A1036B"/>
    <w:rsid w:val="00A1184F"/>
    <w:rsid w:val="00A11CD2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292"/>
    <w:rsid w:val="00A25F9E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5A68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162B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5EE"/>
    <w:rsid w:val="00B20635"/>
    <w:rsid w:val="00B2106F"/>
    <w:rsid w:val="00B23F1D"/>
    <w:rsid w:val="00B25236"/>
    <w:rsid w:val="00B25B93"/>
    <w:rsid w:val="00B26525"/>
    <w:rsid w:val="00B26EA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ABF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2554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2BA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5FF4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579CF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96C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4487"/>
    <w:rsid w:val="00F65C20"/>
    <w:rsid w:val="00F71581"/>
    <w:rsid w:val="00F71F03"/>
    <w:rsid w:val="00F7443A"/>
    <w:rsid w:val="00F75F84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18E3"/>
    <w:rsid w:val="00FA2024"/>
    <w:rsid w:val="00FA20F2"/>
    <w:rsid w:val="00FA2DC8"/>
    <w:rsid w:val="00FA36D6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8644</TotalTime>
  <Pages>1</Pages>
  <Words>283</Words>
  <Characters>1617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871</cp:revision>
  <cp:lastPrinted>1998-02-03T19:29:00Z</cp:lastPrinted>
  <dcterms:created xsi:type="dcterms:W3CDTF">2017-04-28T17:10:00Z</dcterms:created>
  <dcterms:modified xsi:type="dcterms:W3CDTF">2025-01-28T18:35:00Z</dcterms:modified>
</cp:coreProperties>
</file>