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D360B" w:rsidRPr="000D360B" w:rsidRDefault="000D360B" w:rsidP="000D360B">
      <w:pPr>
        <w:rPr>
          <w:sz w:val="32"/>
        </w:rPr>
      </w:pPr>
      <w:r w:rsidRPr="000D360B">
        <w:rPr>
          <w:sz w:val="32"/>
        </w:rPr>
        <w:t>PACIENTE: Eunice Leite Arantes</w:t>
      </w:r>
    </w:p>
    <w:p w:rsidR="000D360B" w:rsidRPr="000D360B" w:rsidRDefault="000D360B" w:rsidP="000D360B">
      <w:pPr>
        <w:rPr>
          <w:sz w:val="32"/>
        </w:rPr>
      </w:pPr>
      <w:r w:rsidRPr="000D360B">
        <w:rPr>
          <w:sz w:val="32"/>
        </w:rPr>
        <w:t xml:space="preserve">IDADE:61 anos SEXO: F                 </w:t>
      </w:r>
    </w:p>
    <w:p w:rsidR="0002729C" w:rsidRDefault="000D360B" w:rsidP="000D360B">
      <w:pPr>
        <w:rPr>
          <w:sz w:val="32"/>
        </w:rPr>
      </w:pPr>
      <w:r w:rsidRPr="000D360B">
        <w:rPr>
          <w:sz w:val="32"/>
        </w:rPr>
        <w:t>DATA DO EXAME:28 jan.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790" w:rsidRDefault="00F32790">
      <w:r>
        <w:separator/>
      </w:r>
    </w:p>
  </w:endnote>
  <w:endnote w:type="continuationSeparator" w:id="0">
    <w:p w:rsidR="00F32790" w:rsidRDefault="00F32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3279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790" w:rsidRDefault="00F32790">
      <w:r>
        <w:separator/>
      </w:r>
    </w:p>
  </w:footnote>
  <w:footnote w:type="continuationSeparator" w:id="0">
    <w:p w:rsidR="00F32790" w:rsidRDefault="00F327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35792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5057</cp:revision>
  <cp:lastPrinted>2024-08-06T15:30:00Z</cp:lastPrinted>
  <dcterms:created xsi:type="dcterms:W3CDTF">2016-03-08T22:17:00Z</dcterms:created>
  <dcterms:modified xsi:type="dcterms:W3CDTF">2025-01-28T18:34:00Z</dcterms:modified>
</cp:coreProperties>
</file>