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 xml:space="preserve">Nome :  </w:t>
      </w:r>
      <w:r w:rsidRPr="00516F96">
        <w:rPr>
          <w:sz w:val="24"/>
        </w:rPr>
        <w:tab/>
      </w:r>
      <w:r w:rsidR="00440657" w:rsidRPr="00440657">
        <w:rPr>
          <w:sz w:val="24"/>
        </w:rPr>
        <w:t>Luiz Gustavo Franca Martins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 xml:space="preserve">Idade :  </w:t>
      </w:r>
      <w:r w:rsidRPr="00516F96">
        <w:rPr>
          <w:sz w:val="24"/>
        </w:rPr>
        <w:tab/>
      </w:r>
      <w:r>
        <w:rPr>
          <w:sz w:val="24"/>
        </w:rPr>
        <w:t xml:space="preserve"> </w:t>
      </w:r>
      <w:r w:rsidR="00440657">
        <w:rPr>
          <w:sz w:val="24"/>
        </w:rPr>
        <w:t>46</w:t>
      </w:r>
      <w:r w:rsidRPr="00516F96">
        <w:rPr>
          <w:sz w:val="24"/>
        </w:rPr>
        <w:t xml:space="preserve"> anos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 xml:space="preserve">Indicação           </w:t>
      </w:r>
      <w:r w:rsidR="00440657">
        <w:rPr>
          <w:sz w:val="24"/>
        </w:rPr>
        <w:t>Check Cup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 xml:space="preserve">Data:                  </w:t>
      </w:r>
      <w:r w:rsidR="00440657">
        <w:rPr>
          <w:sz w:val="24"/>
        </w:rPr>
        <w:t>24 jan. 25</w:t>
      </w:r>
      <w:bookmarkStart w:id="0" w:name="_GoBack"/>
      <w:bookmarkEnd w:id="0"/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>Medico:             Dr.Claudio Oppenheimer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>Terapêutica :</w:t>
      </w:r>
      <w:r w:rsidRPr="00516F96">
        <w:rPr>
          <w:sz w:val="24"/>
        </w:rPr>
        <w:tab/>
      </w:r>
      <w:r>
        <w:rPr>
          <w:sz w:val="24"/>
        </w:rPr>
        <w:t xml:space="preserve"> </w:t>
      </w:r>
      <w:r w:rsidR="00786D94">
        <w:rPr>
          <w:sz w:val="24"/>
        </w:rPr>
        <w:t>Ndn</w:t>
      </w:r>
    </w:p>
    <w:p w:rsidR="00E80A24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>Lateralidade :</w:t>
      </w:r>
      <w:r w:rsidRPr="00516F96">
        <w:rPr>
          <w:sz w:val="24"/>
        </w:rPr>
        <w:tab/>
      </w:r>
      <w:r>
        <w:rPr>
          <w:sz w:val="24"/>
        </w:rPr>
        <w:t xml:space="preserve"> </w:t>
      </w:r>
      <w:r w:rsidRPr="00516F96">
        <w:rPr>
          <w:sz w:val="24"/>
        </w:rPr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440657">
        <w:rPr>
          <w:noProof/>
          <w:sz w:val="24"/>
        </w:rPr>
        <w:t>24 de janeiro de 2025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11095</w:t>
      </w:r>
      <w:r w:rsidR="0003509C">
        <w:rPr>
          <w:lang w:val="en-US"/>
        </w:rPr>
        <w:t xml:space="preserve"> RQE:2642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A15" w:rsidRDefault="00FF0A15">
      <w:r>
        <w:separator/>
      </w:r>
    </w:p>
  </w:endnote>
  <w:endnote w:type="continuationSeparator" w:id="0">
    <w:p w:rsidR="00FF0A15" w:rsidRDefault="00FF0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FF0A1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A15" w:rsidRDefault="00FF0A15">
      <w:r>
        <w:separator/>
      </w:r>
    </w:p>
  </w:footnote>
  <w:footnote w:type="continuationSeparator" w:id="0">
    <w:p w:rsidR="00FF0A15" w:rsidRDefault="00FF0A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4F4F"/>
    <w:rsid w:val="00065AA6"/>
    <w:rsid w:val="00065FFC"/>
    <w:rsid w:val="000766A9"/>
    <w:rsid w:val="00080FEC"/>
    <w:rsid w:val="00083244"/>
    <w:rsid w:val="0008452B"/>
    <w:rsid w:val="0009157D"/>
    <w:rsid w:val="0009610C"/>
    <w:rsid w:val="000A4746"/>
    <w:rsid w:val="000A4AD0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0F6ECA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23E1"/>
    <w:rsid w:val="00184C83"/>
    <w:rsid w:val="001A18A1"/>
    <w:rsid w:val="001A48E1"/>
    <w:rsid w:val="001B61F3"/>
    <w:rsid w:val="001B7C7F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1F5768"/>
    <w:rsid w:val="00203986"/>
    <w:rsid w:val="002077E2"/>
    <w:rsid w:val="00207F6D"/>
    <w:rsid w:val="00217EB8"/>
    <w:rsid w:val="00226DF3"/>
    <w:rsid w:val="00232B12"/>
    <w:rsid w:val="00235304"/>
    <w:rsid w:val="00240E1E"/>
    <w:rsid w:val="002438D6"/>
    <w:rsid w:val="00251AE4"/>
    <w:rsid w:val="00251F46"/>
    <w:rsid w:val="0025430E"/>
    <w:rsid w:val="0026490F"/>
    <w:rsid w:val="00275817"/>
    <w:rsid w:val="00281722"/>
    <w:rsid w:val="0028205B"/>
    <w:rsid w:val="00284C66"/>
    <w:rsid w:val="00285E52"/>
    <w:rsid w:val="00290B62"/>
    <w:rsid w:val="00293B10"/>
    <w:rsid w:val="002962AA"/>
    <w:rsid w:val="002A3A31"/>
    <w:rsid w:val="002B15F3"/>
    <w:rsid w:val="002B47BA"/>
    <w:rsid w:val="002C4ECA"/>
    <w:rsid w:val="002D1209"/>
    <w:rsid w:val="002D7204"/>
    <w:rsid w:val="002E1B53"/>
    <w:rsid w:val="002E7825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5B62"/>
    <w:rsid w:val="00346ABC"/>
    <w:rsid w:val="003506DF"/>
    <w:rsid w:val="00351416"/>
    <w:rsid w:val="003578D5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5977"/>
    <w:rsid w:val="00407B57"/>
    <w:rsid w:val="004112CC"/>
    <w:rsid w:val="00424136"/>
    <w:rsid w:val="00427CD2"/>
    <w:rsid w:val="004321FE"/>
    <w:rsid w:val="004366AB"/>
    <w:rsid w:val="00437397"/>
    <w:rsid w:val="00440657"/>
    <w:rsid w:val="00440D13"/>
    <w:rsid w:val="00443F52"/>
    <w:rsid w:val="004443F0"/>
    <w:rsid w:val="00447CE4"/>
    <w:rsid w:val="00451C96"/>
    <w:rsid w:val="00452F1A"/>
    <w:rsid w:val="004610CC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16F96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A6C44"/>
    <w:rsid w:val="005B73FC"/>
    <w:rsid w:val="005C0771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191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289C"/>
    <w:rsid w:val="00677A18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B03"/>
    <w:rsid w:val="00714E68"/>
    <w:rsid w:val="00721098"/>
    <w:rsid w:val="00732827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86D94"/>
    <w:rsid w:val="00796F8A"/>
    <w:rsid w:val="007B00CD"/>
    <w:rsid w:val="007B4087"/>
    <w:rsid w:val="007D118B"/>
    <w:rsid w:val="007D3F05"/>
    <w:rsid w:val="007D5461"/>
    <w:rsid w:val="007E1BEC"/>
    <w:rsid w:val="007E2E8E"/>
    <w:rsid w:val="007E3150"/>
    <w:rsid w:val="007E7D2D"/>
    <w:rsid w:val="007F0392"/>
    <w:rsid w:val="007F3C51"/>
    <w:rsid w:val="007F51E6"/>
    <w:rsid w:val="00802C16"/>
    <w:rsid w:val="0081484F"/>
    <w:rsid w:val="00816492"/>
    <w:rsid w:val="00820736"/>
    <w:rsid w:val="008232C1"/>
    <w:rsid w:val="00831EE7"/>
    <w:rsid w:val="00842131"/>
    <w:rsid w:val="00854036"/>
    <w:rsid w:val="00860BE6"/>
    <w:rsid w:val="0086581A"/>
    <w:rsid w:val="00867CAC"/>
    <w:rsid w:val="00870D9C"/>
    <w:rsid w:val="00883CF8"/>
    <w:rsid w:val="00883D35"/>
    <w:rsid w:val="008857E8"/>
    <w:rsid w:val="00885BE2"/>
    <w:rsid w:val="008878C1"/>
    <w:rsid w:val="008928E8"/>
    <w:rsid w:val="008978E3"/>
    <w:rsid w:val="008A3694"/>
    <w:rsid w:val="008B1F16"/>
    <w:rsid w:val="008B337D"/>
    <w:rsid w:val="008B4D95"/>
    <w:rsid w:val="008C35AE"/>
    <w:rsid w:val="008C76A1"/>
    <w:rsid w:val="008D5BF7"/>
    <w:rsid w:val="008D7064"/>
    <w:rsid w:val="008D76F1"/>
    <w:rsid w:val="008E190E"/>
    <w:rsid w:val="008E45A1"/>
    <w:rsid w:val="008E74D2"/>
    <w:rsid w:val="008F0B39"/>
    <w:rsid w:val="008F333F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26E3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9E6C49"/>
    <w:rsid w:val="009F500B"/>
    <w:rsid w:val="00A0141C"/>
    <w:rsid w:val="00A03B4C"/>
    <w:rsid w:val="00A057D2"/>
    <w:rsid w:val="00A06F8F"/>
    <w:rsid w:val="00A127A1"/>
    <w:rsid w:val="00A2085C"/>
    <w:rsid w:val="00A2725B"/>
    <w:rsid w:val="00A36D21"/>
    <w:rsid w:val="00A3791D"/>
    <w:rsid w:val="00A41659"/>
    <w:rsid w:val="00A41BAE"/>
    <w:rsid w:val="00A42EE7"/>
    <w:rsid w:val="00A42F92"/>
    <w:rsid w:val="00A54991"/>
    <w:rsid w:val="00A60EBF"/>
    <w:rsid w:val="00A648E5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D787D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464AD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B220F"/>
    <w:rsid w:val="00BB3AE2"/>
    <w:rsid w:val="00BB7AF5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2DEA"/>
    <w:rsid w:val="00CD6BC5"/>
    <w:rsid w:val="00CD7280"/>
    <w:rsid w:val="00CE0B69"/>
    <w:rsid w:val="00CE3789"/>
    <w:rsid w:val="00CF06E1"/>
    <w:rsid w:val="00CF17B0"/>
    <w:rsid w:val="00CF2A9F"/>
    <w:rsid w:val="00D0090F"/>
    <w:rsid w:val="00D05580"/>
    <w:rsid w:val="00D06539"/>
    <w:rsid w:val="00D12989"/>
    <w:rsid w:val="00D17C97"/>
    <w:rsid w:val="00D244CB"/>
    <w:rsid w:val="00D345DF"/>
    <w:rsid w:val="00D416F8"/>
    <w:rsid w:val="00D503AC"/>
    <w:rsid w:val="00D5124A"/>
    <w:rsid w:val="00D5145B"/>
    <w:rsid w:val="00D53956"/>
    <w:rsid w:val="00D54B1C"/>
    <w:rsid w:val="00D66D7D"/>
    <w:rsid w:val="00D70147"/>
    <w:rsid w:val="00D83597"/>
    <w:rsid w:val="00DA493F"/>
    <w:rsid w:val="00DA559F"/>
    <w:rsid w:val="00DB286B"/>
    <w:rsid w:val="00DB64B8"/>
    <w:rsid w:val="00DC2DDF"/>
    <w:rsid w:val="00DC326C"/>
    <w:rsid w:val="00DC52D8"/>
    <w:rsid w:val="00DD14EC"/>
    <w:rsid w:val="00DD15EC"/>
    <w:rsid w:val="00DD59E8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1BA6"/>
    <w:rsid w:val="00E82113"/>
    <w:rsid w:val="00E939FE"/>
    <w:rsid w:val="00EA1825"/>
    <w:rsid w:val="00EA1B4A"/>
    <w:rsid w:val="00EA4475"/>
    <w:rsid w:val="00EA4579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12F6F"/>
    <w:rsid w:val="00F2224E"/>
    <w:rsid w:val="00F235F0"/>
    <w:rsid w:val="00F34FE4"/>
    <w:rsid w:val="00F45787"/>
    <w:rsid w:val="00F4775C"/>
    <w:rsid w:val="00F47A72"/>
    <w:rsid w:val="00F537D4"/>
    <w:rsid w:val="00F54062"/>
    <w:rsid w:val="00F615E7"/>
    <w:rsid w:val="00F61A83"/>
    <w:rsid w:val="00F63303"/>
    <w:rsid w:val="00F73A7D"/>
    <w:rsid w:val="00F73D4D"/>
    <w:rsid w:val="00F87589"/>
    <w:rsid w:val="00F9323A"/>
    <w:rsid w:val="00F93BD8"/>
    <w:rsid w:val="00FA2443"/>
    <w:rsid w:val="00FA4227"/>
    <w:rsid w:val="00FA6E44"/>
    <w:rsid w:val="00FC4CE3"/>
    <w:rsid w:val="00FD1763"/>
    <w:rsid w:val="00FD419E"/>
    <w:rsid w:val="00FE102F"/>
    <w:rsid w:val="00FE263B"/>
    <w:rsid w:val="00FF0A15"/>
    <w:rsid w:val="00FF0B84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305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1462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229</cp:revision>
  <cp:lastPrinted>2024-11-11T17:42:00Z</cp:lastPrinted>
  <dcterms:created xsi:type="dcterms:W3CDTF">2016-11-16T19:01:00Z</dcterms:created>
  <dcterms:modified xsi:type="dcterms:W3CDTF">2025-01-24T19:50:00Z</dcterms:modified>
</cp:coreProperties>
</file>