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17C6E" w:rsidRPr="00417C6E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 xml:space="preserve">PACIENTE: </w:t>
      </w:r>
      <w:r w:rsidR="003211B7">
        <w:rPr>
          <w:sz w:val="32"/>
          <w:szCs w:val="32"/>
        </w:rPr>
        <w:t>Luiz Gustavo F.Martins</w:t>
      </w:r>
      <w:r w:rsidRPr="00417C6E">
        <w:rPr>
          <w:sz w:val="32"/>
          <w:szCs w:val="32"/>
        </w:rPr>
        <w:t xml:space="preserve">  ID:</w:t>
      </w:r>
      <w:r w:rsidR="00AF2501">
        <w:rPr>
          <w:sz w:val="32"/>
          <w:szCs w:val="32"/>
        </w:rPr>
        <w:t>291</w:t>
      </w:r>
      <w:r w:rsidR="003211B7">
        <w:rPr>
          <w:sz w:val="32"/>
          <w:szCs w:val="32"/>
        </w:rPr>
        <w:t>68</w:t>
      </w:r>
    </w:p>
    <w:p w:rsidR="00417C6E" w:rsidRPr="00417C6E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>IDADE:</w:t>
      </w:r>
      <w:r w:rsidR="003211B7">
        <w:rPr>
          <w:sz w:val="32"/>
          <w:szCs w:val="32"/>
        </w:rPr>
        <w:t>46</w:t>
      </w:r>
      <w:r w:rsidR="00AF2501">
        <w:rPr>
          <w:sz w:val="32"/>
          <w:szCs w:val="32"/>
        </w:rPr>
        <w:tab/>
      </w:r>
      <w:r w:rsidRPr="00417C6E">
        <w:rPr>
          <w:sz w:val="32"/>
          <w:szCs w:val="32"/>
        </w:rPr>
        <w:t xml:space="preserve">anos SEXO: </w:t>
      </w:r>
      <w:r w:rsidR="003211B7">
        <w:rPr>
          <w:sz w:val="32"/>
          <w:szCs w:val="32"/>
        </w:rPr>
        <w:t>M</w:t>
      </w:r>
      <w:r w:rsidRPr="00417C6E">
        <w:rPr>
          <w:sz w:val="32"/>
          <w:szCs w:val="32"/>
        </w:rPr>
        <w:t xml:space="preserve">                 </w:t>
      </w:r>
    </w:p>
    <w:p w:rsidR="00241B1C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>DATA DO EXAME:</w:t>
      </w:r>
      <w:r w:rsidR="003211B7">
        <w:rPr>
          <w:sz w:val="32"/>
          <w:szCs w:val="32"/>
        </w:rPr>
        <w:t>24 jan. 25</w:t>
      </w:r>
      <w:bookmarkStart w:id="0" w:name="_GoBack"/>
      <w:bookmarkEnd w:id="0"/>
    </w:p>
    <w:p w:rsidR="00712073" w:rsidRDefault="00712073" w:rsidP="00417C6E">
      <w:pPr>
        <w:rPr>
          <w:sz w:val="32"/>
          <w:szCs w:val="32"/>
        </w:rPr>
      </w:pPr>
      <w:r>
        <w:rPr>
          <w:sz w:val="32"/>
          <w:szCs w:val="32"/>
        </w:rPr>
        <w:t>SEGMENTO ESTUDADO:Membros superiores</w:t>
      </w:r>
    </w:p>
    <w:p w:rsidR="000D050B" w:rsidRDefault="000D050B" w:rsidP="007D0B8C">
      <w:pPr>
        <w:rPr>
          <w:sz w:val="32"/>
        </w:rPr>
      </w:pPr>
    </w:p>
    <w:p w:rsidR="00AF2501" w:rsidRDefault="00AF2501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D85" w:rsidRDefault="006F7D85">
      <w:r>
        <w:separator/>
      </w:r>
    </w:p>
  </w:endnote>
  <w:endnote w:type="continuationSeparator" w:id="0">
    <w:p w:rsidR="006F7D85" w:rsidRDefault="006F7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6F7D8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D85" w:rsidRDefault="006F7D85">
      <w:r>
        <w:separator/>
      </w:r>
    </w:p>
  </w:footnote>
  <w:footnote w:type="continuationSeparator" w:id="0">
    <w:p w:rsidR="006F7D85" w:rsidRDefault="006F7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17C2"/>
    <w:rsid w:val="00043417"/>
    <w:rsid w:val="000449C8"/>
    <w:rsid w:val="00045655"/>
    <w:rsid w:val="00046AC8"/>
    <w:rsid w:val="00046B95"/>
    <w:rsid w:val="00051520"/>
    <w:rsid w:val="00051815"/>
    <w:rsid w:val="00052538"/>
    <w:rsid w:val="00064649"/>
    <w:rsid w:val="000651EC"/>
    <w:rsid w:val="00071DA4"/>
    <w:rsid w:val="00071F73"/>
    <w:rsid w:val="0007508D"/>
    <w:rsid w:val="000801BD"/>
    <w:rsid w:val="00080729"/>
    <w:rsid w:val="00081A1E"/>
    <w:rsid w:val="00082679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5BD3"/>
    <w:rsid w:val="00166B7B"/>
    <w:rsid w:val="00170B2F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726F"/>
    <w:rsid w:val="001B2818"/>
    <w:rsid w:val="001B4EAE"/>
    <w:rsid w:val="001C1AF1"/>
    <w:rsid w:val="001C25D0"/>
    <w:rsid w:val="001C2D45"/>
    <w:rsid w:val="001C3C25"/>
    <w:rsid w:val="001C3C53"/>
    <w:rsid w:val="001C4D41"/>
    <w:rsid w:val="001C5AEC"/>
    <w:rsid w:val="001D2225"/>
    <w:rsid w:val="001D32EB"/>
    <w:rsid w:val="001E084C"/>
    <w:rsid w:val="001E158D"/>
    <w:rsid w:val="001E661E"/>
    <w:rsid w:val="001F093C"/>
    <w:rsid w:val="001F1B98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37A21"/>
    <w:rsid w:val="00240432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47AB8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127"/>
    <w:rsid w:val="002F540F"/>
    <w:rsid w:val="002F541D"/>
    <w:rsid w:val="002F5AAB"/>
    <w:rsid w:val="002F5CE9"/>
    <w:rsid w:val="002F5DAC"/>
    <w:rsid w:val="002F74AB"/>
    <w:rsid w:val="0030187B"/>
    <w:rsid w:val="003023D4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1B7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E52A8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17C6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039B"/>
    <w:rsid w:val="0045132E"/>
    <w:rsid w:val="00451A35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C7FA4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083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572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2788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7D85"/>
    <w:rsid w:val="006F7EB1"/>
    <w:rsid w:val="00702EA5"/>
    <w:rsid w:val="0070411F"/>
    <w:rsid w:val="00704424"/>
    <w:rsid w:val="00705F14"/>
    <w:rsid w:val="00706A81"/>
    <w:rsid w:val="00710CB5"/>
    <w:rsid w:val="00712073"/>
    <w:rsid w:val="00713409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3004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045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0AD1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1A82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0741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4DC9"/>
    <w:rsid w:val="00A455DD"/>
    <w:rsid w:val="00A46EF7"/>
    <w:rsid w:val="00A470A3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6ED4"/>
    <w:rsid w:val="00A971AC"/>
    <w:rsid w:val="00A977B6"/>
    <w:rsid w:val="00A97EAE"/>
    <w:rsid w:val="00AA13F5"/>
    <w:rsid w:val="00AA2C90"/>
    <w:rsid w:val="00AA3349"/>
    <w:rsid w:val="00AA6955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4265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501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2953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2E14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1F6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1740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04AF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2C5F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703"/>
    <w:rsid w:val="00E45DFC"/>
    <w:rsid w:val="00E464B7"/>
    <w:rsid w:val="00E4661D"/>
    <w:rsid w:val="00E46D62"/>
    <w:rsid w:val="00E47CAC"/>
    <w:rsid w:val="00E50698"/>
    <w:rsid w:val="00E51B6D"/>
    <w:rsid w:val="00E567FC"/>
    <w:rsid w:val="00E56E55"/>
    <w:rsid w:val="00E57531"/>
    <w:rsid w:val="00E57888"/>
    <w:rsid w:val="00E57DEA"/>
    <w:rsid w:val="00E63732"/>
    <w:rsid w:val="00E639E7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9815B-11DC-42A9-AB5E-4B8421138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761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650</cp:revision>
  <cp:lastPrinted>1998-02-03T19:29:00Z</cp:lastPrinted>
  <dcterms:created xsi:type="dcterms:W3CDTF">2016-03-17T16:41:00Z</dcterms:created>
  <dcterms:modified xsi:type="dcterms:W3CDTF">2025-01-24T19:41:00Z</dcterms:modified>
</cp:coreProperties>
</file>