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63A15" w:rsidRPr="00563A15">
        <w:rPr>
          <w:sz w:val="22"/>
        </w:rPr>
        <w:t>Rosana Fayad Ferreira Bezerra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63A15">
        <w:rPr>
          <w:sz w:val="22"/>
        </w:rPr>
        <w:t>57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880F52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563A15">
        <w:rPr>
          <w:sz w:val="22"/>
        </w:rPr>
        <w:t>21</w:t>
      </w:r>
      <w:bookmarkStart w:id="0" w:name="_GoBack"/>
      <w:bookmarkEnd w:id="0"/>
      <w:r w:rsidR="007E596A">
        <w:rPr>
          <w:sz w:val="22"/>
        </w:rPr>
        <w:t xml:space="preserve"> jan.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E59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80F52">
        <w:t>9.1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880F52">
        <w:t>32.8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63A15">
        <w:rPr>
          <w:noProof/>
          <w:sz w:val="24"/>
        </w:rPr>
        <w:t>21 de janeiro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20B" w:rsidRDefault="0054520B">
      <w:r>
        <w:separator/>
      </w:r>
    </w:p>
  </w:endnote>
  <w:endnote w:type="continuationSeparator" w:id="0">
    <w:p w:rsidR="0054520B" w:rsidRDefault="00545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4520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20B" w:rsidRDefault="0054520B">
      <w:r>
        <w:separator/>
      </w:r>
    </w:p>
  </w:footnote>
  <w:footnote w:type="continuationSeparator" w:id="0">
    <w:p w:rsidR="0054520B" w:rsidRDefault="005452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59377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5188</cp:revision>
  <cp:lastPrinted>2024-08-06T15:26:00Z</cp:lastPrinted>
  <dcterms:created xsi:type="dcterms:W3CDTF">2016-03-08T22:06:00Z</dcterms:created>
  <dcterms:modified xsi:type="dcterms:W3CDTF">2025-01-21T17:49:00Z</dcterms:modified>
</cp:coreProperties>
</file>