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417C6E" w:rsidRPr="00417C6E" w:rsidRDefault="00417C6E" w:rsidP="00417C6E">
      <w:pPr>
        <w:rPr>
          <w:sz w:val="32"/>
          <w:szCs w:val="32"/>
        </w:rPr>
      </w:pPr>
      <w:r w:rsidRPr="00417C6E">
        <w:rPr>
          <w:sz w:val="32"/>
          <w:szCs w:val="32"/>
        </w:rPr>
        <w:t xml:space="preserve">PACIENTE: </w:t>
      </w:r>
      <w:r w:rsidR="00AF2501">
        <w:rPr>
          <w:sz w:val="32"/>
          <w:szCs w:val="32"/>
        </w:rPr>
        <w:t>Ilka A .Benjoino</w:t>
      </w:r>
      <w:r w:rsidRPr="00417C6E">
        <w:rPr>
          <w:sz w:val="32"/>
          <w:szCs w:val="32"/>
        </w:rPr>
        <w:t xml:space="preserve">  ID:</w:t>
      </w:r>
      <w:r w:rsidR="00AF2501">
        <w:rPr>
          <w:sz w:val="32"/>
          <w:szCs w:val="32"/>
        </w:rPr>
        <w:t>29151</w:t>
      </w:r>
    </w:p>
    <w:p w:rsidR="00417C6E" w:rsidRPr="00417C6E" w:rsidRDefault="00417C6E" w:rsidP="00417C6E">
      <w:pPr>
        <w:rPr>
          <w:sz w:val="32"/>
          <w:szCs w:val="32"/>
        </w:rPr>
      </w:pPr>
      <w:r w:rsidRPr="00417C6E">
        <w:rPr>
          <w:sz w:val="32"/>
          <w:szCs w:val="32"/>
        </w:rPr>
        <w:t>IDADE:</w:t>
      </w:r>
      <w:r w:rsidR="00AF2501">
        <w:rPr>
          <w:sz w:val="32"/>
          <w:szCs w:val="32"/>
        </w:rPr>
        <w:t>46</w:t>
      </w:r>
      <w:r w:rsidR="00AF2501">
        <w:rPr>
          <w:sz w:val="32"/>
          <w:szCs w:val="32"/>
        </w:rPr>
        <w:tab/>
      </w:r>
      <w:r w:rsidRPr="00417C6E">
        <w:rPr>
          <w:sz w:val="32"/>
          <w:szCs w:val="32"/>
        </w:rPr>
        <w:t xml:space="preserve">anos SEXO: </w:t>
      </w:r>
      <w:r w:rsidR="00247AB8">
        <w:rPr>
          <w:sz w:val="32"/>
          <w:szCs w:val="32"/>
        </w:rPr>
        <w:t>F</w:t>
      </w:r>
      <w:r w:rsidRPr="00417C6E">
        <w:rPr>
          <w:sz w:val="32"/>
          <w:szCs w:val="32"/>
        </w:rPr>
        <w:t xml:space="preserve">                 </w:t>
      </w:r>
    </w:p>
    <w:p w:rsidR="00241B1C" w:rsidRDefault="00417C6E" w:rsidP="00417C6E">
      <w:pPr>
        <w:rPr>
          <w:sz w:val="32"/>
          <w:szCs w:val="32"/>
        </w:rPr>
      </w:pPr>
      <w:r w:rsidRPr="00417C6E">
        <w:rPr>
          <w:sz w:val="32"/>
          <w:szCs w:val="32"/>
        </w:rPr>
        <w:t>DATA DO EXAME:</w:t>
      </w:r>
      <w:r w:rsidR="00AF2501">
        <w:rPr>
          <w:sz w:val="32"/>
          <w:szCs w:val="32"/>
        </w:rPr>
        <w:t>17 jan. 25</w:t>
      </w:r>
    </w:p>
    <w:p w:rsidR="000D050B" w:rsidRDefault="000D050B" w:rsidP="007D0B8C">
      <w:pPr>
        <w:rPr>
          <w:sz w:val="32"/>
        </w:rPr>
      </w:pPr>
    </w:p>
    <w:p w:rsidR="00AF2501" w:rsidRDefault="00AF2501" w:rsidP="007D0B8C">
      <w:pPr>
        <w:rPr>
          <w:sz w:val="32"/>
        </w:rPr>
      </w:pPr>
      <w:bookmarkStart w:id="0" w:name="_GoBack"/>
      <w:bookmarkEnd w:id="0"/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3B1AF2">
        <w:rPr>
          <w:sz w:val="32"/>
        </w:rPr>
        <w:t xml:space="preserve"> D e</w:t>
      </w:r>
      <w:r w:rsidR="004D1B98">
        <w:rPr>
          <w:sz w:val="32"/>
        </w:rPr>
        <w:t xml:space="preserve"> </w:t>
      </w:r>
      <w:r w:rsidR="00EC1828">
        <w:rPr>
          <w:sz w:val="32"/>
        </w:rPr>
        <w:t>E</w:t>
      </w:r>
      <w:r w:rsidR="004D1B98">
        <w:rPr>
          <w:sz w:val="32"/>
        </w:rPr>
        <w:t xml:space="preserve"> 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FF3E54">
        <w:rPr>
          <w:i/>
          <w:sz w:val="32"/>
        </w:rPr>
        <w:t xml:space="preserve">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</w:t>
      </w:r>
      <w:r w:rsidR="00FF3E54">
        <w:rPr>
          <w:i/>
          <w:sz w:val="32"/>
        </w:rPr>
        <w:t xml:space="preserve">                                                         </w:t>
      </w:r>
      <w:r w:rsidR="00C9775E">
        <w:rPr>
          <w:i/>
          <w:sz w:val="32"/>
        </w:rPr>
        <w:t xml:space="preserve">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703" w:rsidRDefault="00E45703">
      <w:r>
        <w:separator/>
      </w:r>
    </w:p>
  </w:endnote>
  <w:endnote w:type="continuationSeparator" w:id="0">
    <w:p w:rsidR="00E45703" w:rsidRDefault="00E45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F2D" w:rsidRDefault="00E4570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F2D" w:rsidRPr="0052028B">
        <w:rPr>
          <w:rStyle w:val="Hyperlink"/>
          <w:b/>
        </w:rPr>
        <w:t>www.neurofis.com.br</w:t>
      </w:r>
    </w:hyperlink>
    <w:r w:rsidR="00A33F2D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703" w:rsidRDefault="00E45703">
      <w:r>
        <w:separator/>
      </w:r>
    </w:p>
  </w:footnote>
  <w:footnote w:type="continuationSeparator" w:id="0">
    <w:p w:rsidR="00E45703" w:rsidRDefault="00E457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B88"/>
    <w:rsid w:val="0000186C"/>
    <w:rsid w:val="00001BC3"/>
    <w:rsid w:val="000032EF"/>
    <w:rsid w:val="0000336C"/>
    <w:rsid w:val="000039F5"/>
    <w:rsid w:val="00004101"/>
    <w:rsid w:val="00004DB7"/>
    <w:rsid w:val="00010315"/>
    <w:rsid w:val="000108DD"/>
    <w:rsid w:val="00012CD6"/>
    <w:rsid w:val="00013027"/>
    <w:rsid w:val="000138B9"/>
    <w:rsid w:val="000138C5"/>
    <w:rsid w:val="00013E8C"/>
    <w:rsid w:val="000208D1"/>
    <w:rsid w:val="00020CDB"/>
    <w:rsid w:val="00022CF7"/>
    <w:rsid w:val="00025068"/>
    <w:rsid w:val="00025526"/>
    <w:rsid w:val="00031716"/>
    <w:rsid w:val="00034877"/>
    <w:rsid w:val="00034E9A"/>
    <w:rsid w:val="0003538B"/>
    <w:rsid w:val="00037756"/>
    <w:rsid w:val="00040883"/>
    <w:rsid w:val="000417C2"/>
    <w:rsid w:val="00043417"/>
    <w:rsid w:val="000449C8"/>
    <w:rsid w:val="00045655"/>
    <w:rsid w:val="00046AC8"/>
    <w:rsid w:val="00046B95"/>
    <w:rsid w:val="00051520"/>
    <w:rsid w:val="00051815"/>
    <w:rsid w:val="00052538"/>
    <w:rsid w:val="00064649"/>
    <w:rsid w:val="000651EC"/>
    <w:rsid w:val="00071DA4"/>
    <w:rsid w:val="00071F73"/>
    <w:rsid w:val="0007508D"/>
    <w:rsid w:val="000801BD"/>
    <w:rsid w:val="00080729"/>
    <w:rsid w:val="00081A1E"/>
    <w:rsid w:val="00082679"/>
    <w:rsid w:val="000827E1"/>
    <w:rsid w:val="00090238"/>
    <w:rsid w:val="0009036F"/>
    <w:rsid w:val="000910A3"/>
    <w:rsid w:val="000929EE"/>
    <w:rsid w:val="000A00F1"/>
    <w:rsid w:val="000A2948"/>
    <w:rsid w:val="000A4781"/>
    <w:rsid w:val="000A50E9"/>
    <w:rsid w:val="000A5403"/>
    <w:rsid w:val="000A62CF"/>
    <w:rsid w:val="000A720A"/>
    <w:rsid w:val="000A7D94"/>
    <w:rsid w:val="000B1D84"/>
    <w:rsid w:val="000B1DF5"/>
    <w:rsid w:val="000B251D"/>
    <w:rsid w:val="000B740A"/>
    <w:rsid w:val="000C1542"/>
    <w:rsid w:val="000C1815"/>
    <w:rsid w:val="000C217F"/>
    <w:rsid w:val="000C2E60"/>
    <w:rsid w:val="000C3071"/>
    <w:rsid w:val="000C3D97"/>
    <w:rsid w:val="000C587A"/>
    <w:rsid w:val="000C69DC"/>
    <w:rsid w:val="000D050B"/>
    <w:rsid w:val="000D3638"/>
    <w:rsid w:val="000D56E1"/>
    <w:rsid w:val="000D7909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5BD3"/>
    <w:rsid w:val="00166B7B"/>
    <w:rsid w:val="00170B2F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021"/>
    <w:rsid w:val="00190500"/>
    <w:rsid w:val="00190ABE"/>
    <w:rsid w:val="00193B4D"/>
    <w:rsid w:val="00196643"/>
    <w:rsid w:val="001A0DB1"/>
    <w:rsid w:val="001A1824"/>
    <w:rsid w:val="001A26FC"/>
    <w:rsid w:val="001A2CEB"/>
    <w:rsid w:val="001A54F3"/>
    <w:rsid w:val="001A726F"/>
    <w:rsid w:val="001B2818"/>
    <w:rsid w:val="001B4EAE"/>
    <w:rsid w:val="001C1AF1"/>
    <w:rsid w:val="001C25D0"/>
    <w:rsid w:val="001C2D45"/>
    <w:rsid w:val="001C3C25"/>
    <w:rsid w:val="001C3C53"/>
    <w:rsid w:val="001C4D41"/>
    <w:rsid w:val="001C5AEC"/>
    <w:rsid w:val="001D2225"/>
    <w:rsid w:val="001D32EB"/>
    <w:rsid w:val="001E084C"/>
    <w:rsid w:val="001E158D"/>
    <w:rsid w:val="001E661E"/>
    <w:rsid w:val="001F093C"/>
    <w:rsid w:val="001F1B98"/>
    <w:rsid w:val="001F1D02"/>
    <w:rsid w:val="001F2CEA"/>
    <w:rsid w:val="001F3092"/>
    <w:rsid w:val="001F426E"/>
    <w:rsid w:val="001F4664"/>
    <w:rsid w:val="001F477E"/>
    <w:rsid w:val="001F4DB0"/>
    <w:rsid w:val="00203D2A"/>
    <w:rsid w:val="00203F8A"/>
    <w:rsid w:val="0021112B"/>
    <w:rsid w:val="00211C10"/>
    <w:rsid w:val="00211E3C"/>
    <w:rsid w:val="002121F2"/>
    <w:rsid w:val="00212742"/>
    <w:rsid w:val="00214BC7"/>
    <w:rsid w:val="00216DAA"/>
    <w:rsid w:val="002174FE"/>
    <w:rsid w:val="00221AAD"/>
    <w:rsid w:val="0022339A"/>
    <w:rsid w:val="0022365F"/>
    <w:rsid w:val="002238BA"/>
    <w:rsid w:val="0022574E"/>
    <w:rsid w:val="002259DF"/>
    <w:rsid w:val="002265DB"/>
    <w:rsid w:val="00227909"/>
    <w:rsid w:val="0023033B"/>
    <w:rsid w:val="00230BE6"/>
    <w:rsid w:val="00231825"/>
    <w:rsid w:val="00232346"/>
    <w:rsid w:val="0023305A"/>
    <w:rsid w:val="00234573"/>
    <w:rsid w:val="002351D8"/>
    <w:rsid w:val="00237493"/>
    <w:rsid w:val="00237A21"/>
    <w:rsid w:val="00240432"/>
    <w:rsid w:val="00240BA4"/>
    <w:rsid w:val="002413AB"/>
    <w:rsid w:val="002418C6"/>
    <w:rsid w:val="00241B1C"/>
    <w:rsid w:val="00242045"/>
    <w:rsid w:val="002451F0"/>
    <w:rsid w:val="00245E6B"/>
    <w:rsid w:val="00246749"/>
    <w:rsid w:val="0024683D"/>
    <w:rsid w:val="00247AB8"/>
    <w:rsid w:val="00254480"/>
    <w:rsid w:val="00254800"/>
    <w:rsid w:val="002549C7"/>
    <w:rsid w:val="00256211"/>
    <w:rsid w:val="00256CAE"/>
    <w:rsid w:val="002578E4"/>
    <w:rsid w:val="0026096E"/>
    <w:rsid w:val="002614DE"/>
    <w:rsid w:val="00262A04"/>
    <w:rsid w:val="00262D66"/>
    <w:rsid w:val="00264295"/>
    <w:rsid w:val="002652E2"/>
    <w:rsid w:val="00265B38"/>
    <w:rsid w:val="00277257"/>
    <w:rsid w:val="002828EE"/>
    <w:rsid w:val="00284AB1"/>
    <w:rsid w:val="00286AE6"/>
    <w:rsid w:val="00290A9C"/>
    <w:rsid w:val="00291A26"/>
    <w:rsid w:val="00291C54"/>
    <w:rsid w:val="00293EA6"/>
    <w:rsid w:val="00296BA6"/>
    <w:rsid w:val="002975AC"/>
    <w:rsid w:val="002A02FC"/>
    <w:rsid w:val="002A284E"/>
    <w:rsid w:val="002A2E1F"/>
    <w:rsid w:val="002A351B"/>
    <w:rsid w:val="002A4DDB"/>
    <w:rsid w:val="002B01BE"/>
    <w:rsid w:val="002B3441"/>
    <w:rsid w:val="002B3EAA"/>
    <w:rsid w:val="002B4B36"/>
    <w:rsid w:val="002B5767"/>
    <w:rsid w:val="002B6EBC"/>
    <w:rsid w:val="002B7101"/>
    <w:rsid w:val="002C459D"/>
    <w:rsid w:val="002C4BD3"/>
    <w:rsid w:val="002C5B68"/>
    <w:rsid w:val="002C6E9A"/>
    <w:rsid w:val="002D2377"/>
    <w:rsid w:val="002D2830"/>
    <w:rsid w:val="002D2A45"/>
    <w:rsid w:val="002D3766"/>
    <w:rsid w:val="002D3E72"/>
    <w:rsid w:val="002E0413"/>
    <w:rsid w:val="002E05A3"/>
    <w:rsid w:val="002E13DB"/>
    <w:rsid w:val="002F08AD"/>
    <w:rsid w:val="002F2067"/>
    <w:rsid w:val="002F21AA"/>
    <w:rsid w:val="002F4AA7"/>
    <w:rsid w:val="002F5127"/>
    <w:rsid w:val="002F540F"/>
    <w:rsid w:val="002F541D"/>
    <w:rsid w:val="002F5AAB"/>
    <w:rsid w:val="002F5CE9"/>
    <w:rsid w:val="002F5DAC"/>
    <w:rsid w:val="002F74AB"/>
    <w:rsid w:val="0030187B"/>
    <w:rsid w:val="003023D4"/>
    <w:rsid w:val="003035DF"/>
    <w:rsid w:val="00304CC3"/>
    <w:rsid w:val="00306F79"/>
    <w:rsid w:val="003110CE"/>
    <w:rsid w:val="00311536"/>
    <w:rsid w:val="00311B60"/>
    <w:rsid w:val="00311E51"/>
    <w:rsid w:val="00312422"/>
    <w:rsid w:val="00312597"/>
    <w:rsid w:val="0031325F"/>
    <w:rsid w:val="00315401"/>
    <w:rsid w:val="003201AF"/>
    <w:rsid w:val="00320248"/>
    <w:rsid w:val="00320771"/>
    <w:rsid w:val="00321207"/>
    <w:rsid w:val="00321CFA"/>
    <w:rsid w:val="00324394"/>
    <w:rsid w:val="00324B8A"/>
    <w:rsid w:val="00325829"/>
    <w:rsid w:val="00330AB2"/>
    <w:rsid w:val="0033164C"/>
    <w:rsid w:val="003319E2"/>
    <w:rsid w:val="00332B05"/>
    <w:rsid w:val="00335130"/>
    <w:rsid w:val="00336902"/>
    <w:rsid w:val="0034436C"/>
    <w:rsid w:val="00347A6C"/>
    <w:rsid w:val="003501AA"/>
    <w:rsid w:val="0035050D"/>
    <w:rsid w:val="003506F3"/>
    <w:rsid w:val="00352736"/>
    <w:rsid w:val="003573C6"/>
    <w:rsid w:val="0036099F"/>
    <w:rsid w:val="0036160E"/>
    <w:rsid w:val="00361BF7"/>
    <w:rsid w:val="00363B66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84108"/>
    <w:rsid w:val="00391FA0"/>
    <w:rsid w:val="003934E6"/>
    <w:rsid w:val="00393BC0"/>
    <w:rsid w:val="00394406"/>
    <w:rsid w:val="00394ABA"/>
    <w:rsid w:val="0039604F"/>
    <w:rsid w:val="003A5214"/>
    <w:rsid w:val="003A627A"/>
    <w:rsid w:val="003B1039"/>
    <w:rsid w:val="003B1AF2"/>
    <w:rsid w:val="003B1C3E"/>
    <w:rsid w:val="003B5189"/>
    <w:rsid w:val="003B6B8C"/>
    <w:rsid w:val="003C00C2"/>
    <w:rsid w:val="003C0361"/>
    <w:rsid w:val="003C037F"/>
    <w:rsid w:val="003C6DA9"/>
    <w:rsid w:val="003C6FA9"/>
    <w:rsid w:val="003C78E2"/>
    <w:rsid w:val="003D2411"/>
    <w:rsid w:val="003D4D5A"/>
    <w:rsid w:val="003D5B48"/>
    <w:rsid w:val="003E0418"/>
    <w:rsid w:val="003E4197"/>
    <w:rsid w:val="003E52A8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0BF7"/>
    <w:rsid w:val="00401503"/>
    <w:rsid w:val="0040287F"/>
    <w:rsid w:val="00402E0C"/>
    <w:rsid w:val="0040356B"/>
    <w:rsid w:val="0040580A"/>
    <w:rsid w:val="00405E6E"/>
    <w:rsid w:val="004116E4"/>
    <w:rsid w:val="00414539"/>
    <w:rsid w:val="00414CD8"/>
    <w:rsid w:val="00416876"/>
    <w:rsid w:val="00416D3C"/>
    <w:rsid w:val="00417A79"/>
    <w:rsid w:val="00417ACE"/>
    <w:rsid w:val="00417C6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5C85"/>
    <w:rsid w:val="00436EF7"/>
    <w:rsid w:val="004428AE"/>
    <w:rsid w:val="004440C6"/>
    <w:rsid w:val="004443F0"/>
    <w:rsid w:val="004445CE"/>
    <w:rsid w:val="00445D20"/>
    <w:rsid w:val="0045039B"/>
    <w:rsid w:val="0045132E"/>
    <w:rsid w:val="00451A35"/>
    <w:rsid w:val="00456908"/>
    <w:rsid w:val="00457C43"/>
    <w:rsid w:val="00463986"/>
    <w:rsid w:val="0046634C"/>
    <w:rsid w:val="0047125C"/>
    <w:rsid w:val="004717A5"/>
    <w:rsid w:val="004733C3"/>
    <w:rsid w:val="004759C4"/>
    <w:rsid w:val="004760FE"/>
    <w:rsid w:val="004763AC"/>
    <w:rsid w:val="004811C3"/>
    <w:rsid w:val="0048357D"/>
    <w:rsid w:val="004847C0"/>
    <w:rsid w:val="00484B14"/>
    <w:rsid w:val="00485F02"/>
    <w:rsid w:val="00486B24"/>
    <w:rsid w:val="00491C79"/>
    <w:rsid w:val="00493644"/>
    <w:rsid w:val="00496823"/>
    <w:rsid w:val="004A3348"/>
    <w:rsid w:val="004A46DB"/>
    <w:rsid w:val="004A54E2"/>
    <w:rsid w:val="004A7EA9"/>
    <w:rsid w:val="004B054B"/>
    <w:rsid w:val="004B4F5D"/>
    <w:rsid w:val="004B5CC2"/>
    <w:rsid w:val="004C1782"/>
    <w:rsid w:val="004C5423"/>
    <w:rsid w:val="004C7FA4"/>
    <w:rsid w:val="004D1B98"/>
    <w:rsid w:val="004D23F3"/>
    <w:rsid w:val="004D3AD1"/>
    <w:rsid w:val="004D535E"/>
    <w:rsid w:val="004D5915"/>
    <w:rsid w:val="004E01DE"/>
    <w:rsid w:val="004E1413"/>
    <w:rsid w:val="004E19A8"/>
    <w:rsid w:val="004E478C"/>
    <w:rsid w:val="004E5291"/>
    <w:rsid w:val="004F363C"/>
    <w:rsid w:val="004F3B3B"/>
    <w:rsid w:val="004F4A1F"/>
    <w:rsid w:val="004F7FEC"/>
    <w:rsid w:val="00500215"/>
    <w:rsid w:val="005011D4"/>
    <w:rsid w:val="00502EC8"/>
    <w:rsid w:val="005037EA"/>
    <w:rsid w:val="00503F3F"/>
    <w:rsid w:val="0050602F"/>
    <w:rsid w:val="00507B50"/>
    <w:rsid w:val="005121BC"/>
    <w:rsid w:val="00512B46"/>
    <w:rsid w:val="00513103"/>
    <w:rsid w:val="00513EA0"/>
    <w:rsid w:val="005162A9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350B"/>
    <w:rsid w:val="005352DE"/>
    <w:rsid w:val="0053631B"/>
    <w:rsid w:val="00542480"/>
    <w:rsid w:val="005424CD"/>
    <w:rsid w:val="00550BAA"/>
    <w:rsid w:val="005513A6"/>
    <w:rsid w:val="00556209"/>
    <w:rsid w:val="0055633D"/>
    <w:rsid w:val="00565FF7"/>
    <w:rsid w:val="00566FDA"/>
    <w:rsid w:val="00567203"/>
    <w:rsid w:val="00567E38"/>
    <w:rsid w:val="00567F63"/>
    <w:rsid w:val="00572870"/>
    <w:rsid w:val="00572CD8"/>
    <w:rsid w:val="005736C8"/>
    <w:rsid w:val="0057631B"/>
    <w:rsid w:val="005778F3"/>
    <w:rsid w:val="00583A60"/>
    <w:rsid w:val="00587099"/>
    <w:rsid w:val="00587358"/>
    <w:rsid w:val="00587613"/>
    <w:rsid w:val="00592CC0"/>
    <w:rsid w:val="005A0083"/>
    <w:rsid w:val="005A04F6"/>
    <w:rsid w:val="005A287F"/>
    <w:rsid w:val="005A3784"/>
    <w:rsid w:val="005A4297"/>
    <w:rsid w:val="005A4699"/>
    <w:rsid w:val="005A4EC1"/>
    <w:rsid w:val="005A5DE0"/>
    <w:rsid w:val="005B0904"/>
    <w:rsid w:val="005B2C5C"/>
    <w:rsid w:val="005B36B3"/>
    <w:rsid w:val="005B43C9"/>
    <w:rsid w:val="005B624D"/>
    <w:rsid w:val="005B64C4"/>
    <w:rsid w:val="005C048D"/>
    <w:rsid w:val="005C1CB1"/>
    <w:rsid w:val="005C31E3"/>
    <w:rsid w:val="005C36BC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54D9"/>
    <w:rsid w:val="005E70C3"/>
    <w:rsid w:val="005F06FD"/>
    <w:rsid w:val="005F081A"/>
    <w:rsid w:val="005F1FE0"/>
    <w:rsid w:val="005F280F"/>
    <w:rsid w:val="005F38E6"/>
    <w:rsid w:val="005F427A"/>
    <w:rsid w:val="005F4E0D"/>
    <w:rsid w:val="005F55B2"/>
    <w:rsid w:val="005F6E81"/>
    <w:rsid w:val="005F7D5E"/>
    <w:rsid w:val="00600A30"/>
    <w:rsid w:val="006027F9"/>
    <w:rsid w:val="006028B3"/>
    <w:rsid w:val="006031C1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5C5"/>
    <w:rsid w:val="00631922"/>
    <w:rsid w:val="0063294B"/>
    <w:rsid w:val="006344C7"/>
    <w:rsid w:val="006344E6"/>
    <w:rsid w:val="00634685"/>
    <w:rsid w:val="006346DA"/>
    <w:rsid w:val="00635DC1"/>
    <w:rsid w:val="00636F76"/>
    <w:rsid w:val="006447F1"/>
    <w:rsid w:val="006449D8"/>
    <w:rsid w:val="00644ABC"/>
    <w:rsid w:val="00645046"/>
    <w:rsid w:val="00645572"/>
    <w:rsid w:val="00645A6A"/>
    <w:rsid w:val="00645F03"/>
    <w:rsid w:val="00646A36"/>
    <w:rsid w:val="006477AB"/>
    <w:rsid w:val="00647B26"/>
    <w:rsid w:val="00650B05"/>
    <w:rsid w:val="00653420"/>
    <w:rsid w:val="00654C27"/>
    <w:rsid w:val="00660412"/>
    <w:rsid w:val="006642BE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0434"/>
    <w:rsid w:val="006B1B76"/>
    <w:rsid w:val="006B4E89"/>
    <w:rsid w:val="006B5972"/>
    <w:rsid w:val="006C2788"/>
    <w:rsid w:val="006C7700"/>
    <w:rsid w:val="006C7C5E"/>
    <w:rsid w:val="006D19DA"/>
    <w:rsid w:val="006D2E26"/>
    <w:rsid w:val="006D4251"/>
    <w:rsid w:val="006D5A2F"/>
    <w:rsid w:val="006D5E4A"/>
    <w:rsid w:val="006D676B"/>
    <w:rsid w:val="006E3F49"/>
    <w:rsid w:val="006E4652"/>
    <w:rsid w:val="006E5106"/>
    <w:rsid w:val="006F0AEF"/>
    <w:rsid w:val="006F0B7A"/>
    <w:rsid w:val="006F7EB1"/>
    <w:rsid w:val="00702EA5"/>
    <w:rsid w:val="0070411F"/>
    <w:rsid w:val="00704424"/>
    <w:rsid w:val="00705F14"/>
    <w:rsid w:val="00706A81"/>
    <w:rsid w:val="00710CB5"/>
    <w:rsid w:val="00713409"/>
    <w:rsid w:val="007148F7"/>
    <w:rsid w:val="007207CA"/>
    <w:rsid w:val="0072120D"/>
    <w:rsid w:val="00721A14"/>
    <w:rsid w:val="0072364C"/>
    <w:rsid w:val="007249B8"/>
    <w:rsid w:val="00724D93"/>
    <w:rsid w:val="0072637C"/>
    <w:rsid w:val="007303A2"/>
    <w:rsid w:val="00733004"/>
    <w:rsid w:val="00735570"/>
    <w:rsid w:val="0073698E"/>
    <w:rsid w:val="00741C3C"/>
    <w:rsid w:val="0074228B"/>
    <w:rsid w:val="00745836"/>
    <w:rsid w:val="0074629E"/>
    <w:rsid w:val="0075104B"/>
    <w:rsid w:val="00751499"/>
    <w:rsid w:val="007514DC"/>
    <w:rsid w:val="00752008"/>
    <w:rsid w:val="007553F5"/>
    <w:rsid w:val="007569E8"/>
    <w:rsid w:val="007615D7"/>
    <w:rsid w:val="0076246D"/>
    <w:rsid w:val="00762778"/>
    <w:rsid w:val="00762BA1"/>
    <w:rsid w:val="00762F48"/>
    <w:rsid w:val="007630B6"/>
    <w:rsid w:val="00763FEA"/>
    <w:rsid w:val="00764F76"/>
    <w:rsid w:val="00766F50"/>
    <w:rsid w:val="00770045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87F0C"/>
    <w:rsid w:val="007904A4"/>
    <w:rsid w:val="00790A7D"/>
    <w:rsid w:val="007917FC"/>
    <w:rsid w:val="007930F7"/>
    <w:rsid w:val="007953C9"/>
    <w:rsid w:val="007A1028"/>
    <w:rsid w:val="007A25BD"/>
    <w:rsid w:val="007A41C6"/>
    <w:rsid w:val="007A5BC0"/>
    <w:rsid w:val="007A5DA5"/>
    <w:rsid w:val="007A6D40"/>
    <w:rsid w:val="007B16E5"/>
    <w:rsid w:val="007B5DB6"/>
    <w:rsid w:val="007B6E36"/>
    <w:rsid w:val="007B7DA0"/>
    <w:rsid w:val="007C15E4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0093"/>
    <w:rsid w:val="007E3305"/>
    <w:rsid w:val="007E4F4A"/>
    <w:rsid w:val="007E5EFC"/>
    <w:rsid w:val="007E6566"/>
    <w:rsid w:val="007F023D"/>
    <w:rsid w:val="007F0A99"/>
    <w:rsid w:val="007F10CD"/>
    <w:rsid w:val="007F1386"/>
    <w:rsid w:val="007F2B60"/>
    <w:rsid w:val="007F2CD5"/>
    <w:rsid w:val="007F4242"/>
    <w:rsid w:val="007F42D2"/>
    <w:rsid w:val="007F5F79"/>
    <w:rsid w:val="00802EB6"/>
    <w:rsid w:val="0080430A"/>
    <w:rsid w:val="00804F0F"/>
    <w:rsid w:val="008127B0"/>
    <w:rsid w:val="008145C7"/>
    <w:rsid w:val="0081619D"/>
    <w:rsid w:val="0082020D"/>
    <w:rsid w:val="008216D9"/>
    <w:rsid w:val="008232B7"/>
    <w:rsid w:val="0082529D"/>
    <w:rsid w:val="0082652A"/>
    <w:rsid w:val="008278D8"/>
    <w:rsid w:val="00833248"/>
    <w:rsid w:val="008352BC"/>
    <w:rsid w:val="008356B7"/>
    <w:rsid w:val="0083636D"/>
    <w:rsid w:val="00836935"/>
    <w:rsid w:val="00836B44"/>
    <w:rsid w:val="008412F3"/>
    <w:rsid w:val="00842DE7"/>
    <w:rsid w:val="008466E0"/>
    <w:rsid w:val="00847052"/>
    <w:rsid w:val="0084760D"/>
    <w:rsid w:val="0085361A"/>
    <w:rsid w:val="008537F7"/>
    <w:rsid w:val="008559A3"/>
    <w:rsid w:val="00857A96"/>
    <w:rsid w:val="00861A52"/>
    <w:rsid w:val="00861AC1"/>
    <w:rsid w:val="00862CA4"/>
    <w:rsid w:val="00865D9C"/>
    <w:rsid w:val="00875A5F"/>
    <w:rsid w:val="008769F9"/>
    <w:rsid w:val="00877D03"/>
    <w:rsid w:val="008837EB"/>
    <w:rsid w:val="00890610"/>
    <w:rsid w:val="00891099"/>
    <w:rsid w:val="008914AF"/>
    <w:rsid w:val="00891B29"/>
    <w:rsid w:val="00891D9A"/>
    <w:rsid w:val="008924E1"/>
    <w:rsid w:val="00892818"/>
    <w:rsid w:val="00894707"/>
    <w:rsid w:val="008961E3"/>
    <w:rsid w:val="00897F81"/>
    <w:rsid w:val="008A1B7C"/>
    <w:rsid w:val="008A3FF2"/>
    <w:rsid w:val="008A5A9F"/>
    <w:rsid w:val="008A6B14"/>
    <w:rsid w:val="008B1649"/>
    <w:rsid w:val="008B2DD7"/>
    <w:rsid w:val="008B4DA5"/>
    <w:rsid w:val="008B5438"/>
    <w:rsid w:val="008B7A8D"/>
    <w:rsid w:val="008B7DF3"/>
    <w:rsid w:val="008C0D3F"/>
    <w:rsid w:val="008C1D5E"/>
    <w:rsid w:val="008C2663"/>
    <w:rsid w:val="008C311A"/>
    <w:rsid w:val="008C5C96"/>
    <w:rsid w:val="008C6838"/>
    <w:rsid w:val="008C7B8C"/>
    <w:rsid w:val="008C7D59"/>
    <w:rsid w:val="008D271F"/>
    <w:rsid w:val="008D3DA8"/>
    <w:rsid w:val="008D62BF"/>
    <w:rsid w:val="008D76AF"/>
    <w:rsid w:val="008D798F"/>
    <w:rsid w:val="008E0700"/>
    <w:rsid w:val="008E0AF3"/>
    <w:rsid w:val="008E2381"/>
    <w:rsid w:val="008E243A"/>
    <w:rsid w:val="008E2BE7"/>
    <w:rsid w:val="008E64F3"/>
    <w:rsid w:val="008E667A"/>
    <w:rsid w:val="008E6E07"/>
    <w:rsid w:val="008E7112"/>
    <w:rsid w:val="008E74CE"/>
    <w:rsid w:val="008E7B8B"/>
    <w:rsid w:val="008F01F5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5EFD"/>
    <w:rsid w:val="0091665A"/>
    <w:rsid w:val="00917D53"/>
    <w:rsid w:val="00920AD1"/>
    <w:rsid w:val="00922AF7"/>
    <w:rsid w:val="009249E5"/>
    <w:rsid w:val="0093707C"/>
    <w:rsid w:val="00937B18"/>
    <w:rsid w:val="009403F5"/>
    <w:rsid w:val="0094425F"/>
    <w:rsid w:val="00944A8B"/>
    <w:rsid w:val="00946033"/>
    <w:rsid w:val="00946BC5"/>
    <w:rsid w:val="00946DFC"/>
    <w:rsid w:val="009476A8"/>
    <w:rsid w:val="009570EC"/>
    <w:rsid w:val="00957B6B"/>
    <w:rsid w:val="0096075C"/>
    <w:rsid w:val="009617B5"/>
    <w:rsid w:val="00961A82"/>
    <w:rsid w:val="009625D4"/>
    <w:rsid w:val="009629EF"/>
    <w:rsid w:val="009630B9"/>
    <w:rsid w:val="00963ABF"/>
    <w:rsid w:val="00963C0B"/>
    <w:rsid w:val="00964FE8"/>
    <w:rsid w:val="009656FE"/>
    <w:rsid w:val="00970863"/>
    <w:rsid w:val="00973453"/>
    <w:rsid w:val="009746EE"/>
    <w:rsid w:val="0097638E"/>
    <w:rsid w:val="009764C0"/>
    <w:rsid w:val="00976DD0"/>
    <w:rsid w:val="00977626"/>
    <w:rsid w:val="0098083A"/>
    <w:rsid w:val="00980FA8"/>
    <w:rsid w:val="00983584"/>
    <w:rsid w:val="009835FF"/>
    <w:rsid w:val="0098361D"/>
    <w:rsid w:val="00984157"/>
    <w:rsid w:val="00984902"/>
    <w:rsid w:val="00984CE6"/>
    <w:rsid w:val="009879AD"/>
    <w:rsid w:val="00991959"/>
    <w:rsid w:val="009942E2"/>
    <w:rsid w:val="00995A6A"/>
    <w:rsid w:val="00995BC9"/>
    <w:rsid w:val="00996FE2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A790B"/>
    <w:rsid w:val="009B0597"/>
    <w:rsid w:val="009B2EA6"/>
    <w:rsid w:val="009B3291"/>
    <w:rsid w:val="009B475B"/>
    <w:rsid w:val="009B5CB4"/>
    <w:rsid w:val="009B5FCC"/>
    <w:rsid w:val="009B6D0E"/>
    <w:rsid w:val="009C0E31"/>
    <w:rsid w:val="009C0E9C"/>
    <w:rsid w:val="009C15EE"/>
    <w:rsid w:val="009C2286"/>
    <w:rsid w:val="009C3F43"/>
    <w:rsid w:val="009C45D3"/>
    <w:rsid w:val="009C4B43"/>
    <w:rsid w:val="009C57B7"/>
    <w:rsid w:val="009C5A35"/>
    <w:rsid w:val="009C726D"/>
    <w:rsid w:val="009C7FDF"/>
    <w:rsid w:val="009D0741"/>
    <w:rsid w:val="009D2B81"/>
    <w:rsid w:val="009D3E09"/>
    <w:rsid w:val="009D5380"/>
    <w:rsid w:val="009D5BC3"/>
    <w:rsid w:val="009D6314"/>
    <w:rsid w:val="009E2004"/>
    <w:rsid w:val="009E5E35"/>
    <w:rsid w:val="009F07F0"/>
    <w:rsid w:val="009F2274"/>
    <w:rsid w:val="009F4E39"/>
    <w:rsid w:val="009F5A31"/>
    <w:rsid w:val="009F6C9C"/>
    <w:rsid w:val="00A01EC7"/>
    <w:rsid w:val="00A031CE"/>
    <w:rsid w:val="00A10D15"/>
    <w:rsid w:val="00A16E1F"/>
    <w:rsid w:val="00A1771E"/>
    <w:rsid w:val="00A20688"/>
    <w:rsid w:val="00A251C7"/>
    <w:rsid w:val="00A25D06"/>
    <w:rsid w:val="00A32ECE"/>
    <w:rsid w:val="00A33F2D"/>
    <w:rsid w:val="00A34F7D"/>
    <w:rsid w:val="00A36DA3"/>
    <w:rsid w:val="00A42D19"/>
    <w:rsid w:val="00A4394B"/>
    <w:rsid w:val="00A44DC9"/>
    <w:rsid w:val="00A455DD"/>
    <w:rsid w:val="00A46EF7"/>
    <w:rsid w:val="00A470A3"/>
    <w:rsid w:val="00A47FF8"/>
    <w:rsid w:val="00A50E95"/>
    <w:rsid w:val="00A56C30"/>
    <w:rsid w:val="00A605B4"/>
    <w:rsid w:val="00A630B8"/>
    <w:rsid w:val="00A65C29"/>
    <w:rsid w:val="00A66B2C"/>
    <w:rsid w:val="00A67B70"/>
    <w:rsid w:val="00A70B87"/>
    <w:rsid w:val="00A70F1A"/>
    <w:rsid w:val="00A75889"/>
    <w:rsid w:val="00A776EC"/>
    <w:rsid w:val="00A77980"/>
    <w:rsid w:val="00A8755D"/>
    <w:rsid w:val="00A90E67"/>
    <w:rsid w:val="00A9264D"/>
    <w:rsid w:val="00A92895"/>
    <w:rsid w:val="00A9553A"/>
    <w:rsid w:val="00A971AC"/>
    <w:rsid w:val="00A977B6"/>
    <w:rsid w:val="00A97EAE"/>
    <w:rsid w:val="00AA13F5"/>
    <w:rsid w:val="00AA2C90"/>
    <w:rsid w:val="00AA3349"/>
    <w:rsid w:val="00AA6955"/>
    <w:rsid w:val="00AA7690"/>
    <w:rsid w:val="00AB1CE6"/>
    <w:rsid w:val="00AB206D"/>
    <w:rsid w:val="00AB24B4"/>
    <w:rsid w:val="00AB3372"/>
    <w:rsid w:val="00AB38CE"/>
    <w:rsid w:val="00AB3A1A"/>
    <w:rsid w:val="00AB3C8E"/>
    <w:rsid w:val="00AB42BE"/>
    <w:rsid w:val="00AB6F1B"/>
    <w:rsid w:val="00AB6FEC"/>
    <w:rsid w:val="00AC0A10"/>
    <w:rsid w:val="00AC1294"/>
    <w:rsid w:val="00AC13DD"/>
    <w:rsid w:val="00AC4265"/>
    <w:rsid w:val="00AC70D3"/>
    <w:rsid w:val="00AD0324"/>
    <w:rsid w:val="00AD1EE7"/>
    <w:rsid w:val="00AD25FB"/>
    <w:rsid w:val="00AD3730"/>
    <w:rsid w:val="00AD62C2"/>
    <w:rsid w:val="00AD6FD2"/>
    <w:rsid w:val="00AF00B8"/>
    <w:rsid w:val="00AF1AD5"/>
    <w:rsid w:val="00AF2501"/>
    <w:rsid w:val="00AF2814"/>
    <w:rsid w:val="00AF2FC3"/>
    <w:rsid w:val="00AF4523"/>
    <w:rsid w:val="00B00C53"/>
    <w:rsid w:val="00B01204"/>
    <w:rsid w:val="00B0130C"/>
    <w:rsid w:val="00B01D67"/>
    <w:rsid w:val="00B021DC"/>
    <w:rsid w:val="00B05EF5"/>
    <w:rsid w:val="00B15433"/>
    <w:rsid w:val="00B168A0"/>
    <w:rsid w:val="00B21C30"/>
    <w:rsid w:val="00B22953"/>
    <w:rsid w:val="00B23C40"/>
    <w:rsid w:val="00B24F77"/>
    <w:rsid w:val="00B2726E"/>
    <w:rsid w:val="00B27451"/>
    <w:rsid w:val="00B3394E"/>
    <w:rsid w:val="00B35D7F"/>
    <w:rsid w:val="00B37B1F"/>
    <w:rsid w:val="00B40187"/>
    <w:rsid w:val="00B40B8D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13D3"/>
    <w:rsid w:val="00B65592"/>
    <w:rsid w:val="00B7162F"/>
    <w:rsid w:val="00B74780"/>
    <w:rsid w:val="00B7602D"/>
    <w:rsid w:val="00B77C89"/>
    <w:rsid w:val="00B806AD"/>
    <w:rsid w:val="00B81017"/>
    <w:rsid w:val="00B8106B"/>
    <w:rsid w:val="00B81A14"/>
    <w:rsid w:val="00B81A26"/>
    <w:rsid w:val="00B81FE6"/>
    <w:rsid w:val="00B82F5E"/>
    <w:rsid w:val="00B843E9"/>
    <w:rsid w:val="00B84D6B"/>
    <w:rsid w:val="00B8573B"/>
    <w:rsid w:val="00B85DA2"/>
    <w:rsid w:val="00B90F71"/>
    <w:rsid w:val="00B95442"/>
    <w:rsid w:val="00B961DC"/>
    <w:rsid w:val="00B96482"/>
    <w:rsid w:val="00B96544"/>
    <w:rsid w:val="00B96A4A"/>
    <w:rsid w:val="00B96B08"/>
    <w:rsid w:val="00BA22D6"/>
    <w:rsid w:val="00BA5451"/>
    <w:rsid w:val="00BB02FD"/>
    <w:rsid w:val="00BB3C85"/>
    <w:rsid w:val="00BB4805"/>
    <w:rsid w:val="00BB6B87"/>
    <w:rsid w:val="00BC017B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008F"/>
    <w:rsid w:val="00BE1C16"/>
    <w:rsid w:val="00BE3DAE"/>
    <w:rsid w:val="00BE43FF"/>
    <w:rsid w:val="00BE7DE0"/>
    <w:rsid w:val="00BF41C8"/>
    <w:rsid w:val="00BF4340"/>
    <w:rsid w:val="00BF4A5D"/>
    <w:rsid w:val="00BF4A8E"/>
    <w:rsid w:val="00BF7F44"/>
    <w:rsid w:val="00C024D7"/>
    <w:rsid w:val="00C02D39"/>
    <w:rsid w:val="00C0405D"/>
    <w:rsid w:val="00C04E26"/>
    <w:rsid w:val="00C053BA"/>
    <w:rsid w:val="00C05C28"/>
    <w:rsid w:val="00C07F00"/>
    <w:rsid w:val="00C102C5"/>
    <w:rsid w:val="00C11C5E"/>
    <w:rsid w:val="00C12868"/>
    <w:rsid w:val="00C12E14"/>
    <w:rsid w:val="00C15062"/>
    <w:rsid w:val="00C16FE3"/>
    <w:rsid w:val="00C26740"/>
    <w:rsid w:val="00C31079"/>
    <w:rsid w:val="00C32230"/>
    <w:rsid w:val="00C32963"/>
    <w:rsid w:val="00C35917"/>
    <w:rsid w:val="00C364CA"/>
    <w:rsid w:val="00C426BB"/>
    <w:rsid w:val="00C45F3A"/>
    <w:rsid w:val="00C46D97"/>
    <w:rsid w:val="00C47127"/>
    <w:rsid w:val="00C501BB"/>
    <w:rsid w:val="00C5263D"/>
    <w:rsid w:val="00C5278A"/>
    <w:rsid w:val="00C52AF7"/>
    <w:rsid w:val="00C52CF8"/>
    <w:rsid w:val="00C56991"/>
    <w:rsid w:val="00C62821"/>
    <w:rsid w:val="00C63538"/>
    <w:rsid w:val="00C64B45"/>
    <w:rsid w:val="00C66354"/>
    <w:rsid w:val="00C66A7E"/>
    <w:rsid w:val="00C70D3D"/>
    <w:rsid w:val="00C70E17"/>
    <w:rsid w:val="00C73B5D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11F"/>
    <w:rsid w:val="00C9775E"/>
    <w:rsid w:val="00CA39BF"/>
    <w:rsid w:val="00CA4C4A"/>
    <w:rsid w:val="00CA637C"/>
    <w:rsid w:val="00CA67F4"/>
    <w:rsid w:val="00CA76A2"/>
    <w:rsid w:val="00CB1F62"/>
    <w:rsid w:val="00CB555A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E7B6F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05B31"/>
    <w:rsid w:val="00D1108B"/>
    <w:rsid w:val="00D12300"/>
    <w:rsid w:val="00D1280D"/>
    <w:rsid w:val="00D1301F"/>
    <w:rsid w:val="00D16809"/>
    <w:rsid w:val="00D178C3"/>
    <w:rsid w:val="00D17E45"/>
    <w:rsid w:val="00D20630"/>
    <w:rsid w:val="00D23968"/>
    <w:rsid w:val="00D25BBD"/>
    <w:rsid w:val="00D30373"/>
    <w:rsid w:val="00D321F5"/>
    <w:rsid w:val="00D32EA7"/>
    <w:rsid w:val="00D365C1"/>
    <w:rsid w:val="00D36E16"/>
    <w:rsid w:val="00D37018"/>
    <w:rsid w:val="00D37546"/>
    <w:rsid w:val="00D416D7"/>
    <w:rsid w:val="00D41DD9"/>
    <w:rsid w:val="00D4297D"/>
    <w:rsid w:val="00D456B5"/>
    <w:rsid w:val="00D473A9"/>
    <w:rsid w:val="00D53E06"/>
    <w:rsid w:val="00D57BA8"/>
    <w:rsid w:val="00D61273"/>
    <w:rsid w:val="00D6203D"/>
    <w:rsid w:val="00D67D23"/>
    <w:rsid w:val="00D71852"/>
    <w:rsid w:val="00D71C3E"/>
    <w:rsid w:val="00D71CFC"/>
    <w:rsid w:val="00D77BF1"/>
    <w:rsid w:val="00D802F8"/>
    <w:rsid w:val="00D81740"/>
    <w:rsid w:val="00D83169"/>
    <w:rsid w:val="00D831A9"/>
    <w:rsid w:val="00D8438F"/>
    <w:rsid w:val="00D87CDB"/>
    <w:rsid w:val="00D92CB9"/>
    <w:rsid w:val="00D931EB"/>
    <w:rsid w:val="00D9354D"/>
    <w:rsid w:val="00D96327"/>
    <w:rsid w:val="00DA109C"/>
    <w:rsid w:val="00DA13F1"/>
    <w:rsid w:val="00DA1BF2"/>
    <w:rsid w:val="00DA58AC"/>
    <w:rsid w:val="00DA65A6"/>
    <w:rsid w:val="00DA69CA"/>
    <w:rsid w:val="00DA7F6D"/>
    <w:rsid w:val="00DB04AF"/>
    <w:rsid w:val="00DB2A5E"/>
    <w:rsid w:val="00DB2EFB"/>
    <w:rsid w:val="00DB755B"/>
    <w:rsid w:val="00DC044C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E740B"/>
    <w:rsid w:val="00DF00B0"/>
    <w:rsid w:val="00DF1E51"/>
    <w:rsid w:val="00DF233F"/>
    <w:rsid w:val="00DF2710"/>
    <w:rsid w:val="00DF3889"/>
    <w:rsid w:val="00DF47D7"/>
    <w:rsid w:val="00DF5234"/>
    <w:rsid w:val="00E00DBD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2C5F"/>
    <w:rsid w:val="00E33A1F"/>
    <w:rsid w:val="00E34620"/>
    <w:rsid w:val="00E353E2"/>
    <w:rsid w:val="00E36EF3"/>
    <w:rsid w:val="00E3797F"/>
    <w:rsid w:val="00E417DB"/>
    <w:rsid w:val="00E42C43"/>
    <w:rsid w:val="00E42E41"/>
    <w:rsid w:val="00E44C56"/>
    <w:rsid w:val="00E45703"/>
    <w:rsid w:val="00E45DFC"/>
    <w:rsid w:val="00E464B7"/>
    <w:rsid w:val="00E4661D"/>
    <w:rsid w:val="00E46D62"/>
    <w:rsid w:val="00E47CAC"/>
    <w:rsid w:val="00E50698"/>
    <w:rsid w:val="00E51B6D"/>
    <w:rsid w:val="00E567FC"/>
    <w:rsid w:val="00E56E55"/>
    <w:rsid w:val="00E57531"/>
    <w:rsid w:val="00E57888"/>
    <w:rsid w:val="00E57DEA"/>
    <w:rsid w:val="00E63732"/>
    <w:rsid w:val="00E639E7"/>
    <w:rsid w:val="00E66821"/>
    <w:rsid w:val="00E70FB1"/>
    <w:rsid w:val="00E747D1"/>
    <w:rsid w:val="00E80636"/>
    <w:rsid w:val="00E807ED"/>
    <w:rsid w:val="00E86174"/>
    <w:rsid w:val="00E879CC"/>
    <w:rsid w:val="00E94BFD"/>
    <w:rsid w:val="00EA1CDB"/>
    <w:rsid w:val="00EA203D"/>
    <w:rsid w:val="00EA5DCF"/>
    <w:rsid w:val="00EB195C"/>
    <w:rsid w:val="00EB4CC0"/>
    <w:rsid w:val="00EB54EF"/>
    <w:rsid w:val="00EB69C0"/>
    <w:rsid w:val="00EC1828"/>
    <w:rsid w:val="00EC222B"/>
    <w:rsid w:val="00EC2BA0"/>
    <w:rsid w:val="00EC54AD"/>
    <w:rsid w:val="00EC77D7"/>
    <w:rsid w:val="00EC7F78"/>
    <w:rsid w:val="00ED3B8A"/>
    <w:rsid w:val="00ED478C"/>
    <w:rsid w:val="00ED69DE"/>
    <w:rsid w:val="00ED6B11"/>
    <w:rsid w:val="00EE0D67"/>
    <w:rsid w:val="00EE1F37"/>
    <w:rsid w:val="00EE5F19"/>
    <w:rsid w:val="00EE5FCA"/>
    <w:rsid w:val="00EE73FF"/>
    <w:rsid w:val="00EF04C8"/>
    <w:rsid w:val="00EF13D6"/>
    <w:rsid w:val="00EF2C3B"/>
    <w:rsid w:val="00EF6720"/>
    <w:rsid w:val="00EF68FC"/>
    <w:rsid w:val="00EF69EF"/>
    <w:rsid w:val="00EF6BD1"/>
    <w:rsid w:val="00EF707D"/>
    <w:rsid w:val="00EF70FD"/>
    <w:rsid w:val="00EF7885"/>
    <w:rsid w:val="00F01B4A"/>
    <w:rsid w:val="00F06F8B"/>
    <w:rsid w:val="00F13FC6"/>
    <w:rsid w:val="00F14008"/>
    <w:rsid w:val="00F147E6"/>
    <w:rsid w:val="00F14D18"/>
    <w:rsid w:val="00F16914"/>
    <w:rsid w:val="00F20B39"/>
    <w:rsid w:val="00F212E6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5BD3"/>
    <w:rsid w:val="00F57723"/>
    <w:rsid w:val="00F62DB8"/>
    <w:rsid w:val="00F64D04"/>
    <w:rsid w:val="00F67B82"/>
    <w:rsid w:val="00F67DD8"/>
    <w:rsid w:val="00F70B76"/>
    <w:rsid w:val="00F71FB6"/>
    <w:rsid w:val="00F7453A"/>
    <w:rsid w:val="00F76876"/>
    <w:rsid w:val="00F77319"/>
    <w:rsid w:val="00F80490"/>
    <w:rsid w:val="00F82439"/>
    <w:rsid w:val="00F84C85"/>
    <w:rsid w:val="00F852DA"/>
    <w:rsid w:val="00F87441"/>
    <w:rsid w:val="00F90656"/>
    <w:rsid w:val="00F91CE9"/>
    <w:rsid w:val="00F94A2A"/>
    <w:rsid w:val="00FA157F"/>
    <w:rsid w:val="00FA71CA"/>
    <w:rsid w:val="00FB665D"/>
    <w:rsid w:val="00FB6E2E"/>
    <w:rsid w:val="00FB78AB"/>
    <w:rsid w:val="00FB7D53"/>
    <w:rsid w:val="00FC0E6C"/>
    <w:rsid w:val="00FC2E13"/>
    <w:rsid w:val="00FC3E37"/>
    <w:rsid w:val="00FC73C7"/>
    <w:rsid w:val="00FD0E6E"/>
    <w:rsid w:val="00FD3433"/>
    <w:rsid w:val="00FD61A2"/>
    <w:rsid w:val="00FE01EC"/>
    <w:rsid w:val="00FE0E76"/>
    <w:rsid w:val="00FE56AE"/>
    <w:rsid w:val="00FE7F0F"/>
    <w:rsid w:val="00FF0461"/>
    <w:rsid w:val="00FF1576"/>
    <w:rsid w:val="00FF2B85"/>
    <w:rsid w:val="00FF3E54"/>
    <w:rsid w:val="00FF4029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94C142-52F5-4FAC-8E76-442E6FF7A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758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648</cp:revision>
  <cp:lastPrinted>1998-02-03T19:29:00Z</cp:lastPrinted>
  <dcterms:created xsi:type="dcterms:W3CDTF">2016-03-17T16:41:00Z</dcterms:created>
  <dcterms:modified xsi:type="dcterms:W3CDTF">2025-01-17T22:27:00Z</dcterms:modified>
</cp:coreProperties>
</file>