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3B55EE" w:rsidRPr="003B55EE" w:rsidRDefault="003B55EE" w:rsidP="003B55EE">
      <w:pPr>
        <w:rPr>
          <w:sz w:val="32"/>
        </w:rPr>
      </w:pPr>
      <w:r w:rsidRPr="003B55EE">
        <w:rPr>
          <w:sz w:val="32"/>
        </w:rPr>
        <w:t>PACIENTE: Rafaela Alves da Silva</w:t>
      </w:r>
    </w:p>
    <w:p w:rsidR="003B55EE" w:rsidRPr="003B55EE" w:rsidRDefault="003B55EE" w:rsidP="003B55EE">
      <w:pPr>
        <w:rPr>
          <w:sz w:val="32"/>
        </w:rPr>
      </w:pPr>
      <w:r w:rsidRPr="003B55EE">
        <w:rPr>
          <w:sz w:val="32"/>
        </w:rPr>
        <w:t xml:space="preserve">IDADE:32 anos SEXO: F                 </w:t>
      </w:r>
    </w:p>
    <w:p w:rsidR="0002729C" w:rsidRDefault="003B55EE" w:rsidP="003B55EE">
      <w:pPr>
        <w:rPr>
          <w:sz w:val="32"/>
        </w:rPr>
      </w:pPr>
      <w:r w:rsidRPr="003B55EE">
        <w:rPr>
          <w:sz w:val="32"/>
        </w:rPr>
        <w:t>DATA DO EXAME:18 dez. 24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0EF4" w:rsidRDefault="00090EF4">
      <w:r>
        <w:separator/>
      </w:r>
    </w:p>
  </w:endnote>
  <w:endnote w:type="continuationSeparator" w:id="0">
    <w:p w:rsidR="00090EF4" w:rsidRDefault="00090E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090EF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0EF4" w:rsidRDefault="00090EF4">
      <w:r>
        <w:separator/>
      </w:r>
    </w:p>
  </w:footnote>
  <w:footnote w:type="continuationSeparator" w:id="0">
    <w:p w:rsidR="00090EF4" w:rsidRDefault="00090E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35791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5050</cp:revision>
  <cp:lastPrinted>2024-08-06T15:30:00Z</cp:lastPrinted>
  <dcterms:created xsi:type="dcterms:W3CDTF">2016-03-08T22:17:00Z</dcterms:created>
  <dcterms:modified xsi:type="dcterms:W3CDTF">2024-12-18T19:47:00Z</dcterms:modified>
</cp:coreProperties>
</file>