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D6686C" w:rsidRPr="00D6686C">
        <w:rPr>
          <w:sz w:val="22"/>
        </w:rPr>
        <w:t>Rafaela Alves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D6686C">
        <w:rPr>
          <w:sz w:val="22"/>
        </w:rPr>
        <w:t>32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D6686C">
        <w:rPr>
          <w:sz w:val="22"/>
        </w:rPr>
        <w:t>Check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8126DD">
        <w:rPr>
          <w:sz w:val="22"/>
        </w:rPr>
        <w:t>1</w:t>
      </w:r>
      <w:r w:rsidR="00D6686C">
        <w:rPr>
          <w:sz w:val="22"/>
        </w:rPr>
        <w:t>8</w:t>
      </w:r>
      <w:r w:rsidR="004837B0">
        <w:rPr>
          <w:sz w:val="22"/>
        </w:rPr>
        <w:t xml:space="preserve"> dez.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6686C">
        <w:rPr>
          <w:sz w:val="22"/>
        </w:rPr>
        <w:t>Tegretol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80B3E">
        <w:t>9.2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80B3E">
        <w:t>40.7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6686C">
        <w:rPr>
          <w:noProof/>
          <w:sz w:val="24"/>
        </w:rPr>
        <w:t>18 de dezembro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6777" w:rsidRDefault="001E6777">
      <w:r>
        <w:separator/>
      </w:r>
    </w:p>
  </w:endnote>
  <w:endnote w:type="continuationSeparator" w:id="0">
    <w:p w:rsidR="001E6777" w:rsidRDefault="001E6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1E6777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6777" w:rsidRDefault="001E6777">
      <w:r>
        <w:separator/>
      </w:r>
    </w:p>
  </w:footnote>
  <w:footnote w:type="continuationSeparator" w:id="0">
    <w:p w:rsidR="001E6777" w:rsidRDefault="001E6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59374</TotalTime>
  <Pages>1</Pages>
  <Words>273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5181</cp:revision>
  <cp:lastPrinted>2024-08-06T15:26:00Z</cp:lastPrinted>
  <dcterms:created xsi:type="dcterms:W3CDTF">2016-03-08T22:06:00Z</dcterms:created>
  <dcterms:modified xsi:type="dcterms:W3CDTF">2024-12-18T19:47:00Z</dcterms:modified>
</cp:coreProperties>
</file>