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D1708" w:rsidRPr="006D1708">
        <w:rPr>
          <w:sz w:val="22"/>
        </w:rPr>
        <w:t>Nair Maria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D1708">
        <w:rPr>
          <w:sz w:val="22"/>
        </w:rPr>
        <w:t>76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8126DD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8126DD">
        <w:rPr>
          <w:sz w:val="22"/>
        </w:rPr>
        <w:t>1</w:t>
      </w:r>
      <w:r w:rsidR="006D1708">
        <w:rPr>
          <w:sz w:val="22"/>
        </w:rPr>
        <w:t>7</w:t>
      </w:r>
      <w:bookmarkStart w:id="0" w:name="_GoBack"/>
      <w:bookmarkEnd w:id="0"/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43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0B3E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0B3E">
        <w:t>40.7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D1708">
        <w:rPr>
          <w:noProof/>
          <w:sz w:val="24"/>
        </w:rPr>
        <w:t>17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D10" w:rsidRDefault="00EF0D10">
      <w:r>
        <w:separator/>
      </w:r>
    </w:p>
  </w:endnote>
  <w:endnote w:type="continuationSeparator" w:id="0">
    <w:p w:rsidR="00EF0D10" w:rsidRDefault="00EF0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F0D1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D10" w:rsidRDefault="00EF0D10">
      <w:r>
        <w:separator/>
      </w:r>
    </w:p>
  </w:footnote>
  <w:footnote w:type="continuationSeparator" w:id="0">
    <w:p w:rsidR="00EF0D10" w:rsidRDefault="00EF0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59373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5180</cp:revision>
  <cp:lastPrinted>2024-08-06T15:26:00Z</cp:lastPrinted>
  <dcterms:created xsi:type="dcterms:W3CDTF">2016-03-08T22:06:00Z</dcterms:created>
  <dcterms:modified xsi:type="dcterms:W3CDTF">2024-12-17T16:33:00Z</dcterms:modified>
</cp:coreProperties>
</file>