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D29" w:rsidRDefault="00550BAA" w:rsidP="00E56D29">
      <w:pPr>
        <w:rPr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E56D29">
        <w:rPr>
          <w:b/>
          <w:sz w:val="32"/>
        </w:rPr>
        <w:t>ELETRONEUROMIOGRAFIA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BC523F" w:rsidRPr="00BC523F" w:rsidRDefault="00BC523F" w:rsidP="00BC523F">
      <w:pPr>
        <w:rPr>
          <w:sz w:val="32"/>
          <w:szCs w:val="32"/>
        </w:rPr>
      </w:pPr>
      <w:r w:rsidRPr="00BC523F">
        <w:rPr>
          <w:sz w:val="32"/>
          <w:szCs w:val="32"/>
        </w:rPr>
        <w:t>PACIENTE: Nair Maria de Oliveira</w:t>
      </w:r>
      <w:r>
        <w:rPr>
          <w:sz w:val="32"/>
          <w:szCs w:val="32"/>
        </w:rPr>
        <w:t xml:space="preserve">  ID:29630</w:t>
      </w:r>
      <w:bookmarkStart w:id="0" w:name="_GoBack"/>
      <w:bookmarkEnd w:id="0"/>
    </w:p>
    <w:p w:rsidR="00BC523F" w:rsidRPr="00BC523F" w:rsidRDefault="00BC523F" w:rsidP="00BC523F">
      <w:pPr>
        <w:rPr>
          <w:sz w:val="32"/>
          <w:szCs w:val="32"/>
        </w:rPr>
      </w:pPr>
      <w:r w:rsidRPr="00BC523F">
        <w:rPr>
          <w:sz w:val="32"/>
          <w:szCs w:val="32"/>
        </w:rPr>
        <w:t xml:space="preserve">IDADE:76 anos SEXO: F                 </w:t>
      </w:r>
    </w:p>
    <w:p w:rsidR="006A4388" w:rsidRPr="006A4388" w:rsidRDefault="00BC523F" w:rsidP="00BC523F">
      <w:pPr>
        <w:rPr>
          <w:sz w:val="32"/>
          <w:szCs w:val="32"/>
        </w:rPr>
      </w:pPr>
      <w:r w:rsidRPr="00BC523F">
        <w:rPr>
          <w:sz w:val="32"/>
          <w:szCs w:val="32"/>
        </w:rPr>
        <w:t>DATA DO EXAME:17 dez. 24</w:t>
      </w:r>
    </w:p>
    <w:p w:rsidR="00E56D29" w:rsidRDefault="006A4388" w:rsidP="006A4388">
      <w:pPr>
        <w:rPr>
          <w:sz w:val="32"/>
        </w:rPr>
      </w:pPr>
      <w:r w:rsidRPr="006A4388">
        <w:rPr>
          <w:sz w:val="32"/>
          <w:szCs w:val="32"/>
        </w:rPr>
        <w:t>SEGMENTO ESTUDADO:Membros superiores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  <w:r>
        <w:rPr>
          <w:sz w:val="32"/>
        </w:rPr>
        <w:t>RELATÓRIO:</w:t>
      </w:r>
    </w:p>
    <w:p w:rsidR="00B6466C" w:rsidRDefault="00B6466C" w:rsidP="00E56D29">
      <w:pPr>
        <w:rPr>
          <w:sz w:val="32"/>
        </w:rPr>
      </w:pP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>As velocidades de condução nervosa sensitiva dos nervos mediano direito e esquerdo</w:t>
      </w:r>
      <w:r w:rsidR="00B6466C" w:rsidRPr="00B6466C">
        <w:rPr>
          <w:sz w:val="28"/>
          <w:szCs w:val="28"/>
        </w:rPr>
        <w:t xml:space="preserve"> ,bem como suas amplitudes,</w:t>
      </w:r>
      <w:r w:rsidR="00833C4A">
        <w:rPr>
          <w:sz w:val="28"/>
          <w:szCs w:val="28"/>
        </w:rPr>
        <w:t xml:space="preserve"> estão diminuídas</w:t>
      </w:r>
      <w:r w:rsidR="00B6466C" w:rsidRPr="00B6466C">
        <w:rPr>
          <w:sz w:val="28"/>
          <w:szCs w:val="28"/>
        </w:rPr>
        <w:t>,</w:t>
      </w:r>
      <w:r w:rsidRPr="00B6466C">
        <w:rPr>
          <w:sz w:val="28"/>
          <w:szCs w:val="28"/>
        </w:rPr>
        <w:t xml:space="preserve"> estando normais nos demais nervos examinados.</w:t>
      </w: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>As velocidades de condução nervosa motora estão normais nos nervos examinados.</w:t>
      </w: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>As amplitudes dos potenciais de ação composto motor estão normais nos nervos examinados.</w:t>
      </w:r>
    </w:p>
    <w:p w:rsidR="00E56D29" w:rsidRPr="00B6466C" w:rsidRDefault="00E56D29" w:rsidP="00E56D29">
      <w:pPr>
        <w:jc w:val="both"/>
        <w:rPr>
          <w:sz w:val="28"/>
          <w:szCs w:val="28"/>
        </w:rPr>
      </w:pPr>
      <w:r w:rsidRPr="00B6466C">
        <w:rPr>
          <w:sz w:val="28"/>
          <w:szCs w:val="28"/>
        </w:rPr>
        <w:t xml:space="preserve">A onda F, obtido nos nervos ulnar D e E, está normal. </w:t>
      </w:r>
    </w:p>
    <w:p w:rsidR="00E56D29" w:rsidRDefault="00E56D29" w:rsidP="00E56D29">
      <w:pPr>
        <w:jc w:val="both"/>
        <w:rPr>
          <w:sz w:val="32"/>
        </w:rPr>
      </w:pPr>
      <w:r w:rsidRPr="00B6466C">
        <w:rPr>
          <w:sz w:val="28"/>
          <w:szCs w:val="28"/>
        </w:rPr>
        <w:t>Os eletromiogramas estão normais nos músculos examinados.</w:t>
      </w:r>
    </w:p>
    <w:p w:rsidR="00E56D29" w:rsidRDefault="00E56D29" w:rsidP="00E56D29">
      <w:pPr>
        <w:jc w:val="both"/>
        <w:rPr>
          <w:sz w:val="32"/>
        </w:rPr>
      </w:pPr>
    </w:p>
    <w:p w:rsidR="00E56D29" w:rsidRDefault="00E56D29" w:rsidP="00E56D29">
      <w:pPr>
        <w:jc w:val="both"/>
        <w:rPr>
          <w:sz w:val="32"/>
        </w:rPr>
      </w:pPr>
      <w:r>
        <w:rPr>
          <w:sz w:val="32"/>
        </w:rPr>
        <w:t>CONCLUSÃO:</w:t>
      </w:r>
    </w:p>
    <w:p w:rsidR="00B6466C" w:rsidRDefault="00B6466C" w:rsidP="00E56D29">
      <w:pPr>
        <w:jc w:val="both"/>
        <w:rPr>
          <w:sz w:val="32"/>
        </w:rPr>
      </w:pPr>
    </w:p>
    <w:p w:rsidR="00AE1366" w:rsidRDefault="00AE1366" w:rsidP="00E56D29">
      <w:pPr>
        <w:jc w:val="both"/>
        <w:rPr>
          <w:sz w:val="32"/>
        </w:rPr>
      </w:pPr>
    </w:p>
    <w:p w:rsidR="00A074EC" w:rsidRPr="00A074EC" w:rsidRDefault="00E56D29" w:rsidP="00004990">
      <w:pPr>
        <w:rPr>
          <w:sz w:val="28"/>
          <w:szCs w:val="28"/>
        </w:rPr>
      </w:pPr>
      <w:r w:rsidRPr="00A074EC">
        <w:rPr>
          <w:sz w:val="28"/>
          <w:szCs w:val="28"/>
        </w:rPr>
        <w:t>Quadro eletroneuromiográfico de processo neurológico periférico compatível</w:t>
      </w:r>
      <w:r w:rsidR="000B154C">
        <w:rPr>
          <w:sz w:val="28"/>
          <w:szCs w:val="28"/>
        </w:rPr>
        <w:t xml:space="preserve"> com</w:t>
      </w:r>
    </w:p>
    <w:p w:rsidR="00E56D29" w:rsidRPr="00A074EC" w:rsidRDefault="000B154C" w:rsidP="00004990">
      <w:pPr>
        <w:rPr>
          <w:sz w:val="28"/>
          <w:szCs w:val="28"/>
        </w:rPr>
      </w:pPr>
      <w:r>
        <w:rPr>
          <w:sz w:val="28"/>
          <w:szCs w:val="28"/>
        </w:rPr>
        <w:t>s</w:t>
      </w:r>
      <w:r w:rsidR="00E56D29" w:rsidRPr="00A074EC">
        <w:rPr>
          <w:sz w:val="28"/>
          <w:szCs w:val="28"/>
        </w:rPr>
        <w:t>índrome do túnel do carpo à</w:t>
      </w:r>
      <w:r w:rsidR="00677DBF" w:rsidRPr="00A074EC">
        <w:rPr>
          <w:sz w:val="28"/>
          <w:szCs w:val="28"/>
        </w:rPr>
        <w:t xml:space="preserve"> direita</w:t>
      </w:r>
      <w:r>
        <w:rPr>
          <w:sz w:val="28"/>
          <w:szCs w:val="28"/>
        </w:rPr>
        <w:t xml:space="preserve"> e a esquerda</w:t>
      </w:r>
      <w:r w:rsidR="00677DBF" w:rsidRPr="00A074EC">
        <w:rPr>
          <w:sz w:val="28"/>
          <w:szCs w:val="28"/>
        </w:rPr>
        <w:t xml:space="preserve"> </w:t>
      </w:r>
      <w:r w:rsidR="00E56D29" w:rsidRPr="00A074EC">
        <w:rPr>
          <w:sz w:val="28"/>
          <w:szCs w:val="28"/>
        </w:rPr>
        <w:t>de grau leve</w:t>
      </w:r>
      <w:r w:rsidR="00EB77AD">
        <w:rPr>
          <w:sz w:val="28"/>
          <w:szCs w:val="28"/>
        </w:rPr>
        <w:t>,sendo de maior acometimento a direita.</w:t>
      </w:r>
    </w:p>
    <w:p w:rsidR="00E56D29" w:rsidRDefault="00E56D29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AE1366" w:rsidRDefault="00AE1366" w:rsidP="00E56D29">
      <w:pPr>
        <w:rPr>
          <w:sz w:val="32"/>
        </w:rPr>
      </w:pPr>
    </w:p>
    <w:p w:rsidR="00AE1366" w:rsidRDefault="00AE1366" w:rsidP="00E56D29">
      <w:pPr>
        <w:rPr>
          <w:sz w:val="32"/>
        </w:rPr>
      </w:pPr>
    </w:p>
    <w:p w:rsidR="00E56D29" w:rsidRDefault="00E56D29" w:rsidP="00E56D29">
      <w:pPr>
        <w:rPr>
          <w:sz w:val="32"/>
        </w:rPr>
      </w:pPr>
    </w:p>
    <w:p w:rsidR="00E56D29" w:rsidRDefault="00AE1366" w:rsidP="00E56D29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E56D29">
        <w:rPr>
          <w:i/>
          <w:sz w:val="32"/>
        </w:rPr>
        <w:t xml:space="preserve">Dr. Cláudio Oppenheimer                 </w:t>
      </w:r>
    </w:p>
    <w:p w:rsidR="0052744F" w:rsidRPr="007557AC" w:rsidRDefault="00AE1366" w:rsidP="00E56D29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                                                           </w:t>
      </w:r>
      <w:r w:rsidR="00E56D29">
        <w:rPr>
          <w:i/>
          <w:sz w:val="32"/>
        </w:rPr>
        <w:t xml:space="preserve"> </w:t>
      </w:r>
      <w:r w:rsidR="007557AC" w:rsidRPr="007557AC">
        <w:rPr>
          <w:i/>
          <w:sz w:val="24"/>
          <w:szCs w:val="24"/>
        </w:rPr>
        <w:t xml:space="preserve">CRMSP:62357 </w:t>
      </w:r>
      <w:r w:rsidR="00E56D29" w:rsidRPr="007557AC">
        <w:rPr>
          <w:i/>
          <w:sz w:val="24"/>
          <w:szCs w:val="24"/>
        </w:rPr>
        <w:t>CRM</w:t>
      </w:r>
      <w:r w:rsidR="007557AC" w:rsidRPr="007557AC">
        <w:rPr>
          <w:i/>
          <w:sz w:val="24"/>
          <w:szCs w:val="24"/>
        </w:rPr>
        <w:t>DF</w:t>
      </w:r>
      <w:r w:rsidR="00E56D29" w:rsidRPr="007557AC">
        <w:rPr>
          <w:i/>
          <w:sz w:val="24"/>
          <w:szCs w:val="24"/>
        </w:rPr>
        <w:t>:11095</w:t>
      </w:r>
    </w:p>
    <w:sectPr w:rsidR="0052744F" w:rsidRPr="007557AC" w:rsidSect="003A173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50D" w:rsidRDefault="005A350D">
      <w:r>
        <w:separator/>
      </w:r>
    </w:p>
  </w:endnote>
  <w:endnote w:type="continuationSeparator" w:id="0">
    <w:p w:rsidR="005A350D" w:rsidRDefault="005A35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7557AC" w:rsidRDefault="005A350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7557AC" w:rsidRPr="007F4A8A">
        <w:rPr>
          <w:rStyle w:val="Hyperlink"/>
          <w:b/>
        </w:rPr>
        <w:t>www.neurofis.com.br</w:t>
      </w:r>
    </w:hyperlink>
    <w:r w:rsidR="007557AC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50D" w:rsidRDefault="005A350D">
      <w:r>
        <w:separator/>
      </w:r>
    </w:p>
  </w:footnote>
  <w:footnote w:type="continuationSeparator" w:id="0">
    <w:p w:rsidR="005A350D" w:rsidRDefault="005A35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E56D29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E7E"/>
    <w:rsid w:val="00002FD9"/>
    <w:rsid w:val="00004990"/>
    <w:rsid w:val="0001012F"/>
    <w:rsid w:val="000125B9"/>
    <w:rsid w:val="00014208"/>
    <w:rsid w:val="00017A7C"/>
    <w:rsid w:val="00021E74"/>
    <w:rsid w:val="000241C3"/>
    <w:rsid w:val="00030CC1"/>
    <w:rsid w:val="000314A6"/>
    <w:rsid w:val="000337B7"/>
    <w:rsid w:val="00034698"/>
    <w:rsid w:val="00034CCC"/>
    <w:rsid w:val="00041850"/>
    <w:rsid w:val="0004211A"/>
    <w:rsid w:val="00046425"/>
    <w:rsid w:val="00053CB4"/>
    <w:rsid w:val="00053F59"/>
    <w:rsid w:val="00056F60"/>
    <w:rsid w:val="0005702F"/>
    <w:rsid w:val="00061892"/>
    <w:rsid w:val="00061E1F"/>
    <w:rsid w:val="0007050B"/>
    <w:rsid w:val="00083B73"/>
    <w:rsid w:val="000843F2"/>
    <w:rsid w:val="00087123"/>
    <w:rsid w:val="00091493"/>
    <w:rsid w:val="00091AB9"/>
    <w:rsid w:val="0009440B"/>
    <w:rsid w:val="000A1F9A"/>
    <w:rsid w:val="000A2411"/>
    <w:rsid w:val="000A32D5"/>
    <w:rsid w:val="000A63C3"/>
    <w:rsid w:val="000A7791"/>
    <w:rsid w:val="000A7A85"/>
    <w:rsid w:val="000B154C"/>
    <w:rsid w:val="000D05D9"/>
    <w:rsid w:val="000D4060"/>
    <w:rsid w:val="000D68AF"/>
    <w:rsid w:val="000E1B9B"/>
    <w:rsid w:val="000E2283"/>
    <w:rsid w:val="000E49AA"/>
    <w:rsid w:val="000F52EE"/>
    <w:rsid w:val="000F5C2E"/>
    <w:rsid w:val="000F70B0"/>
    <w:rsid w:val="00100B12"/>
    <w:rsid w:val="00113B57"/>
    <w:rsid w:val="00116383"/>
    <w:rsid w:val="001209D1"/>
    <w:rsid w:val="00121D87"/>
    <w:rsid w:val="0012513F"/>
    <w:rsid w:val="00125BF4"/>
    <w:rsid w:val="00126639"/>
    <w:rsid w:val="001327A2"/>
    <w:rsid w:val="00135AFA"/>
    <w:rsid w:val="0014077F"/>
    <w:rsid w:val="001408B2"/>
    <w:rsid w:val="0014093A"/>
    <w:rsid w:val="00140E78"/>
    <w:rsid w:val="001428DA"/>
    <w:rsid w:val="00143035"/>
    <w:rsid w:val="0014585F"/>
    <w:rsid w:val="001468DA"/>
    <w:rsid w:val="00147E3B"/>
    <w:rsid w:val="00152560"/>
    <w:rsid w:val="0016071C"/>
    <w:rsid w:val="00163113"/>
    <w:rsid w:val="00175778"/>
    <w:rsid w:val="00175844"/>
    <w:rsid w:val="001807F3"/>
    <w:rsid w:val="00194A99"/>
    <w:rsid w:val="00195D9F"/>
    <w:rsid w:val="001A540E"/>
    <w:rsid w:val="001B3879"/>
    <w:rsid w:val="001B3DA6"/>
    <w:rsid w:val="001B7234"/>
    <w:rsid w:val="001C29A4"/>
    <w:rsid w:val="001C6D49"/>
    <w:rsid w:val="001D0A53"/>
    <w:rsid w:val="001D35C8"/>
    <w:rsid w:val="001D62DA"/>
    <w:rsid w:val="001E296F"/>
    <w:rsid w:val="001E77EC"/>
    <w:rsid w:val="001F1033"/>
    <w:rsid w:val="00207BDF"/>
    <w:rsid w:val="0021035C"/>
    <w:rsid w:val="00210C02"/>
    <w:rsid w:val="0021339F"/>
    <w:rsid w:val="00217F68"/>
    <w:rsid w:val="00223841"/>
    <w:rsid w:val="00224661"/>
    <w:rsid w:val="002308DB"/>
    <w:rsid w:val="00230C35"/>
    <w:rsid w:val="002373D6"/>
    <w:rsid w:val="00237EAE"/>
    <w:rsid w:val="00243B7E"/>
    <w:rsid w:val="00246F38"/>
    <w:rsid w:val="00252067"/>
    <w:rsid w:val="002560F1"/>
    <w:rsid w:val="00257043"/>
    <w:rsid w:val="002623EF"/>
    <w:rsid w:val="00263061"/>
    <w:rsid w:val="0026316B"/>
    <w:rsid w:val="0026328B"/>
    <w:rsid w:val="002645BB"/>
    <w:rsid w:val="0026799E"/>
    <w:rsid w:val="00273122"/>
    <w:rsid w:val="00274CC4"/>
    <w:rsid w:val="002769B0"/>
    <w:rsid w:val="00284941"/>
    <w:rsid w:val="00296B39"/>
    <w:rsid w:val="002A2096"/>
    <w:rsid w:val="002A3F00"/>
    <w:rsid w:val="002B0C10"/>
    <w:rsid w:val="002B0C77"/>
    <w:rsid w:val="002B3E4A"/>
    <w:rsid w:val="002B734A"/>
    <w:rsid w:val="002C2BA7"/>
    <w:rsid w:val="002C5467"/>
    <w:rsid w:val="002C69EC"/>
    <w:rsid w:val="002D2723"/>
    <w:rsid w:val="002D77A3"/>
    <w:rsid w:val="00305894"/>
    <w:rsid w:val="00306F49"/>
    <w:rsid w:val="00313193"/>
    <w:rsid w:val="00320298"/>
    <w:rsid w:val="003241DD"/>
    <w:rsid w:val="00325906"/>
    <w:rsid w:val="00333A89"/>
    <w:rsid w:val="00341EB4"/>
    <w:rsid w:val="0034270B"/>
    <w:rsid w:val="0034704C"/>
    <w:rsid w:val="00351A30"/>
    <w:rsid w:val="00355ED6"/>
    <w:rsid w:val="00362814"/>
    <w:rsid w:val="0036586F"/>
    <w:rsid w:val="003731FB"/>
    <w:rsid w:val="003733DE"/>
    <w:rsid w:val="00376F2D"/>
    <w:rsid w:val="00384B4D"/>
    <w:rsid w:val="00386FA8"/>
    <w:rsid w:val="003A1738"/>
    <w:rsid w:val="003A2C52"/>
    <w:rsid w:val="003A3F28"/>
    <w:rsid w:val="003A73D7"/>
    <w:rsid w:val="003B43EE"/>
    <w:rsid w:val="003B5749"/>
    <w:rsid w:val="003B59AD"/>
    <w:rsid w:val="003B641B"/>
    <w:rsid w:val="003C2EAA"/>
    <w:rsid w:val="003C41F0"/>
    <w:rsid w:val="003E06D8"/>
    <w:rsid w:val="003E19EE"/>
    <w:rsid w:val="003E4F87"/>
    <w:rsid w:val="003E6763"/>
    <w:rsid w:val="003F3330"/>
    <w:rsid w:val="003F3612"/>
    <w:rsid w:val="003F3DE5"/>
    <w:rsid w:val="004024DD"/>
    <w:rsid w:val="00402A25"/>
    <w:rsid w:val="00402EA8"/>
    <w:rsid w:val="0040352B"/>
    <w:rsid w:val="00403C6A"/>
    <w:rsid w:val="00403DD2"/>
    <w:rsid w:val="004111FD"/>
    <w:rsid w:val="0042214F"/>
    <w:rsid w:val="0042269D"/>
    <w:rsid w:val="0042342B"/>
    <w:rsid w:val="00425D7B"/>
    <w:rsid w:val="0043377D"/>
    <w:rsid w:val="00434993"/>
    <w:rsid w:val="00435097"/>
    <w:rsid w:val="004373BB"/>
    <w:rsid w:val="004427BD"/>
    <w:rsid w:val="0044472F"/>
    <w:rsid w:val="0044669A"/>
    <w:rsid w:val="00456BD7"/>
    <w:rsid w:val="00463532"/>
    <w:rsid w:val="00464E26"/>
    <w:rsid w:val="00465FA7"/>
    <w:rsid w:val="00466A58"/>
    <w:rsid w:val="0047516A"/>
    <w:rsid w:val="00477142"/>
    <w:rsid w:val="00477419"/>
    <w:rsid w:val="00480DB8"/>
    <w:rsid w:val="00481041"/>
    <w:rsid w:val="00483F6E"/>
    <w:rsid w:val="004A4CE8"/>
    <w:rsid w:val="004A5345"/>
    <w:rsid w:val="004B3623"/>
    <w:rsid w:val="004B6048"/>
    <w:rsid w:val="004C6326"/>
    <w:rsid w:val="004C6C96"/>
    <w:rsid w:val="004C7D48"/>
    <w:rsid w:val="004D4C85"/>
    <w:rsid w:val="004E061E"/>
    <w:rsid w:val="004E4770"/>
    <w:rsid w:val="004E589D"/>
    <w:rsid w:val="004E760D"/>
    <w:rsid w:val="004F0CE4"/>
    <w:rsid w:val="004F609E"/>
    <w:rsid w:val="00500159"/>
    <w:rsid w:val="00502040"/>
    <w:rsid w:val="00503350"/>
    <w:rsid w:val="005108D8"/>
    <w:rsid w:val="00510DB2"/>
    <w:rsid w:val="005113A8"/>
    <w:rsid w:val="0051569F"/>
    <w:rsid w:val="005209F9"/>
    <w:rsid w:val="005222FE"/>
    <w:rsid w:val="00524B5A"/>
    <w:rsid w:val="00525C63"/>
    <w:rsid w:val="0052744F"/>
    <w:rsid w:val="0053789B"/>
    <w:rsid w:val="00541109"/>
    <w:rsid w:val="00542225"/>
    <w:rsid w:val="005442B9"/>
    <w:rsid w:val="00550BAA"/>
    <w:rsid w:val="005536E7"/>
    <w:rsid w:val="00553BF5"/>
    <w:rsid w:val="005560E0"/>
    <w:rsid w:val="0055708A"/>
    <w:rsid w:val="00576245"/>
    <w:rsid w:val="00580F62"/>
    <w:rsid w:val="00582E48"/>
    <w:rsid w:val="00584476"/>
    <w:rsid w:val="00585544"/>
    <w:rsid w:val="0058766F"/>
    <w:rsid w:val="00590922"/>
    <w:rsid w:val="005925CC"/>
    <w:rsid w:val="005A226B"/>
    <w:rsid w:val="005A287F"/>
    <w:rsid w:val="005A350D"/>
    <w:rsid w:val="005A35A0"/>
    <w:rsid w:val="005B54F6"/>
    <w:rsid w:val="005C13BD"/>
    <w:rsid w:val="005C67E9"/>
    <w:rsid w:val="005D0C90"/>
    <w:rsid w:val="005D5F52"/>
    <w:rsid w:val="005E1753"/>
    <w:rsid w:val="005E1A83"/>
    <w:rsid w:val="005F060A"/>
    <w:rsid w:val="005F2C9D"/>
    <w:rsid w:val="005F4C3A"/>
    <w:rsid w:val="005F6FDE"/>
    <w:rsid w:val="00600D78"/>
    <w:rsid w:val="0060486E"/>
    <w:rsid w:val="00607ABA"/>
    <w:rsid w:val="006140BD"/>
    <w:rsid w:val="00614A73"/>
    <w:rsid w:val="00614DF6"/>
    <w:rsid w:val="00617584"/>
    <w:rsid w:val="00617A7B"/>
    <w:rsid w:val="0062653A"/>
    <w:rsid w:val="00626EE9"/>
    <w:rsid w:val="00640B34"/>
    <w:rsid w:val="00643C0C"/>
    <w:rsid w:val="00644DB7"/>
    <w:rsid w:val="0064588B"/>
    <w:rsid w:val="00647C3F"/>
    <w:rsid w:val="00652B6A"/>
    <w:rsid w:val="0065379F"/>
    <w:rsid w:val="006611B5"/>
    <w:rsid w:val="0066234B"/>
    <w:rsid w:val="00673248"/>
    <w:rsid w:val="00677DBF"/>
    <w:rsid w:val="00683BD4"/>
    <w:rsid w:val="006842DF"/>
    <w:rsid w:val="00694E36"/>
    <w:rsid w:val="00695EFF"/>
    <w:rsid w:val="006A07A0"/>
    <w:rsid w:val="006A0C05"/>
    <w:rsid w:val="006A4388"/>
    <w:rsid w:val="006B1FEC"/>
    <w:rsid w:val="006B3F1B"/>
    <w:rsid w:val="006B4FDB"/>
    <w:rsid w:val="006B7F99"/>
    <w:rsid w:val="006C6C80"/>
    <w:rsid w:val="006D5BD4"/>
    <w:rsid w:val="006E1CC7"/>
    <w:rsid w:val="006E27DC"/>
    <w:rsid w:val="006F3E06"/>
    <w:rsid w:val="006F56C9"/>
    <w:rsid w:val="006F7C80"/>
    <w:rsid w:val="00700B47"/>
    <w:rsid w:val="00701EC6"/>
    <w:rsid w:val="00704892"/>
    <w:rsid w:val="00705AD9"/>
    <w:rsid w:val="00711247"/>
    <w:rsid w:val="00712DDC"/>
    <w:rsid w:val="00713145"/>
    <w:rsid w:val="00721B31"/>
    <w:rsid w:val="00725BB5"/>
    <w:rsid w:val="00725BD2"/>
    <w:rsid w:val="00725EA6"/>
    <w:rsid w:val="00726B22"/>
    <w:rsid w:val="00731523"/>
    <w:rsid w:val="007345E9"/>
    <w:rsid w:val="00743F80"/>
    <w:rsid w:val="007451D5"/>
    <w:rsid w:val="00752773"/>
    <w:rsid w:val="00752CD6"/>
    <w:rsid w:val="00752E9E"/>
    <w:rsid w:val="00753085"/>
    <w:rsid w:val="007557AC"/>
    <w:rsid w:val="0075618F"/>
    <w:rsid w:val="00760613"/>
    <w:rsid w:val="0077523C"/>
    <w:rsid w:val="00781EBF"/>
    <w:rsid w:val="00782A62"/>
    <w:rsid w:val="0078651A"/>
    <w:rsid w:val="0079250E"/>
    <w:rsid w:val="007A28D5"/>
    <w:rsid w:val="007A2E82"/>
    <w:rsid w:val="007A384E"/>
    <w:rsid w:val="007A4A1F"/>
    <w:rsid w:val="007A50D4"/>
    <w:rsid w:val="007A695F"/>
    <w:rsid w:val="007B22F0"/>
    <w:rsid w:val="007B354D"/>
    <w:rsid w:val="007B4F5B"/>
    <w:rsid w:val="007B694B"/>
    <w:rsid w:val="007C1FD0"/>
    <w:rsid w:val="007C3024"/>
    <w:rsid w:val="007C424D"/>
    <w:rsid w:val="007D3B7D"/>
    <w:rsid w:val="007D3C83"/>
    <w:rsid w:val="007D4C83"/>
    <w:rsid w:val="007E14D0"/>
    <w:rsid w:val="007E1DE7"/>
    <w:rsid w:val="007E2C95"/>
    <w:rsid w:val="007E6C70"/>
    <w:rsid w:val="007F4450"/>
    <w:rsid w:val="007F7C2E"/>
    <w:rsid w:val="00800251"/>
    <w:rsid w:val="008005B4"/>
    <w:rsid w:val="0080231E"/>
    <w:rsid w:val="008031E8"/>
    <w:rsid w:val="00813840"/>
    <w:rsid w:val="008146B8"/>
    <w:rsid w:val="008166F2"/>
    <w:rsid w:val="00820D5C"/>
    <w:rsid w:val="0082153A"/>
    <w:rsid w:val="00821CE2"/>
    <w:rsid w:val="008232C3"/>
    <w:rsid w:val="00832D0E"/>
    <w:rsid w:val="0083314C"/>
    <w:rsid w:val="008338BB"/>
    <w:rsid w:val="00833B0D"/>
    <w:rsid w:val="00833C4A"/>
    <w:rsid w:val="00835F83"/>
    <w:rsid w:val="008364D6"/>
    <w:rsid w:val="008422E6"/>
    <w:rsid w:val="008439A6"/>
    <w:rsid w:val="00845D39"/>
    <w:rsid w:val="00846614"/>
    <w:rsid w:val="00850689"/>
    <w:rsid w:val="00851E73"/>
    <w:rsid w:val="008538BB"/>
    <w:rsid w:val="00853C5D"/>
    <w:rsid w:val="00860DFE"/>
    <w:rsid w:val="00861F14"/>
    <w:rsid w:val="00862ECF"/>
    <w:rsid w:val="00864E64"/>
    <w:rsid w:val="00867294"/>
    <w:rsid w:val="00870D33"/>
    <w:rsid w:val="00871F94"/>
    <w:rsid w:val="0087333B"/>
    <w:rsid w:val="00874551"/>
    <w:rsid w:val="008769A5"/>
    <w:rsid w:val="00883290"/>
    <w:rsid w:val="00890C2A"/>
    <w:rsid w:val="00891C75"/>
    <w:rsid w:val="00895D87"/>
    <w:rsid w:val="00896C58"/>
    <w:rsid w:val="008A1932"/>
    <w:rsid w:val="008B1A1D"/>
    <w:rsid w:val="008B2FAF"/>
    <w:rsid w:val="008B3278"/>
    <w:rsid w:val="008B7CF1"/>
    <w:rsid w:val="008C222E"/>
    <w:rsid w:val="008C2F9B"/>
    <w:rsid w:val="008C564D"/>
    <w:rsid w:val="008D02B7"/>
    <w:rsid w:val="008D06B8"/>
    <w:rsid w:val="008D0BE8"/>
    <w:rsid w:val="008D3DA8"/>
    <w:rsid w:val="008D4D96"/>
    <w:rsid w:val="008D6185"/>
    <w:rsid w:val="008E7FD8"/>
    <w:rsid w:val="008F12D1"/>
    <w:rsid w:val="008F72FB"/>
    <w:rsid w:val="009026E5"/>
    <w:rsid w:val="00903AB3"/>
    <w:rsid w:val="00906912"/>
    <w:rsid w:val="00910BEF"/>
    <w:rsid w:val="009131C9"/>
    <w:rsid w:val="009159FC"/>
    <w:rsid w:val="009174D9"/>
    <w:rsid w:val="0092150A"/>
    <w:rsid w:val="009247E9"/>
    <w:rsid w:val="009253D4"/>
    <w:rsid w:val="00931893"/>
    <w:rsid w:val="009325BD"/>
    <w:rsid w:val="009346C6"/>
    <w:rsid w:val="00934D3C"/>
    <w:rsid w:val="0094058E"/>
    <w:rsid w:val="0094346A"/>
    <w:rsid w:val="009466D6"/>
    <w:rsid w:val="0094756F"/>
    <w:rsid w:val="009502F9"/>
    <w:rsid w:val="00953598"/>
    <w:rsid w:val="00954C0C"/>
    <w:rsid w:val="009576BA"/>
    <w:rsid w:val="00957F6B"/>
    <w:rsid w:val="009600E5"/>
    <w:rsid w:val="009602B3"/>
    <w:rsid w:val="0096075C"/>
    <w:rsid w:val="0096439E"/>
    <w:rsid w:val="009674F8"/>
    <w:rsid w:val="00973983"/>
    <w:rsid w:val="00974AF6"/>
    <w:rsid w:val="00974B11"/>
    <w:rsid w:val="00977698"/>
    <w:rsid w:val="00986D39"/>
    <w:rsid w:val="00991F1D"/>
    <w:rsid w:val="009920A1"/>
    <w:rsid w:val="0099465A"/>
    <w:rsid w:val="00994C5C"/>
    <w:rsid w:val="00997F75"/>
    <w:rsid w:val="009A0C61"/>
    <w:rsid w:val="009A23D6"/>
    <w:rsid w:val="009A7AC1"/>
    <w:rsid w:val="009A7AE4"/>
    <w:rsid w:val="009B164C"/>
    <w:rsid w:val="009C235D"/>
    <w:rsid w:val="009C3364"/>
    <w:rsid w:val="009C4958"/>
    <w:rsid w:val="009D3DD2"/>
    <w:rsid w:val="009E2004"/>
    <w:rsid w:val="009F2E97"/>
    <w:rsid w:val="009F767E"/>
    <w:rsid w:val="009F7D85"/>
    <w:rsid w:val="00A0158E"/>
    <w:rsid w:val="00A074EC"/>
    <w:rsid w:val="00A2028A"/>
    <w:rsid w:val="00A27190"/>
    <w:rsid w:val="00A27E12"/>
    <w:rsid w:val="00A30356"/>
    <w:rsid w:val="00A315F4"/>
    <w:rsid w:val="00A31C1F"/>
    <w:rsid w:val="00A31FB2"/>
    <w:rsid w:val="00A350CF"/>
    <w:rsid w:val="00A37F47"/>
    <w:rsid w:val="00A4467F"/>
    <w:rsid w:val="00A53794"/>
    <w:rsid w:val="00A5455A"/>
    <w:rsid w:val="00A57E11"/>
    <w:rsid w:val="00A6342F"/>
    <w:rsid w:val="00A63B78"/>
    <w:rsid w:val="00A65F0C"/>
    <w:rsid w:val="00A703DE"/>
    <w:rsid w:val="00A72055"/>
    <w:rsid w:val="00A7398C"/>
    <w:rsid w:val="00A76B26"/>
    <w:rsid w:val="00A77727"/>
    <w:rsid w:val="00A80B7E"/>
    <w:rsid w:val="00A826BE"/>
    <w:rsid w:val="00A828B4"/>
    <w:rsid w:val="00A8678B"/>
    <w:rsid w:val="00AA4CF9"/>
    <w:rsid w:val="00AA6F18"/>
    <w:rsid w:val="00AB0D49"/>
    <w:rsid w:val="00AB3F79"/>
    <w:rsid w:val="00AB450D"/>
    <w:rsid w:val="00AC32B9"/>
    <w:rsid w:val="00AC5396"/>
    <w:rsid w:val="00AD3DBA"/>
    <w:rsid w:val="00AD643D"/>
    <w:rsid w:val="00AE1366"/>
    <w:rsid w:val="00AF5B57"/>
    <w:rsid w:val="00AF5B9A"/>
    <w:rsid w:val="00AF66CB"/>
    <w:rsid w:val="00AF683D"/>
    <w:rsid w:val="00B02552"/>
    <w:rsid w:val="00B03AF3"/>
    <w:rsid w:val="00B07B2C"/>
    <w:rsid w:val="00B13716"/>
    <w:rsid w:val="00B15B5B"/>
    <w:rsid w:val="00B17046"/>
    <w:rsid w:val="00B20E2E"/>
    <w:rsid w:val="00B21D93"/>
    <w:rsid w:val="00B22B78"/>
    <w:rsid w:val="00B247A6"/>
    <w:rsid w:val="00B26FB8"/>
    <w:rsid w:val="00B3372A"/>
    <w:rsid w:val="00B34054"/>
    <w:rsid w:val="00B3698F"/>
    <w:rsid w:val="00B40AA6"/>
    <w:rsid w:val="00B41E76"/>
    <w:rsid w:val="00B472E1"/>
    <w:rsid w:val="00B6466C"/>
    <w:rsid w:val="00B80141"/>
    <w:rsid w:val="00B84A6D"/>
    <w:rsid w:val="00B85283"/>
    <w:rsid w:val="00B94D8D"/>
    <w:rsid w:val="00B958F5"/>
    <w:rsid w:val="00B96831"/>
    <w:rsid w:val="00BA15C9"/>
    <w:rsid w:val="00BB2880"/>
    <w:rsid w:val="00BC1A4B"/>
    <w:rsid w:val="00BC523F"/>
    <w:rsid w:val="00BD08FC"/>
    <w:rsid w:val="00BD2650"/>
    <w:rsid w:val="00BD6E94"/>
    <w:rsid w:val="00BD7416"/>
    <w:rsid w:val="00BE26FC"/>
    <w:rsid w:val="00BE4BE3"/>
    <w:rsid w:val="00BF082F"/>
    <w:rsid w:val="00BF70F8"/>
    <w:rsid w:val="00C0301D"/>
    <w:rsid w:val="00C03742"/>
    <w:rsid w:val="00C12363"/>
    <w:rsid w:val="00C167F2"/>
    <w:rsid w:val="00C1712D"/>
    <w:rsid w:val="00C24C17"/>
    <w:rsid w:val="00C31542"/>
    <w:rsid w:val="00C33030"/>
    <w:rsid w:val="00C34C73"/>
    <w:rsid w:val="00C3697F"/>
    <w:rsid w:val="00C37501"/>
    <w:rsid w:val="00C40EF9"/>
    <w:rsid w:val="00C43606"/>
    <w:rsid w:val="00C47464"/>
    <w:rsid w:val="00C4750E"/>
    <w:rsid w:val="00C50B6E"/>
    <w:rsid w:val="00C50DE5"/>
    <w:rsid w:val="00C50F48"/>
    <w:rsid w:val="00C522C9"/>
    <w:rsid w:val="00C5753A"/>
    <w:rsid w:val="00C57ADD"/>
    <w:rsid w:val="00C70824"/>
    <w:rsid w:val="00C71A61"/>
    <w:rsid w:val="00C81B04"/>
    <w:rsid w:val="00C82D80"/>
    <w:rsid w:val="00C84489"/>
    <w:rsid w:val="00C97381"/>
    <w:rsid w:val="00CA203F"/>
    <w:rsid w:val="00CA22F6"/>
    <w:rsid w:val="00CA246C"/>
    <w:rsid w:val="00CB04C1"/>
    <w:rsid w:val="00CB3618"/>
    <w:rsid w:val="00CB6D8B"/>
    <w:rsid w:val="00CC5B2B"/>
    <w:rsid w:val="00CD413E"/>
    <w:rsid w:val="00CD5F1B"/>
    <w:rsid w:val="00CE11DB"/>
    <w:rsid w:val="00CE14CC"/>
    <w:rsid w:val="00CE472E"/>
    <w:rsid w:val="00CF1D97"/>
    <w:rsid w:val="00CF2A99"/>
    <w:rsid w:val="00CF2D52"/>
    <w:rsid w:val="00CF67DF"/>
    <w:rsid w:val="00D0160F"/>
    <w:rsid w:val="00D01727"/>
    <w:rsid w:val="00D15481"/>
    <w:rsid w:val="00D157FF"/>
    <w:rsid w:val="00D17583"/>
    <w:rsid w:val="00D304A0"/>
    <w:rsid w:val="00D30971"/>
    <w:rsid w:val="00D335AE"/>
    <w:rsid w:val="00D4355A"/>
    <w:rsid w:val="00D46BF0"/>
    <w:rsid w:val="00D501DE"/>
    <w:rsid w:val="00D61B78"/>
    <w:rsid w:val="00D632E1"/>
    <w:rsid w:val="00D640D3"/>
    <w:rsid w:val="00D653E4"/>
    <w:rsid w:val="00D71B1D"/>
    <w:rsid w:val="00D756D2"/>
    <w:rsid w:val="00D76E46"/>
    <w:rsid w:val="00D82A22"/>
    <w:rsid w:val="00D83FA8"/>
    <w:rsid w:val="00D84BB9"/>
    <w:rsid w:val="00D929CF"/>
    <w:rsid w:val="00D97166"/>
    <w:rsid w:val="00DA349D"/>
    <w:rsid w:val="00DB5C2F"/>
    <w:rsid w:val="00DC3C97"/>
    <w:rsid w:val="00DC5FA8"/>
    <w:rsid w:val="00DD006B"/>
    <w:rsid w:val="00DD3796"/>
    <w:rsid w:val="00DD420A"/>
    <w:rsid w:val="00DE2D32"/>
    <w:rsid w:val="00DE58AD"/>
    <w:rsid w:val="00DE5F0F"/>
    <w:rsid w:val="00DE72AD"/>
    <w:rsid w:val="00DF014E"/>
    <w:rsid w:val="00DF1057"/>
    <w:rsid w:val="00DF4D7D"/>
    <w:rsid w:val="00DF4D8D"/>
    <w:rsid w:val="00DF5A09"/>
    <w:rsid w:val="00E00B66"/>
    <w:rsid w:val="00E02C15"/>
    <w:rsid w:val="00E031D6"/>
    <w:rsid w:val="00E057AD"/>
    <w:rsid w:val="00E05946"/>
    <w:rsid w:val="00E1475E"/>
    <w:rsid w:val="00E15A91"/>
    <w:rsid w:val="00E20334"/>
    <w:rsid w:val="00E2155E"/>
    <w:rsid w:val="00E241CF"/>
    <w:rsid w:val="00E33795"/>
    <w:rsid w:val="00E40B8E"/>
    <w:rsid w:val="00E421D1"/>
    <w:rsid w:val="00E42269"/>
    <w:rsid w:val="00E44297"/>
    <w:rsid w:val="00E46EB4"/>
    <w:rsid w:val="00E508B4"/>
    <w:rsid w:val="00E560EA"/>
    <w:rsid w:val="00E56D29"/>
    <w:rsid w:val="00E57E78"/>
    <w:rsid w:val="00E60B25"/>
    <w:rsid w:val="00E6201D"/>
    <w:rsid w:val="00E66ADA"/>
    <w:rsid w:val="00E66E04"/>
    <w:rsid w:val="00E77127"/>
    <w:rsid w:val="00E77D47"/>
    <w:rsid w:val="00E81370"/>
    <w:rsid w:val="00E83E98"/>
    <w:rsid w:val="00E87898"/>
    <w:rsid w:val="00EA282D"/>
    <w:rsid w:val="00EA2975"/>
    <w:rsid w:val="00EA717A"/>
    <w:rsid w:val="00EB06B0"/>
    <w:rsid w:val="00EB26B8"/>
    <w:rsid w:val="00EB5AB5"/>
    <w:rsid w:val="00EB77AD"/>
    <w:rsid w:val="00EB7CF0"/>
    <w:rsid w:val="00EC14FB"/>
    <w:rsid w:val="00EC39EB"/>
    <w:rsid w:val="00EC409B"/>
    <w:rsid w:val="00EC4F92"/>
    <w:rsid w:val="00ED0B1E"/>
    <w:rsid w:val="00ED3654"/>
    <w:rsid w:val="00ED39D0"/>
    <w:rsid w:val="00EE379B"/>
    <w:rsid w:val="00EF0281"/>
    <w:rsid w:val="00EF378E"/>
    <w:rsid w:val="00F00427"/>
    <w:rsid w:val="00F00657"/>
    <w:rsid w:val="00F01924"/>
    <w:rsid w:val="00F14DC2"/>
    <w:rsid w:val="00F24CBD"/>
    <w:rsid w:val="00F24D24"/>
    <w:rsid w:val="00F33375"/>
    <w:rsid w:val="00F3680E"/>
    <w:rsid w:val="00F420CA"/>
    <w:rsid w:val="00F61317"/>
    <w:rsid w:val="00F62FAF"/>
    <w:rsid w:val="00F64C4B"/>
    <w:rsid w:val="00F65639"/>
    <w:rsid w:val="00F6585D"/>
    <w:rsid w:val="00F6620E"/>
    <w:rsid w:val="00F672F2"/>
    <w:rsid w:val="00F82313"/>
    <w:rsid w:val="00F84ED5"/>
    <w:rsid w:val="00F87554"/>
    <w:rsid w:val="00F96318"/>
    <w:rsid w:val="00FB0D0A"/>
    <w:rsid w:val="00FB446F"/>
    <w:rsid w:val="00FB47AB"/>
    <w:rsid w:val="00FB4EAA"/>
    <w:rsid w:val="00FB5E8C"/>
    <w:rsid w:val="00FC16D3"/>
    <w:rsid w:val="00FC2A17"/>
    <w:rsid w:val="00FC2A7E"/>
    <w:rsid w:val="00FC3C36"/>
    <w:rsid w:val="00FC4857"/>
    <w:rsid w:val="00FC48BA"/>
    <w:rsid w:val="00FC7CEB"/>
    <w:rsid w:val="00FD40ED"/>
    <w:rsid w:val="00FD4570"/>
    <w:rsid w:val="00FD59D9"/>
    <w:rsid w:val="00FD6285"/>
    <w:rsid w:val="00FE1B32"/>
    <w:rsid w:val="00FF275C"/>
    <w:rsid w:val="00FF3719"/>
    <w:rsid w:val="00FF4247"/>
    <w:rsid w:val="00FF4A84"/>
    <w:rsid w:val="00FF6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1738"/>
  </w:style>
  <w:style w:type="paragraph" w:styleId="Heading1">
    <w:name w:val="heading 1"/>
    <w:basedOn w:val="Basedettulo"/>
    <w:next w:val="BodyText"/>
    <w:qFormat/>
    <w:rsid w:val="003A1738"/>
    <w:pPr>
      <w:outlineLvl w:val="0"/>
    </w:pPr>
  </w:style>
  <w:style w:type="paragraph" w:styleId="Heading2">
    <w:name w:val="heading 2"/>
    <w:basedOn w:val="Basedettulo"/>
    <w:next w:val="BodyText"/>
    <w:qFormat/>
    <w:rsid w:val="003A173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A173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A173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A173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A173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A173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A173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A173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A173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A173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A173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A173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A173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A173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A1738"/>
    <w:pPr>
      <w:keepNext/>
    </w:pPr>
  </w:style>
  <w:style w:type="paragraph" w:styleId="Caption">
    <w:name w:val="caption"/>
    <w:basedOn w:val="Figura"/>
    <w:next w:val="BodyText"/>
    <w:qFormat/>
    <w:rsid w:val="003A173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A1738"/>
    <w:pPr>
      <w:keepNext/>
      <w:spacing w:line="240" w:lineRule="auto"/>
    </w:pPr>
  </w:style>
  <w:style w:type="paragraph" w:styleId="Date">
    <w:name w:val="Date"/>
    <w:basedOn w:val="BodyText"/>
    <w:semiHidden/>
    <w:rsid w:val="003A173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A173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A1738"/>
  </w:style>
  <w:style w:type="paragraph" w:customStyle="1" w:styleId="Basedecabealho">
    <w:name w:val="Base de cabeçalho"/>
    <w:basedOn w:val="Normal"/>
    <w:rsid w:val="003A173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A173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A1738"/>
  </w:style>
  <w:style w:type="character" w:customStyle="1" w:styleId="nfaseprincipal">
    <w:name w:val="Ênfase principal"/>
    <w:rsid w:val="003A1738"/>
    <w:rPr>
      <w:b/>
      <w:i/>
    </w:rPr>
  </w:style>
  <w:style w:type="paragraph" w:styleId="ListBullet">
    <w:name w:val="List Bullet"/>
    <w:basedOn w:val="List"/>
    <w:semiHidden/>
    <w:rsid w:val="003A173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A173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A173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A1738"/>
    <w:rPr>
      <w:b/>
    </w:rPr>
  </w:style>
  <w:style w:type="paragraph" w:customStyle="1" w:styleId="Endereoremetente">
    <w:name w:val="Endereço remetente"/>
    <w:basedOn w:val="Endereo"/>
    <w:rsid w:val="003A1738"/>
  </w:style>
  <w:style w:type="paragraph" w:customStyle="1" w:styleId="Endereo">
    <w:name w:val="Endereço"/>
    <w:basedOn w:val="BodyText"/>
    <w:rsid w:val="003A173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A173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A173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A1738"/>
    <w:rPr>
      <w:vertAlign w:val="superscript"/>
    </w:rPr>
  </w:style>
  <w:style w:type="paragraph" w:customStyle="1" w:styleId="Empresa">
    <w:name w:val="Empresa"/>
    <w:basedOn w:val="BodyText"/>
    <w:rsid w:val="003A173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A173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A173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A1738"/>
    <w:pPr>
      <w:spacing w:before="120"/>
    </w:pPr>
  </w:style>
  <w:style w:type="paragraph" w:customStyle="1" w:styleId="ltimacitao">
    <w:name w:val="Última citação"/>
    <w:basedOn w:val="Quote"/>
    <w:next w:val="BodyText"/>
    <w:rsid w:val="003A173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A173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A173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A173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A1738"/>
    <w:pPr>
      <w:spacing w:after="240"/>
    </w:pPr>
  </w:style>
  <w:style w:type="character" w:styleId="FootnoteReference">
    <w:name w:val="footnote reference"/>
    <w:semiHidden/>
    <w:rsid w:val="003A1738"/>
    <w:rPr>
      <w:vertAlign w:val="superscript"/>
    </w:rPr>
  </w:style>
  <w:style w:type="paragraph" w:styleId="FootnoteText">
    <w:name w:val="footnote text"/>
    <w:basedOn w:val="Basenotaderodap"/>
    <w:semiHidden/>
    <w:rsid w:val="003A1738"/>
    <w:pPr>
      <w:spacing w:after="120"/>
    </w:pPr>
  </w:style>
  <w:style w:type="paragraph" w:customStyle="1" w:styleId="Primeiralista">
    <w:name w:val="Primeira lista"/>
    <w:basedOn w:val="List"/>
    <w:next w:val="List"/>
    <w:rsid w:val="003A1738"/>
    <w:pPr>
      <w:spacing w:before="80"/>
    </w:pPr>
  </w:style>
  <w:style w:type="paragraph" w:customStyle="1" w:styleId="ltimalista">
    <w:name w:val="Última lista"/>
    <w:basedOn w:val="List"/>
    <w:next w:val="BodyText"/>
    <w:rsid w:val="003A1738"/>
    <w:pPr>
      <w:spacing w:after="240"/>
    </w:pPr>
  </w:style>
  <w:style w:type="paragraph" w:styleId="ListContinue">
    <w:name w:val="List Continue"/>
    <w:basedOn w:val="List"/>
    <w:semiHidden/>
    <w:rsid w:val="003A173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A1738"/>
    <w:pPr>
      <w:ind w:left="2160"/>
    </w:pPr>
  </w:style>
  <w:style w:type="paragraph" w:styleId="ListNumber4">
    <w:name w:val="List Number 4"/>
    <w:basedOn w:val="ListNumber"/>
    <w:semiHidden/>
    <w:rsid w:val="003A1738"/>
    <w:pPr>
      <w:ind w:left="1800"/>
    </w:pPr>
  </w:style>
  <w:style w:type="paragraph" w:styleId="ListNumber3">
    <w:name w:val="List Number 3"/>
    <w:basedOn w:val="ListNumber"/>
    <w:semiHidden/>
    <w:rsid w:val="003A1738"/>
    <w:pPr>
      <w:ind w:left="1440"/>
    </w:pPr>
  </w:style>
  <w:style w:type="paragraph" w:styleId="ListNumber2">
    <w:name w:val="List Number 2"/>
    <w:basedOn w:val="ListNumber"/>
    <w:semiHidden/>
    <w:rsid w:val="003A1738"/>
    <w:pPr>
      <w:ind w:left="1080"/>
    </w:pPr>
  </w:style>
  <w:style w:type="paragraph" w:styleId="ListBullet5">
    <w:name w:val="List Bullet 5"/>
    <w:basedOn w:val="ListBullet"/>
    <w:semiHidden/>
    <w:rsid w:val="003A1738"/>
    <w:pPr>
      <w:ind w:left="2160"/>
    </w:pPr>
  </w:style>
  <w:style w:type="paragraph" w:styleId="ListBullet4">
    <w:name w:val="List Bullet 4"/>
    <w:basedOn w:val="ListBullet"/>
    <w:semiHidden/>
    <w:rsid w:val="003A1738"/>
    <w:pPr>
      <w:ind w:left="1800"/>
    </w:pPr>
  </w:style>
  <w:style w:type="paragraph" w:styleId="ListBullet3">
    <w:name w:val="List Bullet 3"/>
    <w:basedOn w:val="ListBullet"/>
    <w:semiHidden/>
    <w:rsid w:val="003A1738"/>
    <w:pPr>
      <w:ind w:left="1440"/>
    </w:pPr>
  </w:style>
  <w:style w:type="paragraph" w:styleId="ListBullet2">
    <w:name w:val="List Bullet 2"/>
    <w:basedOn w:val="ListBullet"/>
    <w:semiHidden/>
    <w:rsid w:val="003A1738"/>
    <w:pPr>
      <w:ind w:left="1080"/>
    </w:pPr>
  </w:style>
  <w:style w:type="paragraph" w:styleId="List5">
    <w:name w:val="List 5"/>
    <w:basedOn w:val="List"/>
    <w:semiHidden/>
    <w:rsid w:val="003A173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A173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A173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A173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A1738"/>
    <w:pPr>
      <w:ind w:left="360"/>
    </w:pPr>
  </w:style>
  <w:style w:type="character" w:styleId="EndnoteReference">
    <w:name w:val="endnote reference"/>
    <w:semiHidden/>
    <w:rsid w:val="003A1738"/>
    <w:rPr>
      <w:vertAlign w:val="superscript"/>
    </w:rPr>
  </w:style>
  <w:style w:type="paragraph" w:styleId="EndnoteText">
    <w:name w:val="endnote text"/>
    <w:basedOn w:val="Basenotaderodap"/>
    <w:semiHidden/>
    <w:rsid w:val="003A1738"/>
    <w:pPr>
      <w:spacing w:after="120"/>
    </w:pPr>
  </w:style>
  <w:style w:type="character" w:styleId="Emphasis">
    <w:name w:val="Emphasis"/>
    <w:qFormat/>
    <w:rsid w:val="003A1738"/>
    <w:rPr>
      <w:i/>
    </w:rPr>
  </w:style>
  <w:style w:type="character" w:styleId="CommentReference">
    <w:name w:val="annotation reference"/>
    <w:semiHidden/>
    <w:rsid w:val="003A1738"/>
    <w:rPr>
      <w:sz w:val="16"/>
    </w:rPr>
  </w:style>
  <w:style w:type="paragraph" w:styleId="Subtitle">
    <w:name w:val="Subtitle"/>
    <w:basedOn w:val="Title"/>
    <w:next w:val="BodyText"/>
    <w:qFormat/>
    <w:rsid w:val="003A173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A173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A1738"/>
    <w:pPr>
      <w:ind w:left="1080"/>
    </w:pPr>
  </w:style>
  <w:style w:type="paragraph" w:styleId="ListContinue3">
    <w:name w:val="List Continue 3"/>
    <w:basedOn w:val="ListContinue"/>
    <w:semiHidden/>
    <w:rsid w:val="003A1738"/>
    <w:pPr>
      <w:ind w:left="1440"/>
    </w:pPr>
  </w:style>
  <w:style w:type="paragraph" w:styleId="ListContinue4">
    <w:name w:val="List Continue 4"/>
    <w:basedOn w:val="ListContinue"/>
    <w:semiHidden/>
    <w:rsid w:val="003A1738"/>
    <w:pPr>
      <w:ind w:left="1800"/>
    </w:pPr>
  </w:style>
  <w:style w:type="paragraph" w:styleId="ListContinue5">
    <w:name w:val="List Continue 5"/>
    <w:basedOn w:val="ListContinue"/>
    <w:semiHidden/>
    <w:rsid w:val="003A1738"/>
    <w:pPr>
      <w:ind w:left="2160"/>
    </w:pPr>
  </w:style>
  <w:style w:type="paragraph" w:styleId="BodyTextIndent2">
    <w:name w:val="Body Text Indent 2"/>
    <w:basedOn w:val="Normal"/>
    <w:semiHidden/>
    <w:rsid w:val="003A173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A173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103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03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557A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347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346</cp:revision>
  <cp:lastPrinted>1998-02-03T19:29:00Z</cp:lastPrinted>
  <dcterms:created xsi:type="dcterms:W3CDTF">2016-03-11T16:50:00Z</dcterms:created>
  <dcterms:modified xsi:type="dcterms:W3CDTF">2024-12-17T16:36:00Z</dcterms:modified>
</cp:coreProperties>
</file>