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80B3E" w:rsidRPr="00080B3E">
        <w:rPr>
          <w:sz w:val="22"/>
        </w:rPr>
        <w:t>Beatriz Esmeraldo de Lucena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80B3E">
        <w:rPr>
          <w:sz w:val="22"/>
        </w:rPr>
        <w:t>27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C25BB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080B3E">
        <w:rPr>
          <w:sz w:val="22"/>
        </w:rPr>
        <w:t>11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43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0B3E">
        <w:t>9.2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0B3E">
        <w:t>40.7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80B3E">
        <w:rPr>
          <w:noProof/>
          <w:sz w:val="24"/>
        </w:rPr>
        <w:t>11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01B" w:rsidRDefault="00B6601B">
      <w:r>
        <w:separator/>
      </w:r>
    </w:p>
  </w:endnote>
  <w:endnote w:type="continuationSeparator" w:id="0">
    <w:p w:rsidR="00B6601B" w:rsidRDefault="00B66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660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01B" w:rsidRDefault="00B6601B">
      <w:r>
        <w:separator/>
      </w:r>
    </w:p>
  </w:footnote>
  <w:footnote w:type="continuationSeparator" w:id="0">
    <w:p w:rsidR="00B6601B" w:rsidRDefault="00B660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59371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5178</cp:revision>
  <cp:lastPrinted>2024-08-06T15:26:00Z</cp:lastPrinted>
  <dcterms:created xsi:type="dcterms:W3CDTF">2016-03-08T22:06:00Z</dcterms:created>
  <dcterms:modified xsi:type="dcterms:W3CDTF">2024-12-11T14:20:00Z</dcterms:modified>
</cp:coreProperties>
</file>