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37AEA" w:rsidRPr="00F37AEA" w:rsidRDefault="00F37AEA" w:rsidP="00F37AEA">
      <w:pPr>
        <w:rPr>
          <w:sz w:val="32"/>
        </w:rPr>
      </w:pPr>
      <w:r w:rsidRPr="00F37AEA">
        <w:rPr>
          <w:sz w:val="32"/>
        </w:rPr>
        <w:t>PACIENTE: Leonor Fernandes do Rego</w:t>
      </w:r>
    </w:p>
    <w:p w:rsidR="00F37AEA" w:rsidRPr="00F37AEA" w:rsidRDefault="00F37AEA" w:rsidP="00F37AEA">
      <w:pPr>
        <w:rPr>
          <w:sz w:val="32"/>
        </w:rPr>
      </w:pPr>
      <w:r w:rsidRPr="00F37AEA">
        <w:rPr>
          <w:sz w:val="32"/>
        </w:rPr>
        <w:t xml:space="preserve">IDADE:83 anos SEXO: F                 </w:t>
      </w:r>
    </w:p>
    <w:p w:rsidR="0002729C" w:rsidRDefault="00F37AEA" w:rsidP="00F37AEA">
      <w:pPr>
        <w:rPr>
          <w:sz w:val="32"/>
        </w:rPr>
      </w:pPr>
      <w:r w:rsidRPr="00F37AEA">
        <w:rPr>
          <w:sz w:val="32"/>
        </w:rPr>
        <w:t>DATA DO EXAME:10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24B" w:rsidRDefault="004E624B">
      <w:r>
        <w:separator/>
      </w:r>
    </w:p>
  </w:endnote>
  <w:endnote w:type="continuationSeparator" w:id="0">
    <w:p w:rsidR="004E624B" w:rsidRDefault="004E6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E62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24B" w:rsidRDefault="004E624B">
      <w:r>
        <w:separator/>
      </w:r>
    </w:p>
  </w:footnote>
  <w:footnote w:type="continuationSeparator" w:id="0">
    <w:p w:rsidR="004E624B" w:rsidRDefault="004E62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5047</cp:revision>
  <cp:lastPrinted>2024-08-06T15:30:00Z</cp:lastPrinted>
  <dcterms:created xsi:type="dcterms:W3CDTF">2016-03-08T22:17:00Z</dcterms:created>
  <dcterms:modified xsi:type="dcterms:W3CDTF">2024-12-10T17:35:00Z</dcterms:modified>
</cp:coreProperties>
</file>