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128A3" w:rsidRPr="008128A3">
        <w:rPr>
          <w:sz w:val="22"/>
        </w:rPr>
        <w:t>Leonor Fernandes do Rego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128A3">
        <w:rPr>
          <w:sz w:val="22"/>
        </w:rPr>
        <w:t>83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2C25BB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8128A3">
        <w:rPr>
          <w:sz w:val="22"/>
        </w:rPr>
        <w:t>10</w:t>
      </w:r>
      <w:bookmarkStart w:id="0" w:name="_GoBack"/>
      <w:bookmarkEnd w:id="0"/>
      <w:r w:rsidR="004837B0">
        <w:rPr>
          <w:sz w:val="22"/>
        </w:rPr>
        <w:t xml:space="preserve">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F4439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E167F">
        <w:t>11.4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32.7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128A3">
        <w:rPr>
          <w:noProof/>
          <w:sz w:val="24"/>
        </w:rPr>
        <w:t>10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BE8" w:rsidRDefault="00FE6BE8">
      <w:r>
        <w:separator/>
      </w:r>
    </w:p>
  </w:endnote>
  <w:endnote w:type="continuationSeparator" w:id="0">
    <w:p w:rsidR="00FE6BE8" w:rsidRDefault="00FE6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E6BE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BE8" w:rsidRDefault="00FE6BE8">
      <w:r>
        <w:separator/>
      </w:r>
    </w:p>
  </w:footnote>
  <w:footnote w:type="continuationSeparator" w:id="0">
    <w:p w:rsidR="00FE6BE8" w:rsidRDefault="00FE6B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59370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5177</cp:revision>
  <cp:lastPrinted>2024-08-06T15:26:00Z</cp:lastPrinted>
  <dcterms:created xsi:type="dcterms:W3CDTF">2016-03-08T22:06:00Z</dcterms:created>
  <dcterms:modified xsi:type="dcterms:W3CDTF">2024-12-10T17:34:00Z</dcterms:modified>
</cp:coreProperties>
</file>