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C25BB" w:rsidRPr="002C25BB">
        <w:rPr>
          <w:sz w:val="22"/>
        </w:rPr>
        <w:t>Camila Amorim Martins das Neves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C25BB">
        <w:rPr>
          <w:sz w:val="22"/>
        </w:rPr>
        <w:t>21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C25BB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E81CFC">
        <w:rPr>
          <w:sz w:val="22"/>
        </w:rPr>
        <w:t>9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81CFC">
        <w:rPr>
          <w:noProof/>
          <w:sz w:val="24"/>
        </w:rPr>
        <w:t>9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C8A" w:rsidRDefault="00440C8A">
      <w:r>
        <w:separator/>
      </w:r>
    </w:p>
  </w:endnote>
  <w:endnote w:type="continuationSeparator" w:id="0">
    <w:p w:rsidR="00440C8A" w:rsidRDefault="00440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40C8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C8A" w:rsidRDefault="00440C8A">
      <w:r>
        <w:separator/>
      </w:r>
    </w:p>
  </w:footnote>
  <w:footnote w:type="continuationSeparator" w:id="0">
    <w:p w:rsidR="00440C8A" w:rsidRDefault="00440C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C8A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59369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5175</cp:revision>
  <cp:lastPrinted>2024-08-06T15:26:00Z</cp:lastPrinted>
  <dcterms:created xsi:type="dcterms:W3CDTF">2016-03-08T22:06:00Z</dcterms:created>
  <dcterms:modified xsi:type="dcterms:W3CDTF">2024-12-09T18:36:00Z</dcterms:modified>
</cp:coreProperties>
</file>