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0D4A" w:rsidRPr="003A0D4A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>PACIENTE: Antonio Leite dos Santos Filho</w:t>
      </w:r>
    </w:p>
    <w:p w:rsidR="003A0D4A" w:rsidRPr="003A0D4A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 xml:space="preserve">IDADE:63 anos SEXO: F                 </w:t>
      </w:r>
    </w:p>
    <w:p w:rsidR="00B07B16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>DATA DO EXAME:9 dez.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CD0" w:rsidRDefault="00946CD0">
      <w:r>
        <w:separator/>
      </w:r>
    </w:p>
  </w:endnote>
  <w:endnote w:type="continuationSeparator" w:id="0">
    <w:p w:rsidR="00946CD0" w:rsidRDefault="00946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46C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CD0" w:rsidRDefault="00946CD0">
      <w:r>
        <w:separator/>
      </w:r>
    </w:p>
  </w:footnote>
  <w:footnote w:type="continuationSeparator" w:id="0">
    <w:p w:rsidR="00946CD0" w:rsidRDefault="00946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6CD0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67DED-9008-4BD0-BA63-0EE88F1F4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9724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3561</cp:revision>
  <cp:lastPrinted>2024-08-06T15:29:00Z</cp:lastPrinted>
  <dcterms:created xsi:type="dcterms:W3CDTF">2016-03-08T23:34:00Z</dcterms:created>
  <dcterms:modified xsi:type="dcterms:W3CDTF">2024-12-09T17:07:00Z</dcterms:modified>
</cp:coreProperties>
</file>