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B9781D" w:rsidRPr="00B9781D" w:rsidRDefault="00B9781D" w:rsidP="00B9781D">
      <w:pPr>
        <w:rPr>
          <w:sz w:val="32"/>
          <w:szCs w:val="32"/>
        </w:rPr>
      </w:pPr>
      <w:r w:rsidRPr="00B9781D">
        <w:rPr>
          <w:sz w:val="32"/>
          <w:szCs w:val="32"/>
        </w:rPr>
        <w:t xml:space="preserve">PACIENTE: Cleonice C.Pulcherio  </w:t>
      </w:r>
      <w:bookmarkStart w:id="0" w:name="_GoBack"/>
      <w:bookmarkEnd w:id="0"/>
    </w:p>
    <w:p w:rsidR="00B9781D" w:rsidRPr="00B9781D" w:rsidRDefault="00B9781D" w:rsidP="00B9781D">
      <w:pPr>
        <w:rPr>
          <w:sz w:val="32"/>
          <w:szCs w:val="32"/>
        </w:rPr>
      </w:pPr>
      <w:r w:rsidRPr="00B9781D">
        <w:rPr>
          <w:sz w:val="32"/>
          <w:szCs w:val="32"/>
        </w:rPr>
        <w:t xml:space="preserve">IDADE:75 anos SEXO: F                 </w:t>
      </w:r>
    </w:p>
    <w:p w:rsidR="004930C6" w:rsidRDefault="00B9781D" w:rsidP="00B9781D">
      <w:pPr>
        <w:rPr>
          <w:sz w:val="32"/>
          <w:szCs w:val="32"/>
        </w:rPr>
      </w:pPr>
      <w:r w:rsidRPr="00B9781D">
        <w:rPr>
          <w:sz w:val="32"/>
          <w:szCs w:val="32"/>
        </w:rPr>
        <w:t>DATA DO EXAME:5 dez. 24</w:t>
      </w:r>
    </w:p>
    <w:p w:rsidR="003E5CD3" w:rsidRDefault="003E5CD3" w:rsidP="003E5CD3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57DE8" w:rsidRDefault="00457DE8" w:rsidP="00423D35">
      <w:pPr>
        <w:rPr>
          <w:sz w:val="32"/>
        </w:rPr>
      </w:pPr>
    </w:p>
    <w:p w:rsidR="00457DE8" w:rsidRDefault="00457DE8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57DE8" w:rsidP="00423D35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              </w:t>
      </w:r>
      <w:r w:rsidR="00423D35">
        <w:rPr>
          <w:i/>
          <w:sz w:val="32"/>
        </w:rPr>
        <w:t xml:space="preserve">Dr. Cláudio Oppenheimer   </w:t>
      </w:r>
    </w:p>
    <w:p w:rsidR="0051093E" w:rsidRPr="00CD0806" w:rsidRDefault="00457DE8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                                                               </w:t>
      </w:r>
      <w:r w:rsidR="00423D35"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="00423D35"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="00423D35"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F0CAA" w:rsidRDefault="000F0CAA">
      <w:r>
        <w:separator/>
      </w:r>
    </w:p>
  </w:endnote>
  <w:endnote w:type="continuationSeparator" w:id="0">
    <w:p w:rsidR="000F0CAA" w:rsidRDefault="000F0CA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457DE8" w:rsidRDefault="000F0CAA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457DE8" w:rsidRPr="00FC5017">
        <w:rPr>
          <w:rStyle w:val="Hyperlink"/>
          <w:b/>
        </w:rPr>
        <w:t>www.neurofis.com.br</w:t>
      </w:r>
    </w:hyperlink>
    <w:r w:rsidR="00457DE8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F0CAA" w:rsidRDefault="000F0CAA">
      <w:r>
        <w:separator/>
      </w:r>
    </w:p>
  </w:footnote>
  <w:footnote w:type="continuationSeparator" w:id="0">
    <w:p w:rsidR="000F0CAA" w:rsidRDefault="000F0CA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666"/>
    <w:rsid w:val="0000176F"/>
    <w:rsid w:val="00001D07"/>
    <w:rsid w:val="00001EAF"/>
    <w:rsid w:val="00002252"/>
    <w:rsid w:val="00002E21"/>
    <w:rsid w:val="00003129"/>
    <w:rsid w:val="000034C4"/>
    <w:rsid w:val="00003879"/>
    <w:rsid w:val="00003E90"/>
    <w:rsid w:val="000041E9"/>
    <w:rsid w:val="0000465E"/>
    <w:rsid w:val="0000491B"/>
    <w:rsid w:val="00004ECD"/>
    <w:rsid w:val="00005B2A"/>
    <w:rsid w:val="00005D97"/>
    <w:rsid w:val="0000658F"/>
    <w:rsid w:val="00006A05"/>
    <w:rsid w:val="00006C89"/>
    <w:rsid w:val="00006DB9"/>
    <w:rsid w:val="000071AD"/>
    <w:rsid w:val="00010006"/>
    <w:rsid w:val="0001058F"/>
    <w:rsid w:val="00011663"/>
    <w:rsid w:val="00014A5E"/>
    <w:rsid w:val="00014CE9"/>
    <w:rsid w:val="000160DE"/>
    <w:rsid w:val="00016A14"/>
    <w:rsid w:val="00016A1C"/>
    <w:rsid w:val="00016D52"/>
    <w:rsid w:val="00020746"/>
    <w:rsid w:val="00021753"/>
    <w:rsid w:val="0002376D"/>
    <w:rsid w:val="0002391F"/>
    <w:rsid w:val="00023DE6"/>
    <w:rsid w:val="0002419E"/>
    <w:rsid w:val="000244C1"/>
    <w:rsid w:val="000251FD"/>
    <w:rsid w:val="000253DA"/>
    <w:rsid w:val="000255E6"/>
    <w:rsid w:val="00025BE4"/>
    <w:rsid w:val="000261D2"/>
    <w:rsid w:val="0002725A"/>
    <w:rsid w:val="0002751E"/>
    <w:rsid w:val="00027C41"/>
    <w:rsid w:val="0003005E"/>
    <w:rsid w:val="000302CF"/>
    <w:rsid w:val="000317CF"/>
    <w:rsid w:val="00032021"/>
    <w:rsid w:val="00032E2A"/>
    <w:rsid w:val="0003301F"/>
    <w:rsid w:val="00033115"/>
    <w:rsid w:val="00033691"/>
    <w:rsid w:val="000337D4"/>
    <w:rsid w:val="00033B73"/>
    <w:rsid w:val="00035D68"/>
    <w:rsid w:val="00036E9E"/>
    <w:rsid w:val="00037840"/>
    <w:rsid w:val="0003789C"/>
    <w:rsid w:val="00037921"/>
    <w:rsid w:val="00037F50"/>
    <w:rsid w:val="0004010D"/>
    <w:rsid w:val="00040A1E"/>
    <w:rsid w:val="0004129D"/>
    <w:rsid w:val="000418C6"/>
    <w:rsid w:val="000419C2"/>
    <w:rsid w:val="00042033"/>
    <w:rsid w:val="000422EA"/>
    <w:rsid w:val="000436EB"/>
    <w:rsid w:val="00044523"/>
    <w:rsid w:val="000447E5"/>
    <w:rsid w:val="0004549D"/>
    <w:rsid w:val="000454A3"/>
    <w:rsid w:val="00045517"/>
    <w:rsid w:val="000457EA"/>
    <w:rsid w:val="00045FE5"/>
    <w:rsid w:val="00046BB1"/>
    <w:rsid w:val="00050635"/>
    <w:rsid w:val="00050728"/>
    <w:rsid w:val="000512B2"/>
    <w:rsid w:val="00051602"/>
    <w:rsid w:val="00051E2B"/>
    <w:rsid w:val="00052318"/>
    <w:rsid w:val="000524C5"/>
    <w:rsid w:val="000526B8"/>
    <w:rsid w:val="00053429"/>
    <w:rsid w:val="00053A94"/>
    <w:rsid w:val="00053D22"/>
    <w:rsid w:val="00054C25"/>
    <w:rsid w:val="000557AB"/>
    <w:rsid w:val="00055D01"/>
    <w:rsid w:val="00057178"/>
    <w:rsid w:val="00057498"/>
    <w:rsid w:val="0005778F"/>
    <w:rsid w:val="0006035D"/>
    <w:rsid w:val="00062BC2"/>
    <w:rsid w:val="00062C66"/>
    <w:rsid w:val="000630F2"/>
    <w:rsid w:val="00063A82"/>
    <w:rsid w:val="00063C3E"/>
    <w:rsid w:val="00064663"/>
    <w:rsid w:val="00064971"/>
    <w:rsid w:val="00064A4A"/>
    <w:rsid w:val="0006518A"/>
    <w:rsid w:val="00065363"/>
    <w:rsid w:val="000657B5"/>
    <w:rsid w:val="00065AC0"/>
    <w:rsid w:val="000667B9"/>
    <w:rsid w:val="0006746C"/>
    <w:rsid w:val="0006759D"/>
    <w:rsid w:val="000678FA"/>
    <w:rsid w:val="00067992"/>
    <w:rsid w:val="00067C4E"/>
    <w:rsid w:val="00067F94"/>
    <w:rsid w:val="00070C12"/>
    <w:rsid w:val="00070D10"/>
    <w:rsid w:val="000715B3"/>
    <w:rsid w:val="00071786"/>
    <w:rsid w:val="00072C13"/>
    <w:rsid w:val="00073236"/>
    <w:rsid w:val="00073B38"/>
    <w:rsid w:val="00073D71"/>
    <w:rsid w:val="00073E16"/>
    <w:rsid w:val="000743E0"/>
    <w:rsid w:val="00074916"/>
    <w:rsid w:val="00074A6D"/>
    <w:rsid w:val="00074AD1"/>
    <w:rsid w:val="00074E7A"/>
    <w:rsid w:val="000759D9"/>
    <w:rsid w:val="00075B33"/>
    <w:rsid w:val="0007681F"/>
    <w:rsid w:val="00076845"/>
    <w:rsid w:val="000776BA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0DAD"/>
    <w:rsid w:val="00091EFF"/>
    <w:rsid w:val="00093230"/>
    <w:rsid w:val="00093CB1"/>
    <w:rsid w:val="0009421F"/>
    <w:rsid w:val="000943C0"/>
    <w:rsid w:val="00095344"/>
    <w:rsid w:val="000955D7"/>
    <w:rsid w:val="0009572C"/>
    <w:rsid w:val="00096235"/>
    <w:rsid w:val="00097812"/>
    <w:rsid w:val="000A0005"/>
    <w:rsid w:val="000A009D"/>
    <w:rsid w:val="000A0269"/>
    <w:rsid w:val="000A0333"/>
    <w:rsid w:val="000A0DD3"/>
    <w:rsid w:val="000A16A6"/>
    <w:rsid w:val="000A1FA6"/>
    <w:rsid w:val="000A21D1"/>
    <w:rsid w:val="000A4205"/>
    <w:rsid w:val="000A46C3"/>
    <w:rsid w:val="000A5608"/>
    <w:rsid w:val="000A5974"/>
    <w:rsid w:val="000B100E"/>
    <w:rsid w:val="000B16BC"/>
    <w:rsid w:val="000B2BB0"/>
    <w:rsid w:val="000B2CEA"/>
    <w:rsid w:val="000B2E8B"/>
    <w:rsid w:val="000B369F"/>
    <w:rsid w:val="000B38DB"/>
    <w:rsid w:val="000B485F"/>
    <w:rsid w:val="000B4967"/>
    <w:rsid w:val="000B4DCC"/>
    <w:rsid w:val="000B67BF"/>
    <w:rsid w:val="000B704D"/>
    <w:rsid w:val="000B72FD"/>
    <w:rsid w:val="000B7B6B"/>
    <w:rsid w:val="000C00D3"/>
    <w:rsid w:val="000C153B"/>
    <w:rsid w:val="000C42D4"/>
    <w:rsid w:val="000C4F26"/>
    <w:rsid w:val="000C4F8F"/>
    <w:rsid w:val="000C5990"/>
    <w:rsid w:val="000C5A0D"/>
    <w:rsid w:val="000C7636"/>
    <w:rsid w:val="000C787F"/>
    <w:rsid w:val="000D1AD2"/>
    <w:rsid w:val="000D2744"/>
    <w:rsid w:val="000D33F8"/>
    <w:rsid w:val="000D3487"/>
    <w:rsid w:val="000D3557"/>
    <w:rsid w:val="000D3C44"/>
    <w:rsid w:val="000D40FF"/>
    <w:rsid w:val="000D4FAA"/>
    <w:rsid w:val="000D6EFE"/>
    <w:rsid w:val="000D74A5"/>
    <w:rsid w:val="000D76C5"/>
    <w:rsid w:val="000D7B94"/>
    <w:rsid w:val="000E06D1"/>
    <w:rsid w:val="000E2FD8"/>
    <w:rsid w:val="000E527A"/>
    <w:rsid w:val="000E5D1F"/>
    <w:rsid w:val="000E6CA8"/>
    <w:rsid w:val="000E73F3"/>
    <w:rsid w:val="000E76E6"/>
    <w:rsid w:val="000E782C"/>
    <w:rsid w:val="000F0293"/>
    <w:rsid w:val="000F0655"/>
    <w:rsid w:val="000F07FE"/>
    <w:rsid w:val="000F0CAA"/>
    <w:rsid w:val="000F19D0"/>
    <w:rsid w:val="000F26A9"/>
    <w:rsid w:val="000F33EC"/>
    <w:rsid w:val="000F4229"/>
    <w:rsid w:val="000F528D"/>
    <w:rsid w:val="000F5333"/>
    <w:rsid w:val="000F63A8"/>
    <w:rsid w:val="000F70FC"/>
    <w:rsid w:val="000F77A1"/>
    <w:rsid w:val="000F7D6E"/>
    <w:rsid w:val="00100323"/>
    <w:rsid w:val="00100674"/>
    <w:rsid w:val="00102622"/>
    <w:rsid w:val="00102808"/>
    <w:rsid w:val="00102A55"/>
    <w:rsid w:val="00102C8D"/>
    <w:rsid w:val="00102CDE"/>
    <w:rsid w:val="00103B48"/>
    <w:rsid w:val="00104285"/>
    <w:rsid w:val="00104578"/>
    <w:rsid w:val="00105077"/>
    <w:rsid w:val="0010563B"/>
    <w:rsid w:val="001057C5"/>
    <w:rsid w:val="0010597B"/>
    <w:rsid w:val="001059D5"/>
    <w:rsid w:val="00106B3F"/>
    <w:rsid w:val="00107234"/>
    <w:rsid w:val="00107F3E"/>
    <w:rsid w:val="00110774"/>
    <w:rsid w:val="00110A22"/>
    <w:rsid w:val="001121BF"/>
    <w:rsid w:val="00112D6E"/>
    <w:rsid w:val="00113076"/>
    <w:rsid w:val="00114DA8"/>
    <w:rsid w:val="001154A3"/>
    <w:rsid w:val="00115EDB"/>
    <w:rsid w:val="00115F4D"/>
    <w:rsid w:val="00116114"/>
    <w:rsid w:val="001165C1"/>
    <w:rsid w:val="00117260"/>
    <w:rsid w:val="00120069"/>
    <w:rsid w:val="00121214"/>
    <w:rsid w:val="00121A90"/>
    <w:rsid w:val="001223A8"/>
    <w:rsid w:val="0012276C"/>
    <w:rsid w:val="0012301D"/>
    <w:rsid w:val="0012363C"/>
    <w:rsid w:val="00124FB3"/>
    <w:rsid w:val="00126127"/>
    <w:rsid w:val="001262B4"/>
    <w:rsid w:val="00126A7E"/>
    <w:rsid w:val="00126EDC"/>
    <w:rsid w:val="00127045"/>
    <w:rsid w:val="00127525"/>
    <w:rsid w:val="001279DD"/>
    <w:rsid w:val="00127F84"/>
    <w:rsid w:val="00130A3A"/>
    <w:rsid w:val="001317C5"/>
    <w:rsid w:val="0013196C"/>
    <w:rsid w:val="0013229C"/>
    <w:rsid w:val="001338A9"/>
    <w:rsid w:val="00133F31"/>
    <w:rsid w:val="00134D6C"/>
    <w:rsid w:val="00135674"/>
    <w:rsid w:val="00135ACD"/>
    <w:rsid w:val="00135BE4"/>
    <w:rsid w:val="00135F66"/>
    <w:rsid w:val="001367C7"/>
    <w:rsid w:val="0013680C"/>
    <w:rsid w:val="00141A9E"/>
    <w:rsid w:val="00141F70"/>
    <w:rsid w:val="00142054"/>
    <w:rsid w:val="001420A7"/>
    <w:rsid w:val="00142387"/>
    <w:rsid w:val="001433DA"/>
    <w:rsid w:val="001440A8"/>
    <w:rsid w:val="00144712"/>
    <w:rsid w:val="0014533C"/>
    <w:rsid w:val="00145866"/>
    <w:rsid w:val="001459C2"/>
    <w:rsid w:val="00145B61"/>
    <w:rsid w:val="00146556"/>
    <w:rsid w:val="001465F3"/>
    <w:rsid w:val="0014690B"/>
    <w:rsid w:val="00146A5B"/>
    <w:rsid w:val="001472B1"/>
    <w:rsid w:val="0015031B"/>
    <w:rsid w:val="00151D41"/>
    <w:rsid w:val="001521B4"/>
    <w:rsid w:val="001532A3"/>
    <w:rsid w:val="001535E9"/>
    <w:rsid w:val="0015370D"/>
    <w:rsid w:val="00153F19"/>
    <w:rsid w:val="00154D10"/>
    <w:rsid w:val="0015529E"/>
    <w:rsid w:val="00155847"/>
    <w:rsid w:val="001564CB"/>
    <w:rsid w:val="00156BE8"/>
    <w:rsid w:val="00157352"/>
    <w:rsid w:val="001605CD"/>
    <w:rsid w:val="0016069D"/>
    <w:rsid w:val="00160F68"/>
    <w:rsid w:val="001611DB"/>
    <w:rsid w:val="00161FFE"/>
    <w:rsid w:val="001644B5"/>
    <w:rsid w:val="00164C9E"/>
    <w:rsid w:val="0016509E"/>
    <w:rsid w:val="00165DE7"/>
    <w:rsid w:val="00165FC8"/>
    <w:rsid w:val="0016622B"/>
    <w:rsid w:val="00166764"/>
    <w:rsid w:val="001701C0"/>
    <w:rsid w:val="0017087E"/>
    <w:rsid w:val="001713E9"/>
    <w:rsid w:val="00171671"/>
    <w:rsid w:val="00172610"/>
    <w:rsid w:val="00172AC7"/>
    <w:rsid w:val="001735DD"/>
    <w:rsid w:val="001736F4"/>
    <w:rsid w:val="00173996"/>
    <w:rsid w:val="001749CD"/>
    <w:rsid w:val="00175301"/>
    <w:rsid w:val="0017536F"/>
    <w:rsid w:val="00175FE7"/>
    <w:rsid w:val="0017639F"/>
    <w:rsid w:val="00176F13"/>
    <w:rsid w:val="00180145"/>
    <w:rsid w:val="001806DE"/>
    <w:rsid w:val="0018091D"/>
    <w:rsid w:val="001817A6"/>
    <w:rsid w:val="0018256B"/>
    <w:rsid w:val="0018272C"/>
    <w:rsid w:val="00183418"/>
    <w:rsid w:val="00185344"/>
    <w:rsid w:val="0018559D"/>
    <w:rsid w:val="00185D5F"/>
    <w:rsid w:val="00185DAA"/>
    <w:rsid w:val="001874EC"/>
    <w:rsid w:val="001918BC"/>
    <w:rsid w:val="00192B25"/>
    <w:rsid w:val="00193037"/>
    <w:rsid w:val="001932AA"/>
    <w:rsid w:val="001932C5"/>
    <w:rsid w:val="00194EB1"/>
    <w:rsid w:val="00194F82"/>
    <w:rsid w:val="0019564F"/>
    <w:rsid w:val="00196399"/>
    <w:rsid w:val="0019719E"/>
    <w:rsid w:val="00197FEA"/>
    <w:rsid w:val="001A008A"/>
    <w:rsid w:val="001A0117"/>
    <w:rsid w:val="001A2F0E"/>
    <w:rsid w:val="001A2F2D"/>
    <w:rsid w:val="001A2F63"/>
    <w:rsid w:val="001A3E59"/>
    <w:rsid w:val="001A3F59"/>
    <w:rsid w:val="001A4B3B"/>
    <w:rsid w:val="001A5284"/>
    <w:rsid w:val="001A5E1D"/>
    <w:rsid w:val="001A6325"/>
    <w:rsid w:val="001A75E3"/>
    <w:rsid w:val="001A7DBA"/>
    <w:rsid w:val="001B1922"/>
    <w:rsid w:val="001B1EBD"/>
    <w:rsid w:val="001B2412"/>
    <w:rsid w:val="001B3070"/>
    <w:rsid w:val="001B428D"/>
    <w:rsid w:val="001B4F1F"/>
    <w:rsid w:val="001B5712"/>
    <w:rsid w:val="001B611A"/>
    <w:rsid w:val="001B7179"/>
    <w:rsid w:val="001C05B4"/>
    <w:rsid w:val="001C07C2"/>
    <w:rsid w:val="001C0F91"/>
    <w:rsid w:val="001C1D60"/>
    <w:rsid w:val="001C21F2"/>
    <w:rsid w:val="001C31E0"/>
    <w:rsid w:val="001C34D2"/>
    <w:rsid w:val="001C3507"/>
    <w:rsid w:val="001C35CC"/>
    <w:rsid w:val="001C3904"/>
    <w:rsid w:val="001C3A0D"/>
    <w:rsid w:val="001C3EF7"/>
    <w:rsid w:val="001C4403"/>
    <w:rsid w:val="001C45F7"/>
    <w:rsid w:val="001C4789"/>
    <w:rsid w:val="001C626E"/>
    <w:rsid w:val="001C708E"/>
    <w:rsid w:val="001C7A46"/>
    <w:rsid w:val="001D0184"/>
    <w:rsid w:val="001D02BC"/>
    <w:rsid w:val="001D1F92"/>
    <w:rsid w:val="001D2F85"/>
    <w:rsid w:val="001D4B19"/>
    <w:rsid w:val="001D503C"/>
    <w:rsid w:val="001D50C8"/>
    <w:rsid w:val="001D5E2B"/>
    <w:rsid w:val="001D643E"/>
    <w:rsid w:val="001D6771"/>
    <w:rsid w:val="001D6ED6"/>
    <w:rsid w:val="001D713B"/>
    <w:rsid w:val="001D7DA8"/>
    <w:rsid w:val="001D7F13"/>
    <w:rsid w:val="001E0B9D"/>
    <w:rsid w:val="001E0FE7"/>
    <w:rsid w:val="001E1920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4F1"/>
    <w:rsid w:val="001F0FA3"/>
    <w:rsid w:val="001F1766"/>
    <w:rsid w:val="001F1E87"/>
    <w:rsid w:val="001F312E"/>
    <w:rsid w:val="001F32A9"/>
    <w:rsid w:val="001F3F69"/>
    <w:rsid w:val="001F451A"/>
    <w:rsid w:val="001F4773"/>
    <w:rsid w:val="001F4E1C"/>
    <w:rsid w:val="001F4F9B"/>
    <w:rsid w:val="001F5254"/>
    <w:rsid w:val="001F5344"/>
    <w:rsid w:val="001F57E0"/>
    <w:rsid w:val="001F5D5E"/>
    <w:rsid w:val="001F5E14"/>
    <w:rsid w:val="001F7911"/>
    <w:rsid w:val="00200252"/>
    <w:rsid w:val="002003C9"/>
    <w:rsid w:val="00200AD0"/>
    <w:rsid w:val="00201267"/>
    <w:rsid w:val="00203589"/>
    <w:rsid w:val="002038DB"/>
    <w:rsid w:val="00203D4F"/>
    <w:rsid w:val="0020477F"/>
    <w:rsid w:val="00204E16"/>
    <w:rsid w:val="00204F6C"/>
    <w:rsid w:val="00204FD4"/>
    <w:rsid w:val="0020556E"/>
    <w:rsid w:val="002057EF"/>
    <w:rsid w:val="00205A69"/>
    <w:rsid w:val="00207B01"/>
    <w:rsid w:val="002103DC"/>
    <w:rsid w:val="00210CB1"/>
    <w:rsid w:val="00212FD5"/>
    <w:rsid w:val="00213739"/>
    <w:rsid w:val="002137F3"/>
    <w:rsid w:val="00213E48"/>
    <w:rsid w:val="0021489B"/>
    <w:rsid w:val="00215100"/>
    <w:rsid w:val="002151EB"/>
    <w:rsid w:val="002153AA"/>
    <w:rsid w:val="00215F88"/>
    <w:rsid w:val="00217369"/>
    <w:rsid w:val="00217BF4"/>
    <w:rsid w:val="00217DBD"/>
    <w:rsid w:val="002200A1"/>
    <w:rsid w:val="00220178"/>
    <w:rsid w:val="002205A9"/>
    <w:rsid w:val="00220A0E"/>
    <w:rsid w:val="00220A45"/>
    <w:rsid w:val="00221138"/>
    <w:rsid w:val="002237FD"/>
    <w:rsid w:val="00224034"/>
    <w:rsid w:val="0022448A"/>
    <w:rsid w:val="0022449D"/>
    <w:rsid w:val="00224834"/>
    <w:rsid w:val="00224BF5"/>
    <w:rsid w:val="00224D80"/>
    <w:rsid w:val="002254A5"/>
    <w:rsid w:val="0022570E"/>
    <w:rsid w:val="00226041"/>
    <w:rsid w:val="002263A5"/>
    <w:rsid w:val="0022698C"/>
    <w:rsid w:val="00226A23"/>
    <w:rsid w:val="002275BD"/>
    <w:rsid w:val="0023125B"/>
    <w:rsid w:val="002322AF"/>
    <w:rsid w:val="0023244B"/>
    <w:rsid w:val="00232D67"/>
    <w:rsid w:val="00233593"/>
    <w:rsid w:val="00233A29"/>
    <w:rsid w:val="00233C99"/>
    <w:rsid w:val="00236111"/>
    <w:rsid w:val="00236409"/>
    <w:rsid w:val="00237459"/>
    <w:rsid w:val="002419B8"/>
    <w:rsid w:val="00241CFB"/>
    <w:rsid w:val="00242070"/>
    <w:rsid w:val="00242A4E"/>
    <w:rsid w:val="00242E0D"/>
    <w:rsid w:val="00242EB2"/>
    <w:rsid w:val="002448D2"/>
    <w:rsid w:val="002452F0"/>
    <w:rsid w:val="0024572D"/>
    <w:rsid w:val="002460BA"/>
    <w:rsid w:val="00246152"/>
    <w:rsid w:val="00246746"/>
    <w:rsid w:val="00246CF2"/>
    <w:rsid w:val="00247247"/>
    <w:rsid w:val="0024734B"/>
    <w:rsid w:val="0025003B"/>
    <w:rsid w:val="00250627"/>
    <w:rsid w:val="00250741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1BE5"/>
    <w:rsid w:val="0026301D"/>
    <w:rsid w:val="0026359E"/>
    <w:rsid w:val="00263BC2"/>
    <w:rsid w:val="002646C5"/>
    <w:rsid w:val="00264C25"/>
    <w:rsid w:val="0026524D"/>
    <w:rsid w:val="00270304"/>
    <w:rsid w:val="0027136C"/>
    <w:rsid w:val="0027265D"/>
    <w:rsid w:val="002729F6"/>
    <w:rsid w:val="0027334E"/>
    <w:rsid w:val="00273B3D"/>
    <w:rsid w:val="00274040"/>
    <w:rsid w:val="00275307"/>
    <w:rsid w:val="00275888"/>
    <w:rsid w:val="00276469"/>
    <w:rsid w:val="00276947"/>
    <w:rsid w:val="002778AD"/>
    <w:rsid w:val="0027796C"/>
    <w:rsid w:val="00277AA7"/>
    <w:rsid w:val="00280DC4"/>
    <w:rsid w:val="0028122E"/>
    <w:rsid w:val="00282275"/>
    <w:rsid w:val="00282B2B"/>
    <w:rsid w:val="00283734"/>
    <w:rsid w:val="00286586"/>
    <w:rsid w:val="00286A69"/>
    <w:rsid w:val="00286B5E"/>
    <w:rsid w:val="002878BB"/>
    <w:rsid w:val="0028793A"/>
    <w:rsid w:val="002879E6"/>
    <w:rsid w:val="00290F66"/>
    <w:rsid w:val="00290FC4"/>
    <w:rsid w:val="00291120"/>
    <w:rsid w:val="0029151B"/>
    <w:rsid w:val="00291CF8"/>
    <w:rsid w:val="00291F15"/>
    <w:rsid w:val="002921C6"/>
    <w:rsid w:val="00293A1C"/>
    <w:rsid w:val="00293A95"/>
    <w:rsid w:val="00293B6F"/>
    <w:rsid w:val="002946AF"/>
    <w:rsid w:val="00295AA5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4757"/>
    <w:rsid w:val="002A516D"/>
    <w:rsid w:val="002A520F"/>
    <w:rsid w:val="002A598C"/>
    <w:rsid w:val="002A5D4E"/>
    <w:rsid w:val="002A60BD"/>
    <w:rsid w:val="002A610F"/>
    <w:rsid w:val="002A6757"/>
    <w:rsid w:val="002A6AC3"/>
    <w:rsid w:val="002A74D1"/>
    <w:rsid w:val="002B070B"/>
    <w:rsid w:val="002B079E"/>
    <w:rsid w:val="002B2D29"/>
    <w:rsid w:val="002B2F74"/>
    <w:rsid w:val="002B3B71"/>
    <w:rsid w:val="002B4888"/>
    <w:rsid w:val="002B59C9"/>
    <w:rsid w:val="002B677C"/>
    <w:rsid w:val="002B67A9"/>
    <w:rsid w:val="002B6E3A"/>
    <w:rsid w:val="002B6E9E"/>
    <w:rsid w:val="002C044B"/>
    <w:rsid w:val="002C0986"/>
    <w:rsid w:val="002C0E72"/>
    <w:rsid w:val="002C2A28"/>
    <w:rsid w:val="002C2BC3"/>
    <w:rsid w:val="002C3035"/>
    <w:rsid w:val="002C4FFD"/>
    <w:rsid w:val="002C523B"/>
    <w:rsid w:val="002C68C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6D9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291C"/>
    <w:rsid w:val="002E5674"/>
    <w:rsid w:val="002E5EDB"/>
    <w:rsid w:val="002E6BD0"/>
    <w:rsid w:val="002E7688"/>
    <w:rsid w:val="002E7AEC"/>
    <w:rsid w:val="002F00B0"/>
    <w:rsid w:val="002F0133"/>
    <w:rsid w:val="002F0D9F"/>
    <w:rsid w:val="002F0E40"/>
    <w:rsid w:val="002F13BB"/>
    <w:rsid w:val="002F1D38"/>
    <w:rsid w:val="002F250F"/>
    <w:rsid w:val="002F2686"/>
    <w:rsid w:val="002F29A3"/>
    <w:rsid w:val="002F2CF9"/>
    <w:rsid w:val="002F310F"/>
    <w:rsid w:val="002F351E"/>
    <w:rsid w:val="002F4E99"/>
    <w:rsid w:val="002F512C"/>
    <w:rsid w:val="002F7586"/>
    <w:rsid w:val="002F787D"/>
    <w:rsid w:val="00300C97"/>
    <w:rsid w:val="00302159"/>
    <w:rsid w:val="0030283C"/>
    <w:rsid w:val="00303B66"/>
    <w:rsid w:val="00304266"/>
    <w:rsid w:val="00305318"/>
    <w:rsid w:val="00305E18"/>
    <w:rsid w:val="0030645D"/>
    <w:rsid w:val="00306661"/>
    <w:rsid w:val="0030732D"/>
    <w:rsid w:val="00313331"/>
    <w:rsid w:val="00313549"/>
    <w:rsid w:val="003137A6"/>
    <w:rsid w:val="003140AE"/>
    <w:rsid w:val="003144CC"/>
    <w:rsid w:val="00314AD9"/>
    <w:rsid w:val="00314E22"/>
    <w:rsid w:val="0031507C"/>
    <w:rsid w:val="00315326"/>
    <w:rsid w:val="00315478"/>
    <w:rsid w:val="00315B9D"/>
    <w:rsid w:val="003163C2"/>
    <w:rsid w:val="003164EE"/>
    <w:rsid w:val="00316AD6"/>
    <w:rsid w:val="00317139"/>
    <w:rsid w:val="00317980"/>
    <w:rsid w:val="00317A3C"/>
    <w:rsid w:val="00320242"/>
    <w:rsid w:val="00320423"/>
    <w:rsid w:val="003208E4"/>
    <w:rsid w:val="00321293"/>
    <w:rsid w:val="003214D1"/>
    <w:rsid w:val="003225ED"/>
    <w:rsid w:val="00322BC6"/>
    <w:rsid w:val="00322BD9"/>
    <w:rsid w:val="003233E8"/>
    <w:rsid w:val="00323578"/>
    <w:rsid w:val="0032603C"/>
    <w:rsid w:val="00327217"/>
    <w:rsid w:val="00327C86"/>
    <w:rsid w:val="003307F8"/>
    <w:rsid w:val="003313A2"/>
    <w:rsid w:val="00331C69"/>
    <w:rsid w:val="00332077"/>
    <w:rsid w:val="003320FA"/>
    <w:rsid w:val="00332394"/>
    <w:rsid w:val="00333269"/>
    <w:rsid w:val="003333C1"/>
    <w:rsid w:val="003342E5"/>
    <w:rsid w:val="003351C2"/>
    <w:rsid w:val="00335B10"/>
    <w:rsid w:val="00335C2A"/>
    <w:rsid w:val="0033629E"/>
    <w:rsid w:val="00336442"/>
    <w:rsid w:val="00336912"/>
    <w:rsid w:val="00336B4D"/>
    <w:rsid w:val="00337698"/>
    <w:rsid w:val="003377DD"/>
    <w:rsid w:val="00340760"/>
    <w:rsid w:val="00341EE8"/>
    <w:rsid w:val="00341F7A"/>
    <w:rsid w:val="003420D2"/>
    <w:rsid w:val="00342C30"/>
    <w:rsid w:val="00343456"/>
    <w:rsid w:val="003436E1"/>
    <w:rsid w:val="00344A4F"/>
    <w:rsid w:val="003450EA"/>
    <w:rsid w:val="00345C14"/>
    <w:rsid w:val="00346CFD"/>
    <w:rsid w:val="003477C6"/>
    <w:rsid w:val="00350F31"/>
    <w:rsid w:val="0035262B"/>
    <w:rsid w:val="00352857"/>
    <w:rsid w:val="003530D3"/>
    <w:rsid w:val="003539C8"/>
    <w:rsid w:val="00353BF5"/>
    <w:rsid w:val="00353D66"/>
    <w:rsid w:val="003542AD"/>
    <w:rsid w:val="003544C1"/>
    <w:rsid w:val="00354F96"/>
    <w:rsid w:val="00355147"/>
    <w:rsid w:val="003553EA"/>
    <w:rsid w:val="00355BB1"/>
    <w:rsid w:val="00355FB7"/>
    <w:rsid w:val="00356B32"/>
    <w:rsid w:val="00357615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57E7"/>
    <w:rsid w:val="00365C75"/>
    <w:rsid w:val="00366172"/>
    <w:rsid w:val="0036623E"/>
    <w:rsid w:val="0036647D"/>
    <w:rsid w:val="003665FE"/>
    <w:rsid w:val="0036702A"/>
    <w:rsid w:val="00367E0C"/>
    <w:rsid w:val="00371930"/>
    <w:rsid w:val="00371C90"/>
    <w:rsid w:val="003734F2"/>
    <w:rsid w:val="0037369D"/>
    <w:rsid w:val="0037377F"/>
    <w:rsid w:val="003738E6"/>
    <w:rsid w:val="00375BA1"/>
    <w:rsid w:val="00376518"/>
    <w:rsid w:val="00376982"/>
    <w:rsid w:val="00377039"/>
    <w:rsid w:val="0037709E"/>
    <w:rsid w:val="00377595"/>
    <w:rsid w:val="003800B3"/>
    <w:rsid w:val="003807D3"/>
    <w:rsid w:val="003809B6"/>
    <w:rsid w:val="0038151B"/>
    <w:rsid w:val="003815F5"/>
    <w:rsid w:val="00381DF3"/>
    <w:rsid w:val="00382C47"/>
    <w:rsid w:val="00383C8C"/>
    <w:rsid w:val="00385F28"/>
    <w:rsid w:val="003867AB"/>
    <w:rsid w:val="00387547"/>
    <w:rsid w:val="00387EA0"/>
    <w:rsid w:val="003900E5"/>
    <w:rsid w:val="00391015"/>
    <w:rsid w:val="00391F7B"/>
    <w:rsid w:val="00392B01"/>
    <w:rsid w:val="00393C16"/>
    <w:rsid w:val="00394271"/>
    <w:rsid w:val="00394317"/>
    <w:rsid w:val="00394BE7"/>
    <w:rsid w:val="00395B3F"/>
    <w:rsid w:val="00395E98"/>
    <w:rsid w:val="0039622C"/>
    <w:rsid w:val="00396B09"/>
    <w:rsid w:val="00397C02"/>
    <w:rsid w:val="003A01D4"/>
    <w:rsid w:val="003A06E8"/>
    <w:rsid w:val="003A0F32"/>
    <w:rsid w:val="003A16D8"/>
    <w:rsid w:val="003A3220"/>
    <w:rsid w:val="003A3649"/>
    <w:rsid w:val="003A3781"/>
    <w:rsid w:val="003A3951"/>
    <w:rsid w:val="003A4D1C"/>
    <w:rsid w:val="003A557A"/>
    <w:rsid w:val="003A5646"/>
    <w:rsid w:val="003A56EE"/>
    <w:rsid w:val="003A57AA"/>
    <w:rsid w:val="003A5E92"/>
    <w:rsid w:val="003A6179"/>
    <w:rsid w:val="003A6874"/>
    <w:rsid w:val="003A790C"/>
    <w:rsid w:val="003B0059"/>
    <w:rsid w:val="003B018D"/>
    <w:rsid w:val="003B0695"/>
    <w:rsid w:val="003B0732"/>
    <w:rsid w:val="003B07A3"/>
    <w:rsid w:val="003B09A6"/>
    <w:rsid w:val="003B0F6E"/>
    <w:rsid w:val="003B1F83"/>
    <w:rsid w:val="003B1FD0"/>
    <w:rsid w:val="003B302C"/>
    <w:rsid w:val="003B373E"/>
    <w:rsid w:val="003B392D"/>
    <w:rsid w:val="003B3CF1"/>
    <w:rsid w:val="003B47E5"/>
    <w:rsid w:val="003B482D"/>
    <w:rsid w:val="003B48B7"/>
    <w:rsid w:val="003B4EB0"/>
    <w:rsid w:val="003B4FB8"/>
    <w:rsid w:val="003B550C"/>
    <w:rsid w:val="003B5C7B"/>
    <w:rsid w:val="003B6377"/>
    <w:rsid w:val="003B6FA9"/>
    <w:rsid w:val="003B7392"/>
    <w:rsid w:val="003B79A9"/>
    <w:rsid w:val="003C132A"/>
    <w:rsid w:val="003C1614"/>
    <w:rsid w:val="003C1658"/>
    <w:rsid w:val="003C1DD7"/>
    <w:rsid w:val="003C2736"/>
    <w:rsid w:val="003C2864"/>
    <w:rsid w:val="003C2A1A"/>
    <w:rsid w:val="003C3A81"/>
    <w:rsid w:val="003C3C42"/>
    <w:rsid w:val="003C4A2F"/>
    <w:rsid w:val="003C608F"/>
    <w:rsid w:val="003C6533"/>
    <w:rsid w:val="003C674A"/>
    <w:rsid w:val="003C68AC"/>
    <w:rsid w:val="003C6DA6"/>
    <w:rsid w:val="003C75B1"/>
    <w:rsid w:val="003C7ADB"/>
    <w:rsid w:val="003D04A2"/>
    <w:rsid w:val="003D0FC1"/>
    <w:rsid w:val="003D134D"/>
    <w:rsid w:val="003D1C4A"/>
    <w:rsid w:val="003D2383"/>
    <w:rsid w:val="003D239C"/>
    <w:rsid w:val="003D2BE5"/>
    <w:rsid w:val="003D306D"/>
    <w:rsid w:val="003D3323"/>
    <w:rsid w:val="003D3DA8"/>
    <w:rsid w:val="003D47ED"/>
    <w:rsid w:val="003D531E"/>
    <w:rsid w:val="003D538A"/>
    <w:rsid w:val="003D5B1A"/>
    <w:rsid w:val="003D70B8"/>
    <w:rsid w:val="003D71F3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4952"/>
    <w:rsid w:val="003E5169"/>
    <w:rsid w:val="003E5202"/>
    <w:rsid w:val="003E54EB"/>
    <w:rsid w:val="003E5605"/>
    <w:rsid w:val="003E56E0"/>
    <w:rsid w:val="003E5CD3"/>
    <w:rsid w:val="003E6630"/>
    <w:rsid w:val="003E70D7"/>
    <w:rsid w:val="003E7E5C"/>
    <w:rsid w:val="003F0130"/>
    <w:rsid w:val="003F0524"/>
    <w:rsid w:val="003F0585"/>
    <w:rsid w:val="003F10E6"/>
    <w:rsid w:val="003F1A8D"/>
    <w:rsid w:val="003F23CD"/>
    <w:rsid w:val="003F2671"/>
    <w:rsid w:val="003F2B8E"/>
    <w:rsid w:val="003F5D41"/>
    <w:rsid w:val="004006F6"/>
    <w:rsid w:val="004008D8"/>
    <w:rsid w:val="004009FB"/>
    <w:rsid w:val="00400A6D"/>
    <w:rsid w:val="00400D28"/>
    <w:rsid w:val="00400EAA"/>
    <w:rsid w:val="00402AF3"/>
    <w:rsid w:val="00403FE9"/>
    <w:rsid w:val="00404E67"/>
    <w:rsid w:val="00404FA9"/>
    <w:rsid w:val="004063D5"/>
    <w:rsid w:val="00410F24"/>
    <w:rsid w:val="004113B3"/>
    <w:rsid w:val="00412E24"/>
    <w:rsid w:val="00416079"/>
    <w:rsid w:val="0041633B"/>
    <w:rsid w:val="004165A1"/>
    <w:rsid w:val="004177EC"/>
    <w:rsid w:val="004217C5"/>
    <w:rsid w:val="0042357E"/>
    <w:rsid w:val="00423D35"/>
    <w:rsid w:val="00423E53"/>
    <w:rsid w:val="00424E39"/>
    <w:rsid w:val="004253B7"/>
    <w:rsid w:val="0042653A"/>
    <w:rsid w:val="00430BB3"/>
    <w:rsid w:val="004312E2"/>
    <w:rsid w:val="004332AA"/>
    <w:rsid w:val="00433871"/>
    <w:rsid w:val="00433A30"/>
    <w:rsid w:val="00433BB1"/>
    <w:rsid w:val="00434A25"/>
    <w:rsid w:val="00434DC2"/>
    <w:rsid w:val="00435467"/>
    <w:rsid w:val="00435793"/>
    <w:rsid w:val="00435F83"/>
    <w:rsid w:val="0043679D"/>
    <w:rsid w:val="00436E97"/>
    <w:rsid w:val="00437A98"/>
    <w:rsid w:val="00437C9A"/>
    <w:rsid w:val="00437FE6"/>
    <w:rsid w:val="00440185"/>
    <w:rsid w:val="004402F8"/>
    <w:rsid w:val="0044097C"/>
    <w:rsid w:val="0044158E"/>
    <w:rsid w:val="00441A52"/>
    <w:rsid w:val="004427BB"/>
    <w:rsid w:val="0044287D"/>
    <w:rsid w:val="00444127"/>
    <w:rsid w:val="0044418C"/>
    <w:rsid w:val="00444E2F"/>
    <w:rsid w:val="00446C63"/>
    <w:rsid w:val="004473B5"/>
    <w:rsid w:val="0044775F"/>
    <w:rsid w:val="00447A2B"/>
    <w:rsid w:val="00447D9B"/>
    <w:rsid w:val="00447F28"/>
    <w:rsid w:val="0045034A"/>
    <w:rsid w:val="00450E09"/>
    <w:rsid w:val="00450FFF"/>
    <w:rsid w:val="004519AE"/>
    <w:rsid w:val="004526D9"/>
    <w:rsid w:val="00452858"/>
    <w:rsid w:val="00452D05"/>
    <w:rsid w:val="00453A3B"/>
    <w:rsid w:val="00453E63"/>
    <w:rsid w:val="0045450C"/>
    <w:rsid w:val="00454DC4"/>
    <w:rsid w:val="00454E70"/>
    <w:rsid w:val="00455015"/>
    <w:rsid w:val="0045536E"/>
    <w:rsid w:val="004555B7"/>
    <w:rsid w:val="00455776"/>
    <w:rsid w:val="0045690D"/>
    <w:rsid w:val="00457321"/>
    <w:rsid w:val="004573C9"/>
    <w:rsid w:val="00457DE8"/>
    <w:rsid w:val="004604C4"/>
    <w:rsid w:val="00460559"/>
    <w:rsid w:val="00460C54"/>
    <w:rsid w:val="00461072"/>
    <w:rsid w:val="00461763"/>
    <w:rsid w:val="004636AC"/>
    <w:rsid w:val="004639A7"/>
    <w:rsid w:val="00463C3C"/>
    <w:rsid w:val="00465203"/>
    <w:rsid w:val="004655E0"/>
    <w:rsid w:val="004672C8"/>
    <w:rsid w:val="004677E5"/>
    <w:rsid w:val="00467E4B"/>
    <w:rsid w:val="0047065F"/>
    <w:rsid w:val="00470C15"/>
    <w:rsid w:val="00470CA1"/>
    <w:rsid w:val="00470DB1"/>
    <w:rsid w:val="00471DCB"/>
    <w:rsid w:val="00471DE1"/>
    <w:rsid w:val="00473467"/>
    <w:rsid w:val="00473FB0"/>
    <w:rsid w:val="00474261"/>
    <w:rsid w:val="004756D4"/>
    <w:rsid w:val="00476376"/>
    <w:rsid w:val="00476BB9"/>
    <w:rsid w:val="00476D82"/>
    <w:rsid w:val="004771AB"/>
    <w:rsid w:val="00477530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136"/>
    <w:rsid w:val="00483775"/>
    <w:rsid w:val="00483937"/>
    <w:rsid w:val="004840BA"/>
    <w:rsid w:val="00484DF6"/>
    <w:rsid w:val="00487163"/>
    <w:rsid w:val="00487B28"/>
    <w:rsid w:val="0049041C"/>
    <w:rsid w:val="00490B99"/>
    <w:rsid w:val="0049117A"/>
    <w:rsid w:val="0049119D"/>
    <w:rsid w:val="004912E6"/>
    <w:rsid w:val="004914FF"/>
    <w:rsid w:val="00491C53"/>
    <w:rsid w:val="00492008"/>
    <w:rsid w:val="00492773"/>
    <w:rsid w:val="004930C6"/>
    <w:rsid w:val="00493367"/>
    <w:rsid w:val="00493667"/>
    <w:rsid w:val="00494A82"/>
    <w:rsid w:val="004954D2"/>
    <w:rsid w:val="0049742D"/>
    <w:rsid w:val="00497D69"/>
    <w:rsid w:val="004A0032"/>
    <w:rsid w:val="004A1A76"/>
    <w:rsid w:val="004A23F7"/>
    <w:rsid w:val="004A2CE1"/>
    <w:rsid w:val="004A2DC7"/>
    <w:rsid w:val="004A395D"/>
    <w:rsid w:val="004A4FA3"/>
    <w:rsid w:val="004A6205"/>
    <w:rsid w:val="004A7CC3"/>
    <w:rsid w:val="004B00BB"/>
    <w:rsid w:val="004B0382"/>
    <w:rsid w:val="004B072A"/>
    <w:rsid w:val="004B14B4"/>
    <w:rsid w:val="004B285B"/>
    <w:rsid w:val="004B2865"/>
    <w:rsid w:val="004B2AC8"/>
    <w:rsid w:val="004B2F15"/>
    <w:rsid w:val="004B3DED"/>
    <w:rsid w:val="004B42D5"/>
    <w:rsid w:val="004B438C"/>
    <w:rsid w:val="004B4EB9"/>
    <w:rsid w:val="004B4FE8"/>
    <w:rsid w:val="004B5636"/>
    <w:rsid w:val="004B5E66"/>
    <w:rsid w:val="004B6D54"/>
    <w:rsid w:val="004C0321"/>
    <w:rsid w:val="004C06AD"/>
    <w:rsid w:val="004C0E72"/>
    <w:rsid w:val="004C1747"/>
    <w:rsid w:val="004C25BE"/>
    <w:rsid w:val="004C2998"/>
    <w:rsid w:val="004C29A7"/>
    <w:rsid w:val="004C4475"/>
    <w:rsid w:val="004C5F98"/>
    <w:rsid w:val="004C66E9"/>
    <w:rsid w:val="004C69A5"/>
    <w:rsid w:val="004C6E44"/>
    <w:rsid w:val="004D03FF"/>
    <w:rsid w:val="004D0D92"/>
    <w:rsid w:val="004D114F"/>
    <w:rsid w:val="004D1575"/>
    <w:rsid w:val="004D1925"/>
    <w:rsid w:val="004D19DA"/>
    <w:rsid w:val="004D1C4A"/>
    <w:rsid w:val="004D672D"/>
    <w:rsid w:val="004D71AF"/>
    <w:rsid w:val="004E0AF8"/>
    <w:rsid w:val="004E1280"/>
    <w:rsid w:val="004E287B"/>
    <w:rsid w:val="004E30CF"/>
    <w:rsid w:val="004E3659"/>
    <w:rsid w:val="004E3BD1"/>
    <w:rsid w:val="004E3BDF"/>
    <w:rsid w:val="004E3E13"/>
    <w:rsid w:val="004E4557"/>
    <w:rsid w:val="004E49AE"/>
    <w:rsid w:val="004E4F54"/>
    <w:rsid w:val="004E5293"/>
    <w:rsid w:val="004E5766"/>
    <w:rsid w:val="004E587E"/>
    <w:rsid w:val="004E5C59"/>
    <w:rsid w:val="004E6282"/>
    <w:rsid w:val="004E636B"/>
    <w:rsid w:val="004F0239"/>
    <w:rsid w:val="004F0C18"/>
    <w:rsid w:val="004F0CC4"/>
    <w:rsid w:val="004F130D"/>
    <w:rsid w:val="004F14CD"/>
    <w:rsid w:val="004F22EE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0A7D"/>
    <w:rsid w:val="00501D9C"/>
    <w:rsid w:val="00503004"/>
    <w:rsid w:val="005035D4"/>
    <w:rsid w:val="0050369C"/>
    <w:rsid w:val="00503890"/>
    <w:rsid w:val="00503BE6"/>
    <w:rsid w:val="00503CDE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806"/>
    <w:rsid w:val="00514B38"/>
    <w:rsid w:val="00514B60"/>
    <w:rsid w:val="00514D98"/>
    <w:rsid w:val="00515DCA"/>
    <w:rsid w:val="00516FF7"/>
    <w:rsid w:val="005172C0"/>
    <w:rsid w:val="00517A75"/>
    <w:rsid w:val="0052017E"/>
    <w:rsid w:val="0052051B"/>
    <w:rsid w:val="005209B9"/>
    <w:rsid w:val="005211EC"/>
    <w:rsid w:val="005214EC"/>
    <w:rsid w:val="0052248F"/>
    <w:rsid w:val="00522800"/>
    <w:rsid w:val="00522836"/>
    <w:rsid w:val="0052296E"/>
    <w:rsid w:val="0052296F"/>
    <w:rsid w:val="0052390B"/>
    <w:rsid w:val="00523E18"/>
    <w:rsid w:val="00523F87"/>
    <w:rsid w:val="00524541"/>
    <w:rsid w:val="00524788"/>
    <w:rsid w:val="00527131"/>
    <w:rsid w:val="0052735E"/>
    <w:rsid w:val="0052744F"/>
    <w:rsid w:val="00527F39"/>
    <w:rsid w:val="005302AC"/>
    <w:rsid w:val="00530575"/>
    <w:rsid w:val="00530594"/>
    <w:rsid w:val="00531314"/>
    <w:rsid w:val="00531339"/>
    <w:rsid w:val="00532B5A"/>
    <w:rsid w:val="0053349D"/>
    <w:rsid w:val="0053370F"/>
    <w:rsid w:val="00533A13"/>
    <w:rsid w:val="00533C23"/>
    <w:rsid w:val="00535C4B"/>
    <w:rsid w:val="005406B8"/>
    <w:rsid w:val="00540931"/>
    <w:rsid w:val="0054170F"/>
    <w:rsid w:val="00541C55"/>
    <w:rsid w:val="005423B8"/>
    <w:rsid w:val="00543BBC"/>
    <w:rsid w:val="00543CC7"/>
    <w:rsid w:val="00544ACA"/>
    <w:rsid w:val="00544E21"/>
    <w:rsid w:val="00544F59"/>
    <w:rsid w:val="005465BE"/>
    <w:rsid w:val="00547F68"/>
    <w:rsid w:val="00550BAA"/>
    <w:rsid w:val="00550CF9"/>
    <w:rsid w:val="00550ED1"/>
    <w:rsid w:val="005510E1"/>
    <w:rsid w:val="0055191F"/>
    <w:rsid w:val="00551D7A"/>
    <w:rsid w:val="00552900"/>
    <w:rsid w:val="00552D8C"/>
    <w:rsid w:val="00554317"/>
    <w:rsid w:val="00554873"/>
    <w:rsid w:val="0055514C"/>
    <w:rsid w:val="005553F3"/>
    <w:rsid w:val="0055594D"/>
    <w:rsid w:val="00555C0D"/>
    <w:rsid w:val="00560271"/>
    <w:rsid w:val="00560D37"/>
    <w:rsid w:val="00561540"/>
    <w:rsid w:val="005616CA"/>
    <w:rsid w:val="00562854"/>
    <w:rsid w:val="005638B1"/>
    <w:rsid w:val="00563BCA"/>
    <w:rsid w:val="00563E50"/>
    <w:rsid w:val="0056426E"/>
    <w:rsid w:val="005643F0"/>
    <w:rsid w:val="00565089"/>
    <w:rsid w:val="0056508B"/>
    <w:rsid w:val="0056578A"/>
    <w:rsid w:val="00565D17"/>
    <w:rsid w:val="00566454"/>
    <w:rsid w:val="0056737F"/>
    <w:rsid w:val="00567677"/>
    <w:rsid w:val="0057100A"/>
    <w:rsid w:val="00571D87"/>
    <w:rsid w:val="00571F5C"/>
    <w:rsid w:val="005723F3"/>
    <w:rsid w:val="0057250D"/>
    <w:rsid w:val="005735F8"/>
    <w:rsid w:val="00573C7F"/>
    <w:rsid w:val="0057423C"/>
    <w:rsid w:val="005760A6"/>
    <w:rsid w:val="005763C6"/>
    <w:rsid w:val="0057677E"/>
    <w:rsid w:val="00576D0E"/>
    <w:rsid w:val="005770F7"/>
    <w:rsid w:val="0057743F"/>
    <w:rsid w:val="005818EC"/>
    <w:rsid w:val="00582534"/>
    <w:rsid w:val="00582B54"/>
    <w:rsid w:val="00584A5B"/>
    <w:rsid w:val="00585034"/>
    <w:rsid w:val="0058564B"/>
    <w:rsid w:val="005856B5"/>
    <w:rsid w:val="00585E74"/>
    <w:rsid w:val="00586079"/>
    <w:rsid w:val="005862A5"/>
    <w:rsid w:val="005864AD"/>
    <w:rsid w:val="005865DC"/>
    <w:rsid w:val="00586929"/>
    <w:rsid w:val="00587833"/>
    <w:rsid w:val="005905FD"/>
    <w:rsid w:val="00591587"/>
    <w:rsid w:val="005917BB"/>
    <w:rsid w:val="005918F6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96F60"/>
    <w:rsid w:val="0059798E"/>
    <w:rsid w:val="00597E5C"/>
    <w:rsid w:val="005A04A1"/>
    <w:rsid w:val="005A1D5C"/>
    <w:rsid w:val="005A2842"/>
    <w:rsid w:val="005A2997"/>
    <w:rsid w:val="005A29A9"/>
    <w:rsid w:val="005A2D18"/>
    <w:rsid w:val="005A3424"/>
    <w:rsid w:val="005A4AC3"/>
    <w:rsid w:val="005A5685"/>
    <w:rsid w:val="005A5BE4"/>
    <w:rsid w:val="005A63C3"/>
    <w:rsid w:val="005A70C3"/>
    <w:rsid w:val="005A7703"/>
    <w:rsid w:val="005B0229"/>
    <w:rsid w:val="005B08C8"/>
    <w:rsid w:val="005B0F8C"/>
    <w:rsid w:val="005B3457"/>
    <w:rsid w:val="005B3BC8"/>
    <w:rsid w:val="005B429C"/>
    <w:rsid w:val="005B4568"/>
    <w:rsid w:val="005B4B55"/>
    <w:rsid w:val="005B5221"/>
    <w:rsid w:val="005B55FB"/>
    <w:rsid w:val="005B70E1"/>
    <w:rsid w:val="005B7CAE"/>
    <w:rsid w:val="005C003B"/>
    <w:rsid w:val="005C0271"/>
    <w:rsid w:val="005C3DF2"/>
    <w:rsid w:val="005C4190"/>
    <w:rsid w:val="005C45C5"/>
    <w:rsid w:val="005C5A97"/>
    <w:rsid w:val="005C5F86"/>
    <w:rsid w:val="005C61B0"/>
    <w:rsid w:val="005D0259"/>
    <w:rsid w:val="005D08A7"/>
    <w:rsid w:val="005D0BA0"/>
    <w:rsid w:val="005D1600"/>
    <w:rsid w:val="005D218A"/>
    <w:rsid w:val="005D2E74"/>
    <w:rsid w:val="005D2F12"/>
    <w:rsid w:val="005D327B"/>
    <w:rsid w:val="005D3789"/>
    <w:rsid w:val="005D3A0A"/>
    <w:rsid w:val="005D4474"/>
    <w:rsid w:val="005D5930"/>
    <w:rsid w:val="005D632E"/>
    <w:rsid w:val="005E07A4"/>
    <w:rsid w:val="005E0C00"/>
    <w:rsid w:val="005E2561"/>
    <w:rsid w:val="005E2D31"/>
    <w:rsid w:val="005E3C17"/>
    <w:rsid w:val="005E434C"/>
    <w:rsid w:val="005E472E"/>
    <w:rsid w:val="005E4796"/>
    <w:rsid w:val="005E51AC"/>
    <w:rsid w:val="005E6AA7"/>
    <w:rsid w:val="005E6CE9"/>
    <w:rsid w:val="005E7740"/>
    <w:rsid w:val="005E781D"/>
    <w:rsid w:val="005E785E"/>
    <w:rsid w:val="005F024C"/>
    <w:rsid w:val="005F10A2"/>
    <w:rsid w:val="005F1CED"/>
    <w:rsid w:val="005F2DFE"/>
    <w:rsid w:val="005F3C33"/>
    <w:rsid w:val="005F3E9A"/>
    <w:rsid w:val="005F57EE"/>
    <w:rsid w:val="005F6810"/>
    <w:rsid w:val="005F728A"/>
    <w:rsid w:val="005F72ED"/>
    <w:rsid w:val="005F738E"/>
    <w:rsid w:val="005F73E1"/>
    <w:rsid w:val="005F7914"/>
    <w:rsid w:val="006002A8"/>
    <w:rsid w:val="006005C3"/>
    <w:rsid w:val="00601290"/>
    <w:rsid w:val="00601AFA"/>
    <w:rsid w:val="006024A7"/>
    <w:rsid w:val="006026C9"/>
    <w:rsid w:val="006027D9"/>
    <w:rsid w:val="00603BD4"/>
    <w:rsid w:val="00604012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0D"/>
    <w:rsid w:val="0061129B"/>
    <w:rsid w:val="006114FC"/>
    <w:rsid w:val="00612421"/>
    <w:rsid w:val="00612531"/>
    <w:rsid w:val="006129F3"/>
    <w:rsid w:val="00612B56"/>
    <w:rsid w:val="00612F44"/>
    <w:rsid w:val="00613640"/>
    <w:rsid w:val="00615F55"/>
    <w:rsid w:val="00617AF9"/>
    <w:rsid w:val="00617B7D"/>
    <w:rsid w:val="00620520"/>
    <w:rsid w:val="00620EC6"/>
    <w:rsid w:val="0062154E"/>
    <w:rsid w:val="00623519"/>
    <w:rsid w:val="00623F0B"/>
    <w:rsid w:val="00624165"/>
    <w:rsid w:val="00624173"/>
    <w:rsid w:val="00625E03"/>
    <w:rsid w:val="006261E2"/>
    <w:rsid w:val="00626377"/>
    <w:rsid w:val="0062656B"/>
    <w:rsid w:val="00627548"/>
    <w:rsid w:val="00627B5A"/>
    <w:rsid w:val="00630C4E"/>
    <w:rsid w:val="00631319"/>
    <w:rsid w:val="00631BA2"/>
    <w:rsid w:val="006337B9"/>
    <w:rsid w:val="00633C93"/>
    <w:rsid w:val="00634ABF"/>
    <w:rsid w:val="006350D3"/>
    <w:rsid w:val="00635556"/>
    <w:rsid w:val="00635C73"/>
    <w:rsid w:val="006360D7"/>
    <w:rsid w:val="006367B8"/>
    <w:rsid w:val="006424AC"/>
    <w:rsid w:val="0064257B"/>
    <w:rsid w:val="00642BE1"/>
    <w:rsid w:val="00642DBA"/>
    <w:rsid w:val="00643431"/>
    <w:rsid w:val="0064481B"/>
    <w:rsid w:val="00644853"/>
    <w:rsid w:val="00645C83"/>
    <w:rsid w:val="00645F1F"/>
    <w:rsid w:val="0064654B"/>
    <w:rsid w:val="00646C0A"/>
    <w:rsid w:val="006474A0"/>
    <w:rsid w:val="00650F3E"/>
    <w:rsid w:val="006512BE"/>
    <w:rsid w:val="00652270"/>
    <w:rsid w:val="0065299B"/>
    <w:rsid w:val="00653E26"/>
    <w:rsid w:val="00654087"/>
    <w:rsid w:val="00654626"/>
    <w:rsid w:val="00654A07"/>
    <w:rsid w:val="006551E7"/>
    <w:rsid w:val="00655717"/>
    <w:rsid w:val="006560B9"/>
    <w:rsid w:val="00656A1A"/>
    <w:rsid w:val="0065719C"/>
    <w:rsid w:val="00660374"/>
    <w:rsid w:val="006606F2"/>
    <w:rsid w:val="006610DB"/>
    <w:rsid w:val="00661E8C"/>
    <w:rsid w:val="0066209E"/>
    <w:rsid w:val="00662C5E"/>
    <w:rsid w:val="00662EDB"/>
    <w:rsid w:val="00663F73"/>
    <w:rsid w:val="00664033"/>
    <w:rsid w:val="00664536"/>
    <w:rsid w:val="00664DB2"/>
    <w:rsid w:val="00664DE8"/>
    <w:rsid w:val="00664E5F"/>
    <w:rsid w:val="0066531F"/>
    <w:rsid w:val="006668D4"/>
    <w:rsid w:val="00666AD5"/>
    <w:rsid w:val="00667071"/>
    <w:rsid w:val="00667C5A"/>
    <w:rsid w:val="0067084C"/>
    <w:rsid w:val="00670DE7"/>
    <w:rsid w:val="0067160E"/>
    <w:rsid w:val="00672B65"/>
    <w:rsid w:val="00672C12"/>
    <w:rsid w:val="00673932"/>
    <w:rsid w:val="006759FF"/>
    <w:rsid w:val="00677376"/>
    <w:rsid w:val="00677407"/>
    <w:rsid w:val="00680279"/>
    <w:rsid w:val="006806FD"/>
    <w:rsid w:val="00680889"/>
    <w:rsid w:val="00680999"/>
    <w:rsid w:val="006812F8"/>
    <w:rsid w:val="006825D9"/>
    <w:rsid w:val="00682DD9"/>
    <w:rsid w:val="006831D7"/>
    <w:rsid w:val="00683281"/>
    <w:rsid w:val="006860E9"/>
    <w:rsid w:val="006863E2"/>
    <w:rsid w:val="0068699E"/>
    <w:rsid w:val="006873A9"/>
    <w:rsid w:val="00691001"/>
    <w:rsid w:val="0069103E"/>
    <w:rsid w:val="0069240F"/>
    <w:rsid w:val="00692823"/>
    <w:rsid w:val="00694686"/>
    <w:rsid w:val="00694F10"/>
    <w:rsid w:val="00695142"/>
    <w:rsid w:val="00695E97"/>
    <w:rsid w:val="00695EFF"/>
    <w:rsid w:val="00696E7C"/>
    <w:rsid w:val="00697A6D"/>
    <w:rsid w:val="006A0C4F"/>
    <w:rsid w:val="006A0E1C"/>
    <w:rsid w:val="006A1B56"/>
    <w:rsid w:val="006A1CD9"/>
    <w:rsid w:val="006A1E09"/>
    <w:rsid w:val="006A21FA"/>
    <w:rsid w:val="006A22A9"/>
    <w:rsid w:val="006A29AE"/>
    <w:rsid w:val="006A339A"/>
    <w:rsid w:val="006A365E"/>
    <w:rsid w:val="006A3824"/>
    <w:rsid w:val="006A54FC"/>
    <w:rsid w:val="006A59E9"/>
    <w:rsid w:val="006A6736"/>
    <w:rsid w:val="006A701B"/>
    <w:rsid w:val="006A71FC"/>
    <w:rsid w:val="006A7965"/>
    <w:rsid w:val="006B0045"/>
    <w:rsid w:val="006B009B"/>
    <w:rsid w:val="006B0301"/>
    <w:rsid w:val="006B0688"/>
    <w:rsid w:val="006B09E3"/>
    <w:rsid w:val="006B0A36"/>
    <w:rsid w:val="006B1252"/>
    <w:rsid w:val="006B160B"/>
    <w:rsid w:val="006B1DC5"/>
    <w:rsid w:val="006B2300"/>
    <w:rsid w:val="006B2F88"/>
    <w:rsid w:val="006B39F4"/>
    <w:rsid w:val="006B3FB7"/>
    <w:rsid w:val="006B545B"/>
    <w:rsid w:val="006B5AF2"/>
    <w:rsid w:val="006B5F8C"/>
    <w:rsid w:val="006B6941"/>
    <w:rsid w:val="006B69E3"/>
    <w:rsid w:val="006B7568"/>
    <w:rsid w:val="006B79ED"/>
    <w:rsid w:val="006C03FB"/>
    <w:rsid w:val="006C2308"/>
    <w:rsid w:val="006C2AD5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38C0"/>
    <w:rsid w:val="006D4239"/>
    <w:rsid w:val="006D474E"/>
    <w:rsid w:val="006D4854"/>
    <w:rsid w:val="006D4D58"/>
    <w:rsid w:val="006D4EC2"/>
    <w:rsid w:val="006D5FFE"/>
    <w:rsid w:val="006E013C"/>
    <w:rsid w:val="006E0933"/>
    <w:rsid w:val="006E1652"/>
    <w:rsid w:val="006E1849"/>
    <w:rsid w:val="006E1885"/>
    <w:rsid w:val="006E2201"/>
    <w:rsid w:val="006E240B"/>
    <w:rsid w:val="006E3742"/>
    <w:rsid w:val="006E48E2"/>
    <w:rsid w:val="006E5BC5"/>
    <w:rsid w:val="006E5C91"/>
    <w:rsid w:val="006E636A"/>
    <w:rsid w:val="006E79A8"/>
    <w:rsid w:val="006E7D4F"/>
    <w:rsid w:val="006E7F83"/>
    <w:rsid w:val="006F00FD"/>
    <w:rsid w:val="006F11DA"/>
    <w:rsid w:val="006F170E"/>
    <w:rsid w:val="006F1E15"/>
    <w:rsid w:val="006F1E16"/>
    <w:rsid w:val="006F21F4"/>
    <w:rsid w:val="006F2782"/>
    <w:rsid w:val="006F2828"/>
    <w:rsid w:val="006F28A9"/>
    <w:rsid w:val="006F28C3"/>
    <w:rsid w:val="006F2E68"/>
    <w:rsid w:val="006F3243"/>
    <w:rsid w:val="006F3566"/>
    <w:rsid w:val="006F4E7B"/>
    <w:rsid w:val="006F5B3C"/>
    <w:rsid w:val="006F6A1D"/>
    <w:rsid w:val="006F710D"/>
    <w:rsid w:val="006F71B3"/>
    <w:rsid w:val="006F7529"/>
    <w:rsid w:val="006F7B18"/>
    <w:rsid w:val="006F7B58"/>
    <w:rsid w:val="0070135C"/>
    <w:rsid w:val="00703196"/>
    <w:rsid w:val="00703999"/>
    <w:rsid w:val="00703AC6"/>
    <w:rsid w:val="00703F91"/>
    <w:rsid w:val="0070400B"/>
    <w:rsid w:val="007043B7"/>
    <w:rsid w:val="00705601"/>
    <w:rsid w:val="00705AAE"/>
    <w:rsid w:val="00705B86"/>
    <w:rsid w:val="00705BC3"/>
    <w:rsid w:val="00705BF1"/>
    <w:rsid w:val="00705D82"/>
    <w:rsid w:val="00706580"/>
    <w:rsid w:val="00706E1E"/>
    <w:rsid w:val="007079D6"/>
    <w:rsid w:val="00707FB0"/>
    <w:rsid w:val="0071004F"/>
    <w:rsid w:val="0071140B"/>
    <w:rsid w:val="007124AD"/>
    <w:rsid w:val="0071260D"/>
    <w:rsid w:val="00712DE6"/>
    <w:rsid w:val="0071399C"/>
    <w:rsid w:val="00713F41"/>
    <w:rsid w:val="007163B9"/>
    <w:rsid w:val="007167F5"/>
    <w:rsid w:val="00716B8E"/>
    <w:rsid w:val="007170E1"/>
    <w:rsid w:val="00717492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AF4"/>
    <w:rsid w:val="00723B53"/>
    <w:rsid w:val="00724C57"/>
    <w:rsid w:val="00724D19"/>
    <w:rsid w:val="0072563C"/>
    <w:rsid w:val="0072583B"/>
    <w:rsid w:val="00726581"/>
    <w:rsid w:val="00726A22"/>
    <w:rsid w:val="00726FD2"/>
    <w:rsid w:val="0072744B"/>
    <w:rsid w:val="007274B9"/>
    <w:rsid w:val="0072764E"/>
    <w:rsid w:val="00727DEB"/>
    <w:rsid w:val="00730151"/>
    <w:rsid w:val="00730579"/>
    <w:rsid w:val="00730D56"/>
    <w:rsid w:val="00731423"/>
    <w:rsid w:val="007326AC"/>
    <w:rsid w:val="00733C6F"/>
    <w:rsid w:val="00733F3A"/>
    <w:rsid w:val="00734185"/>
    <w:rsid w:val="00734272"/>
    <w:rsid w:val="007347C7"/>
    <w:rsid w:val="00734B7C"/>
    <w:rsid w:val="00734ED0"/>
    <w:rsid w:val="00735070"/>
    <w:rsid w:val="00735138"/>
    <w:rsid w:val="0073534F"/>
    <w:rsid w:val="007358E6"/>
    <w:rsid w:val="0073686E"/>
    <w:rsid w:val="00737C2C"/>
    <w:rsid w:val="00740347"/>
    <w:rsid w:val="00740BF3"/>
    <w:rsid w:val="00741744"/>
    <w:rsid w:val="007427BE"/>
    <w:rsid w:val="00743291"/>
    <w:rsid w:val="007438B9"/>
    <w:rsid w:val="00744521"/>
    <w:rsid w:val="00744B89"/>
    <w:rsid w:val="0074513E"/>
    <w:rsid w:val="00745F3E"/>
    <w:rsid w:val="00745F4F"/>
    <w:rsid w:val="0074798F"/>
    <w:rsid w:val="00747C7B"/>
    <w:rsid w:val="00750D4E"/>
    <w:rsid w:val="0075139F"/>
    <w:rsid w:val="007516F9"/>
    <w:rsid w:val="007525E5"/>
    <w:rsid w:val="007531C5"/>
    <w:rsid w:val="00753387"/>
    <w:rsid w:val="00753B8F"/>
    <w:rsid w:val="00753D2D"/>
    <w:rsid w:val="00753E2C"/>
    <w:rsid w:val="00755A71"/>
    <w:rsid w:val="00755F90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517"/>
    <w:rsid w:val="00762619"/>
    <w:rsid w:val="00762B5F"/>
    <w:rsid w:val="007633AB"/>
    <w:rsid w:val="00764087"/>
    <w:rsid w:val="007640BE"/>
    <w:rsid w:val="00764837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76404"/>
    <w:rsid w:val="00776637"/>
    <w:rsid w:val="00776B08"/>
    <w:rsid w:val="0078021D"/>
    <w:rsid w:val="0078136E"/>
    <w:rsid w:val="00781C71"/>
    <w:rsid w:val="007821D2"/>
    <w:rsid w:val="007826BF"/>
    <w:rsid w:val="00783D5C"/>
    <w:rsid w:val="0078454D"/>
    <w:rsid w:val="00785226"/>
    <w:rsid w:val="00786BE0"/>
    <w:rsid w:val="00786C47"/>
    <w:rsid w:val="00786EC0"/>
    <w:rsid w:val="0078790B"/>
    <w:rsid w:val="0079067B"/>
    <w:rsid w:val="0079241C"/>
    <w:rsid w:val="00792AFC"/>
    <w:rsid w:val="00792D62"/>
    <w:rsid w:val="00793AF7"/>
    <w:rsid w:val="007941A1"/>
    <w:rsid w:val="00794AFA"/>
    <w:rsid w:val="00795089"/>
    <w:rsid w:val="007955F7"/>
    <w:rsid w:val="00795701"/>
    <w:rsid w:val="0079577D"/>
    <w:rsid w:val="007978A3"/>
    <w:rsid w:val="007A0452"/>
    <w:rsid w:val="007A0BFE"/>
    <w:rsid w:val="007A0CA6"/>
    <w:rsid w:val="007A192D"/>
    <w:rsid w:val="007A21FB"/>
    <w:rsid w:val="007A2AE4"/>
    <w:rsid w:val="007A2C45"/>
    <w:rsid w:val="007A302A"/>
    <w:rsid w:val="007A31C4"/>
    <w:rsid w:val="007A4D9F"/>
    <w:rsid w:val="007A5AC3"/>
    <w:rsid w:val="007A5C67"/>
    <w:rsid w:val="007A657C"/>
    <w:rsid w:val="007A6657"/>
    <w:rsid w:val="007A758A"/>
    <w:rsid w:val="007A78AB"/>
    <w:rsid w:val="007B07FB"/>
    <w:rsid w:val="007B0E20"/>
    <w:rsid w:val="007B0EA7"/>
    <w:rsid w:val="007B1DFD"/>
    <w:rsid w:val="007B275D"/>
    <w:rsid w:val="007B2D69"/>
    <w:rsid w:val="007B3772"/>
    <w:rsid w:val="007B416F"/>
    <w:rsid w:val="007B495B"/>
    <w:rsid w:val="007B5800"/>
    <w:rsid w:val="007B5DBD"/>
    <w:rsid w:val="007B64F7"/>
    <w:rsid w:val="007B664B"/>
    <w:rsid w:val="007B680C"/>
    <w:rsid w:val="007B6EA8"/>
    <w:rsid w:val="007B6FCC"/>
    <w:rsid w:val="007B72E2"/>
    <w:rsid w:val="007C1698"/>
    <w:rsid w:val="007C1B53"/>
    <w:rsid w:val="007C1DE1"/>
    <w:rsid w:val="007C1F27"/>
    <w:rsid w:val="007C37A1"/>
    <w:rsid w:val="007C44EA"/>
    <w:rsid w:val="007C4A79"/>
    <w:rsid w:val="007C68FF"/>
    <w:rsid w:val="007C6E91"/>
    <w:rsid w:val="007C747D"/>
    <w:rsid w:val="007C7925"/>
    <w:rsid w:val="007D020C"/>
    <w:rsid w:val="007D0866"/>
    <w:rsid w:val="007D0AF0"/>
    <w:rsid w:val="007D0EB2"/>
    <w:rsid w:val="007D1CBD"/>
    <w:rsid w:val="007D31B8"/>
    <w:rsid w:val="007D3A73"/>
    <w:rsid w:val="007D46FE"/>
    <w:rsid w:val="007D5317"/>
    <w:rsid w:val="007D540C"/>
    <w:rsid w:val="007D59AC"/>
    <w:rsid w:val="007D5F24"/>
    <w:rsid w:val="007D60B0"/>
    <w:rsid w:val="007D6D74"/>
    <w:rsid w:val="007E0471"/>
    <w:rsid w:val="007E0875"/>
    <w:rsid w:val="007E0C42"/>
    <w:rsid w:val="007E1021"/>
    <w:rsid w:val="007E1998"/>
    <w:rsid w:val="007E199F"/>
    <w:rsid w:val="007E29BD"/>
    <w:rsid w:val="007E2C66"/>
    <w:rsid w:val="007E3231"/>
    <w:rsid w:val="007E376C"/>
    <w:rsid w:val="007E38AE"/>
    <w:rsid w:val="007E3AEB"/>
    <w:rsid w:val="007E40E3"/>
    <w:rsid w:val="007E43B8"/>
    <w:rsid w:val="007E463B"/>
    <w:rsid w:val="007E490F"/>
    <w:rsid w:val="007E4F8C"/>
    <w:rsid w:val="007E64E1"/>
    <w:rsid w:val="007E7587"/>
    <w:rsid w:val="007E7A52"/>
    <w:rsid w:val="007F0E21"/>
    <w:rsid w:val="007F0EB1"/>
    <w:rsid w:val="007F1521"/>
    <w:rsid w:val="007F1575"/>
    <w:rsid w:val="007F21B8"/>
    <w:rsid w:val="007F4C6A"/>
    <w:rsid w:val="007F6088"/>
    <w:rsid w:val="007F723E"/>
    <w:rsid w:val="007F7A03"/>
    <w:rsid w:val="00800583"/>
    <w:rsid w:val="00800AAE"/>
    <w:rsid w:val="00802264"/>
    <w:rsid w:val="0080256C"/>
    <w:rsid w:val="00802909"/>
    <w:rsid w:val="00802CA6"/>
    <w:rsid w:val="008036E7"/>
    <w:rsid w:val="00803A94"/>
    <w:rsid w:val="00804151"/>
    <w:rsid w:val="008043E7"/>
    <w:rsid w:val="00804801"/>
    <w:rsid w:val="0080737F"/>
    <w:rsid w:val="00807CF2"/>
    <w:rsid w:val="00810937"/>
    <w:rsid w:val="00810AB3"/>
    <w:rsid w:val="00810E43"/>
    <w:rsid w:val="0081196A"/>
    <w:rsid w:val="008120AE"/>
    <w:rsid w:val="0081260A"/>
    <w:rsid w:val="00812672"/>
    <w:rsid w:val="008126BB"/>
    <w:rsid w:val="00812FCB"/>
    <w:rsid w:val="00813CD0"/>
    <w:rsid w:val="00813DB8"/>
    <w:rsid w:val="00814BD4"/>
    <w:rsid w:val="0081518F"/>
    <w:rsid w:val="00815622"/>
    <w:rsid w:val="00816335"/>
    <w:rsid w:val="00816AFD"/>
    <w:rsid w:val="00817987"/>
    <w:rsid w:val="00817EB0"/>
    <w:rsid w:val="00820286"/>
    <w:rsid w:val="0082094E"/>
    <w:rsid w:val="00821074"/>
    <w:rsid w:val="00822E8E"/>
    <w:rsid w:val="008234A2"/>
    <w:rsid w:val="008236A8"/>
    <w:rsid w:val="00824BDB"/>
    <w:rsid w:val="00824CD4"/>
    <w:rsid w:val="008251F9"/>
    <w:rsid w:val="0082581C"/>
    <w:rsid w:val="00827694"/>
    <w:rsid w:val="00827D93"/>
    <w:rsid w:val="00827F06"/>
    <w:rsid w:val="00830336"/>
    <w:rsid w:val="0083036D"/>
    <w:rsid w:val="00831277"/>
    <w:rsid w:val="00831A88"/>
    <w:rsid w:val="00831BB4"/>
    <w:rsid w:val="00831EE5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416E"/>
    <w:rsid w:val="00844BE5"/>
    <w:rsid w:val="008459E6"/>
    <w:rsid w:val="008468BF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376D"/>
    <w:rsid w:val="00864048"/>
    <w:rsid w:val="008642D0"/>
    <w:rsid w:val="0086448F"/>
    <w:rsid w:val="00864F9B"/>
    <w:rsid w:val="0086510F"/>
    <w:rsid w:val="0086565A"/>
    <w:rsid w:val="00865732"/>
    <w:rsid w:val="008657E2"/>
    <w:rsid w:val="00866E06"/>
    <w:rsid w:val="00867A60"/>
    <w:rsid w:val="008708BF"/>
    <w:rsid w:val="008712D6"/>
    <w:rsid w:val="00871E5E"/>
    <w:rsid w:val="00871E78"/>
    <w:rsid w:val="008722F9"/>
    <w:rsid w:val="00872BA1"/>
    <w:rsid w:val="00872BDC"/>
    <w:rsid w:val="00873350"/>
    <w:rsid w:val="0087470A"/>
    <w:rsid w:val="008748EA"/>
    <w:rsid w:val="008748F0"/>
    <w:rsid w:val="008750B3"/>
    <w:rsid w:val="00875AEC"/>
    <w:rsid w:val="00875EA6"/>
    <w:rsid w:val="008760AD"/>
    <w:rsid w:val="00876242"/>
    <w:rsid w:val="008767B3"/>
    <w:rsid w:val="00876B58"/>
    <w:rsid w:val="008779AB"/>
    <w:rsid w:val="00880D4F"/>
    <w:rsid w:val="008818F8"/>
    <w:rsid w:val="008824ED"/>
    <w:rsid w:val="00883225"/>
    <w:rsid w:val="00883572"/>
    <w:rsid w:val="00883639"/>
    <w:rsid w:val="00883900"/>
    <w:rsid w:val="00883CD8"/>
    <w:rsid w:val="00884DF0"/>
    <w:rsid w:val="00886002"/>
    <w:rsid w:val="008862EA"/>
    <w:rsid w:val="00886CE9"/>
    <w:rsid w:val="0088739A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3E07"/>
    <w:rsid w:val="0089461C"/>
    <w:rsid w:val="00895A1C"/>
    <w:rsid w:val="00895C18"/>
    <w:rsid w:val="008965EF"/>
    <w:rsid w:val="00897603"/>
    <w:rsid w:val="008A07F0"/>
    <w:rsid w:val="008A0AFB"/>
    <w:rsid w:val="008A0E50"/>
    <w:rsid w:val="008A1176"/>
    <w:rsid w:val="008A1C19"/>
    <w:rsid w:val="008A3615"/>
    <w:rsid w:val="008A40E9"/>
    <w:rsid w:val="008A4F12"/>
    <w:rsid w:val="008A5C67"/>
    <w:rsid w:val="008A60DD"/>
    <w:rsid w:val="008A69B6"/>
    <w:rsid w:val="008A6DA9"/>
    <w:rsid w:val="008B0158"/>
    <w:rsid w:val="008B0224"/>
    <w:rsid w:val="008B0443"/>
    <w:rsid w:val="008B1DCC"/>
    <w:rsid w:val="008B2289"/>
    <w:rsid w:val="008B2B1C"/>
    <w:rsid w:val="008B2E54"/>
    <w:rsid w:val="008B2FBE"/>
    <w:rsid w:val="008B30ED"/>
    <w:rsid w:val="008B4434"/>
    <w:rsid w:val="008B4526"/>
    <w:rsid w:val="008B454E"/>
    <w:rsid w:val="008B4647"/>
    <w:rsid w:val="008B485B"/>
    <w:rsid w:val="008B4A83"/>
    <w:rsid w:val="008B4D32"/>
    <w:rsid w:val="008B4FE6"/>
    <w:rsid w:val="008B52DB"/>
    <w:rsid w:val="008B5B8C"/>
    <w:rsid w:val="008B646E"/>
    <w:rsid w:val="008B6BA5"/>
    <w:rsid w:val="008B7608"/>
    <w:rsid w:val="008B7BE0"/>
    <w:rsid w:val="008C23C9"/>
    <w:rsid w:val="008C267B"/>
    <w:rsid w:val="008C3514"/>
    <w:rsid w:val="008C394E"/>
    <w:rsid w:val="008C3B10"/>
    <w:rsid w:val="008C51C6"/>
    <w:rsid w:val="008C5445"/>
    <w:rsid w:val="008C561B"/>
    <w:rsid w:val="008C5DA6"/>
    <w:rsid w:val="008C6188"/>
    <w:rsid w:val="008C6D12"/>
    <w:rsid w:val="008C7949"/>
    <w:rsid w:val="008D0548"/>
    <w:rsid w:val="008D0949"/>
    <w:rsid w:val="008D0CFF"/>
    <w:rsid w:val="008D1118"/>
    <w:rsid w:val="008D195F"/>
    <w:rsid w:val="008D1D45"/>
    <w:rsid w:val="008D1F6C"/>
    <w:rsid w:val="008D2229"/>
    <w:rsid w:val="008D2534"/>
    <w:rsid w:val="008D348E"/>
    <w:rsid w:val="008D42DC"/>
    <w:rsid w:val="008D526C"/>
    <w:rsid w:val="008D56F5"/>
    <w:rsid w:val="008D5B5F"/>
    <w:rsid w:val="008D686B"/>
    <w:rsid w:val="008D6DDC"/>
    <w:rsid w:val="008D78DB"/>
    <w:rsid w:val="008D7B8D"/>
    <w:rsid w:val="008E0A86"/>
    <w:rsid w:val="008E0F33"/>
    <w:rsid w:val="008E129A"/>
    <w:rsid w:val="008E17EE"/>
    <w:rsid w:val="008E260D"/>
    <w:rsid w:val="008E291C"/>
    <w:rsid w:val="008E299F"/>
    <w:rsid w:val="008E3E51"/>
    <w:rsid w:val="008E4B7B"/>
    <w:rsid w:val="008E5951"/>
    <w:rsid w:val="008E7589"/>
    <w:rsid w:val="008F0D45"/>
    <w:rsid w:val="008F0E5D"/>
    <w:rsid w:val="008F0FBF"/>
    <w:rsid w:val="008F1437"/>
    <w:rsid w:val="008F153B"/>
    <w:rsid w:val="008F251D"/>
    <w:rsid w:val="008F3A61"/>
    <w:rsid w:val="008F4D3C"/>
    <w:rsid w:val="008F51DB"/>
    <w:rsid w:val="008F5E5A"/>
    <w:rsid w:val="008F670A"/>
    <w:rsid w:val="008F7898"/>
    <w:rsid w:val="00900153"/>
    <w:rsid w:val="0090026A"/>
    <w:rsid w:val="0090066C"/>
    <w:rsid w:val="009007A7"/>
    <w:rsid w:val="00901BBA"/>
    <w:rsid w:val="00904138"/>
    <w:rsid w:val="00905903"/>
    <w:rsid w:val="00907078"/>
    <w:rsid w:val="00907499"/>
    <w:rsid w:val="00907DAC"/>
    <w:rsid w:val="009116EF"/>
    <w:rsid w:val="00912830"/>
    <w:rsid w:val="00912A48"/>
    <w:rsid w:val="00913F9F"/>
    <w:rsid w:val="0091402D"/>
    <w:rsid w:val="0091473B"/>
    <w:rsid w:val="009147C3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1EA"/>
    <w:rsid w:val="009305B8"/>
    <w:rsid w:val="00930D5D"/>
    <w:rsid w:val="009310A1"/>
    <w:rsid w:val="00931437"/>
    <w:rsid w:val="00932659"/>
    <w:rsid w:val="00932870"/>
    <w:rsid w:val="009340B4"/>
    <w:rsid w:val="00934A8F"/>
    <w:rsid w:val="00935083"/>
    <w:rsid w:val="00935C12"/>
    <w:rsid w:val="00935D3B"/>
    <w:rsid w:val="00936AB7"/>
    <w:rsid w:val="00936DE1"/>
    <w:rsid w:val="009375E5"/>
    <w:rsid w:val="009375F6"/>
    <w:rsid w:val="0093796C"/>
    <w:rsid w:val="009404DA"/>
    <w:rsid w:val="00940665"/>
    <w:rsid w:val="00940B2C"/>
    <w:rsid w:val="00941204"/>
    <w:rsid w:val="00941D57"/>
    <w:rsid w:val="0094247D"/>
    <w:rsid w:val="009424E8"/>
    <w:rsid w:val="00943F55"/>
    <w:rsid w:val="00945BBE"/>
    <w:rsid w:val="00947644"/>
    <w:rsid w:val="00952109"/>
    <w:rsid w:val="0095294C"/>
    <w:rsid w:val="009531C8"/>
    <w:rsid w:val="00953790"/>
    <w:rsid w:val="00953C6E"/>
    <w:rsid w:val="00953E8A"/>
    <w:rsid w:val="00955070"/>
    <w:rsid w:val="00955942"/>
    <w:rsid w:val="00955CE7"/>
    <w:rsid w:val="00956661"/>
    <w:rsid w:val="009579EA"/>
    <w:rsid w:val="00957C3A"/>
    <w:rsid w:val="00957C6C"/>
    <w:rsid w:val="00957CF3"/>
    <w:rsid w:val="00960414"/>
    <w:rsid w:val="00960717"/>
    <w:rsid w:val="0096075C"/>
    <w:rsid w:val="00960781"/>
    <w:rsid w:val="00961119"/>
    <w:rsid w:val="00961448"/>
    <w:rsid w:val="00961B6F"/>
    <w:rsid w:val="00962130"/>
    <w:rsid w:val="009625C6"/>
    <w:rsid w:val="00963353"/>
    <w:rsid w:val="009637AB"/>
    <w:rsid w:val="00963879"/>
    <w:rsid w:val="00963D9E"/>
    <w:rsid w:val="009647E7"/>
    <w:rsid w:val="00964999"/>
    <w:rsid w:val="00964ACD"/>
    <w:rsid w:val="00965186"/>
    <w:rsid w:val="00965742"/>
    <w:rsid w:val="009658EA"/>
    <w:rsid w:val="009661C4"/>
    <w:rsid w:val="00966744"/>
    <w:rsid w:val="00967073"/>
    <w:rsid w:val="009673E6"/>
    <w:rsid w:val="00970076"/>
    <w:rsid w:val="00970AC9"/>
    <w:rsid w:val="00970D2F"/>
    <w:rsid w:val="00970FEA"/>
    <w:rsid w:val="009716F2"/>
    <w:rsid w:val="00971839"/>
    <w:rsid w:val="00972903"/>
    <w:rsid w:val="00972C8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31FD"/>
    <w:rsid w:val="00983CD6"/>
    <w:rsid w:val="00983E87"/>
    <w:rsid w:val="00984102"/>
    <w:rsid w:val="0098441F"/>
    <w:rsid w:val="00984D8C"/>
    <w:rsid w:val="00986F4D"/>
    <w:rsid w:val="009874B5"/>
    <w:rsid w:val="00987D4A"/>
    <w:rsid w:val="00987F87"/>
    <w:rsid w:val="00990454"/>
    <w:rsid w:val="00990BDB"/>
    <w:rsid w:val="0099121D"/>
    <w:rsid w:val="00991508"/>
    <w:rsid w:val="0099156C"/>
    <w:rsid w:val="00991B43"/>
    <w:rsid w:val="00991E64"/>
    <w:rsid w:val="00993919"/>
    <w:rsid w:val="00993CB3"/>
    <w:rsid w:val="009941D6"/>
    <w:rsid w:val="0099560F"/>
    <w:rsid w:val="00995996"/>
    <w:rsid w:val="009961C8"/>
    <w:rsid w:val="009A0B6A"/>
    <w:rsid w:val="009A0D6A"/>
    <w:rsid w:val="009A1166"/>
    <w:rsid w:val="009A18A4"/>
    <w:rsid w:val="009A269F"/>
    <w:rsid w:val="009A3293"/>
    <w:rsid w:val="009A339E"/>
    <w:rsid w:val="009A491E"/>
    <w:rsid w:val="009A6794"/>
    <w:rsid w:val="009A6829"/>
    <w:rsid w:val="009A6BD3"/>
    <w:rsid w:val="009A6EFE"/>
    <w:rsid w:val="009B03B2"/>
    <w:rsid w:val="009B050A"/>
    <w:rsid w:val="009B0BE4"/>
    <w:rsid w:val="009B1B4D"/>
    <w:rsid w:val="009B1C96"/>
    <w:rsid w:val="009B1E83"/>
    <w:rsid w:val="009B29B6"/>
    <w:rsid w:val="009B3291"/>
    <w:rsid w:val="009B3AA4"/>
    <w:rsid w:val="009B3F58"/>
    <w:rsid w:val="009B4004"/>
    <w:rsid w:val="009B4A64"/>
    <w:rsid w:val="009B4CA9"/>
    <w:rsid w:val="009B4CC4"/>
    <w:rsid w:val="009B5C27"/>
    <w:rsid w:val="009B5F71"/>
    <w:rsid w:val="009B790F"/>
    <w:rsid w:val="009C01E8"/>
    <w:rsid w:val="009C0F6B"/>
    <w:rsid w:val="009C13AA"/>
    <w:rsid w:val="009C14BC"/>
    <w:rsid w:val="009C2C8C"/>
    <w:rsid w:val="009C2CAB"/>
    <w:rsid w:val="009C3BC5"/>
    <w:rsid w:val="009C4858"/>
    <w:rsid w:val="009C550D"/>
    <w:rsid w:val="009C65C8"/>
    <w:rsid w:val="009C6808"/>
    <w:rsid w:val="009C6D49"/>
    <w:rsid w:val="009C75B6"/>
    <w:rsid w:val="009D01F9"/>
    <w:rsid w:val="009D0722"/>
    <w:rsid w:val="009D09AC"/>
    <w:rsid w:val="009D1AD9"/>
    <w:rsid w:val="009D1FB5"/>
    <w:rsid w:val="009D2BB0"/>
    <w:rsid w:val="009D3FD5"/>
    <w:rsid w:val="009D45B3"/>
    <w:rsid w:val="009D4C4C"/>
    <w:rsid w:val="009D541E"/>
    <w:rsid w:val="009D55A3"/>
    <w:rsid w:val="009D5A62"/>
    <w:rsid w:val="009D68DA"/>
    <w:rsid w:val="009D7177"/>
    <w:rsid w:val="009E12BD"/>
    <w:rsid w:val="009E2DA8"/>
    <w:rsid w:val="009E2E14"/>
    <w:rsid w:val="009E4180"/>
    <w:rsid w:val="009E4802"/>
    <w:rsid w:val="009E488E"/>
    <w:rsid w:val="009E5F04"/>
    <w:rsid w:val="009E5F79"/>
    <w:rsid w:val="009E668A"/>
    <w:rsid w:val="009E6C04"/>
    <w:rsid w:val="009F00C7"/>
    <w:rsid w:val="009F165E"/>
    <w:rsid w:val="009F1916"/>
    <w:rsid w:val="009F19AB"/>
    <w:rsid w:val="009F1C39"/>
    <w:rsid w:val="009F1E4F"/>
    <w:rsid w:val="009F2223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6F16"/>
    <w:rsid w:val="009F7359"/>
    <w:rsid w:val="009F7D8E"/>
    <w:rsid w:val="00A000ED"/>
    <w:rsid w:val="00A00B74"/>
    <w:rsid w:val="00A0100E"/>
    <w:rsid w:val="00A01446"/>
    <w:rsid w:val="00A01FEF"/>
    <w:rsid w:val="00A020C7"/>
    <w:rsid w:val="00A02CDD"/>
    <w:rsid w:val="00A0337F"/>
    <w:rsid w:val="00A04DB9"/>
    <w:rsid w:val="00A04FAE"/>
    <w:rsid w:val="00A04FE4"/>
    <w:rsid w:val="00A05AA9"/>
    <w:rsid w:val="00A062A1"/>
    <w:rsid w:val="00A07E38"/>
    <w:rsid w:val="00A100E8"/>
    <w:rsid w:val="00A10314"/>
    <w:rsid w:val="00A1032C"/>
    <w:rsid w:val="00A1048C"/>
    <w:rsid w:val="00A10673"/>
    <w:rsid w:val="00A11527"/>
    <w:rsid w:val="00A11D0B"/>
    <w:rsid w:val="00A14128"/>
    <w:rsid w:val="00A1537F"/>
    <w:rsid w:val="00A16217"/>
    <w:rsid w:val="00A167AA"/>
    <w:rsid w:val="00A168DD"/>
    <w:rsid w:val="00A16EFD"/>
    <w:rsid w:val="00A17782"/>
    <w:rsid w:val="00A178A0"/>
    <w:rsid w:val="00A21292"/>
    <w:rsid w:val="00A21406"/>
    <w:rsid w:val="00A21627"/>
    <w:rsid w:val="00A21E89"/>
    <w:rsid w:val="00A220F3"/>
    <w:rsid w:val="00A2220E"/>
    <w:rsid w:val="00A23AB6"/>
    <w:rsid w:val="00A23BAF"/>
    <w:rsid w:val="00A243B5"/>
    <w:rsid w:val="00A2440A"/>
    <w:rsid w:val="00A26860"/>
    <w:rsid w:val="00A2695D"/>
    <w:rsid w:val="00A26E98"/>
    <w:rsid w:val="00A27BD5"/>
    <w:rsid w:val="00A3031C"/>
    <w:rsid w:val="00A3037C"/>
    <w:rsid w:val="00A309E3"/>
    <w:rsid w:val="00A309ED"/>
    <w:rsid w:val="00A32165"/>
    <w:rsid w:val="00A322A0"/>
    <w:rsid w:val="00A32B3F"/>
    <w:rsid w:val="00A33190"/>
    <w:rsid w:val="00A3360C"/>
    <w:rsid w:val="00A34401"/>
    <w:rsid w:val="00A347C5"/>
    <w:rsid w:val="00A34FDA"/>
    <w:rsid w:val="00A352E0"/>
    <w:rsid w:val="00A3595F"/>
    <w:rsid w:val="00A36096"/>
    <w:rsid w:val="00A36508"/>
    <w:rsid w:val="00A365D5"/>
    <w:rsid w:val="00A36EEC"/>
    <w:rsid w:val="00A41938"/>
    <w:rsid w:val="00A4193A"/>
    <w:rsid w:val="00A41BBF"/>
    <w:rsid w:val="00A41BEF"/>
    <w:rsid w:val="00A420F1"/>
    <w:rsid w:val="00A43328"/>
    <w:rsid w:val="00A44CCD"/>
    <w:rsid w:val="00A45B88"/>
    <w:rsid w:val="00A46B19"/>
    <w:rsid w:val="00A51115"/>
    <w:rsid w:val="00A51452"/>
    <w:rsid w:val="00A53A22"/>
    <w:rsid w:val="00A54738"/>
    <w:rsid w:val="00A548CD"/>
    <w:rsid w:val="00A54FA5"/>
    <w:rsid w:val="00A550F6"/>
    <w:rsid w:val="00A5553A"/>
    <w:rsid w:val="00A5627B"/>
    <w:rsid w:val="00A56570"/>
    <w:rsid w:val="00A571FC"/>
    <w:rsid w:val="00A5735A"/>
    <w:rsid w:val="00A57E2F"/>
    <w:rsid w:val="00A600C5"/>
    <w:rsid w:val="00A60B2F"/>
    <w:rsid w:val="00A60DCA"/>
    <w:rsid w:val="00A60F20"/>
    <w:rsid w:val="00A60FC4"/>
    <w:rsid w:val="00A6117A"/>
    <w:rsid w:val="00A6135B"/>
    <w:rsid w:val="00A61F36"/>
    <w:rsid w:val="00A629E4"/>
    <w:rsid w:val="00A6397F"/>
    <w:rsid w:val="00A6398A"/>
    <w:rsid w:val="00A639BA"/>
    <w:rsid w:val="00A64520"/>
    <w:rsid w:val="00A65881"/>
    <w:rsid w:val="00A65ED7"/>
    <w:rsid w:val="00A66029"/>
    <w:rsid w:val="00A679CF"/>
    <w:rsid w:val="00A7212E"/>
    <w:rsid w:val="00A72321"/>
    <w:rsid w:val="00A72888"/>
    <w:rsid w:val="00A728F9"/>
    <w:rsid w:val="00A72B2B"/>
    <w:rsid w:val="00A72B72"/>
    <w:rsid w:val="00A72BDC"/>
    <w:rsid w:val="00A74BF1"/>
    <w:rsid w:val="00A7546A"/>
    <w:rsid w:val="00A7570B"/>
    <w:rsid w:val="00A75A2C"/>
    <w:rsid w:val="00A75D6C"/>
    <w:rsid w:val="00A76892"/>
    <w:rsid w:val="00A777CE"/>
    <w:rsid w:val="00A77E52"/>
    <w:rsid w:val="00A8044A"/>
    <w:rsid w:val="00A807C5"/>
    <w:rsid w:val="00A813EE"/>
    <w:rsid w:val="00A8162F"/>
    <w:rsid w:val="00A81CD8"/>
    <w:rsid w:val="00A8277C"/>
    <w:rsid w:val="00A82E13"/>
    <w:rsid w:val="00A8352F"/>
    <w:rsid w:val="00A84C78"/>
    <w:rsid w:val="00A8525B"/>
    <w:rsid w:val="00A85F17"/>
    <w:rsid w:val="00A8772B"/>
    <w:rsid w:val="00A90CA8"/>
    <w:rsid w:val="00A93408"/>
    <w:rsid w:val="00A9350B"/>
    <w:rsid w:val="00A93713"/>
    <w:rsid w:val="00A93795"/>
    <w:rsid w:val="00A93C70"/>
    <w:rsid w:val="00A93D1C"/>
    <w:rsid w:val="00A93FAD"/>
    <w:rsid w:val="00A94582"/>
    <w:rsid w:val="00A9458D"/>
    <w:rsid w:val="00A94980"/>
    <w:rsid w:val="00A94BFB"/>
    <w:rsid w:val="00A94C8E"/>
    <w:rsid w:val="00A95130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31F"/>
    <w:rsid w:val="00AA777F"/>
    <w:rsid w:val="00AA79F5"/>
    <w:rsid w:val="00AA7E16"/>
    <w:rsid w:val="00AB148F"/>
    <w:rsid w:val="00AB18C3"/>
    <w:rsid w:val="00AB2159"/>
    <w:rsid w:val="00AB2C45"/>
    <w:rsid w:val="00AB444D"/>
    <w:rsid w:val="00AB51C0"/>
    <w:rsid w:val="00AB596B"/>
    <w:rsid w:val="00AB5F51"/>
    <w:rsid w:val="00AB646A"/>
    <w:rsid w:val="00AB6B8E"/>
    <w:rsid w:val="00AB6BCC"/>
    <w:rsid w:val="00AB791C"/>
    <w:rsid w:val="00AC06F5"/>
    <w:rsid w:val="00AC1D1C"/>
    <w:rsid w:val="00AC1D66"/>
    <w:rsid w:val="00AC2F86"/>
    <w:rsid w:val="00AC32B3"/>
    <w:rsid w:val="00AC3937"/>
    <w:rsid w:val="00AC3C9D"/>
    <w:rsid w:val="00AC3E0B"/>
    <w:rsid w:val="00AC4264"/>
    <w:rsid w:val="00AC4D38"/>
    <w:rsid w:val="00AC52C5"/>
    <w:rsid w:val="00AC5790"/>
    <w:rsid w:val="00AC5EB8"/>
    <w:rsid w:val="00AC7D2B"/>
    <w:rsid w:val="00AC7F34"/>
    <w:rsid w:val="00AD01BA"/>
    <w:rsid w:val="00AD05A2"/>
    <w:rsid w:val="00AD07A1"/>
    <w:rsid w:val="00AD08F0"/>
    <w:rsid w:val="00AD0A30"/>
    <w:rsid w:val="00AD0BFD"/>
    <w:rsid w:val="00AD0CEC"/>
    <w:rsid w:val="00AD1E68"/>
    <w:rsid w:val="00AD28CC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3053"/>
    <w:rsid w:val="00AE3262"/>
    <w:rsid w:val="00AE46D6"/>
    <w:rsid w:val="00AE49E2"/>
    <w:rsid w:val="00AE52E6"/>
    <w:rsid w:val="00AE5E36"/>
    <w:rsid w:val="00AE718F"/>
    <w:rsid w:val="00AE764B"/>
    <w:rsid w:val="00AE78AE"/>
    <w:rsid w:val="00AF018B"/>
    <w:rsid w:val="00AF0695"/>
    <w:rsid w:val="00AF06FE"/>
    <w:rsid w:val="00AF07CC"/>
    <w:rsid w:val="00AF0F17"/>
    <w:rsid w:val="00AF2244"/>
    <w:rsid w:val="00AF22AD"/>
    <w:rsid w:val="00AF2382"/>
    <w:rsid w:val="00AF3050"/>
    <w:rsid w:val="00AF3463"/>
    <w:rsid w:val="00AF35F0"/>
    <w:rsid w:val="00AF38B0"/>
    <w:rsid w:val="00AF43EA"/>
    <w:rsid w:val="00AF4975"/>
    <w:rsid w:val="00AF5081"/>
    <w:rsid w:val="00AF58ED"/>
    <w:rsid w:val="00AF5922"/>
    <w:rsid w:val="00AF613B"/>
    <w:rsid w:val="00AF7663"/>
    <w:rsid w:val="00AF7B67"/>
    <w:rsid w:val="00B00426"/>
    <w:rsid w:val="00B0068B"/>
    <w:rsid w:val="00B00F3F"/>
    <w:rsid w:val="00B019F4"/>
    <w:rsid w:val="00B01F52"/>
    <w:rsid w:val="00B027E8"/>
    <w:rsid w:val="00B0350D"/>
    <w:rsid w:val="00B03CAE"/>
    <w:rsid w:val="00B04511"/>
    <w:rsid w:val="00B04C1A"/>
    <w:rsid w:val="00B04CF7"/>
    <w:rsid w:val="00B0525F"/>
    <w:rsid w:val="00B054BE"/>
    <w:rsid w:val="00B05935"/>
    <w:rsid w:val="00B05EEB"/>
    <w:rsid w:val="00B06491"/>
    <w:rsid w:val="00B06639"/>
    <w:rsid w:val="00B06B7C"/>
    <w:rsid w:val="00B07697"/>
    <w:rsid w:val="00B078EC"/>
    <w:rsid w:val="00B10361"/>
    <w:rsid w:val="00B10452"/>
    <w:rsid w:val="00B11E00"/>
    <w:rsid w:val="00B1275C"/>
    <w:rsid w:val="00B12CDD"/>
    <w:rsid w:val="00B12EC9"/>
    <w:rsid w:val="00B12F9A"/>
    <w:rsid w:val="00B147C1"/>
    <w:rsid w:val="00B15BE6"/>
    <w:rsid w:val="00B16945"/>
    <w:rsid w:val="00B16DB8"/>
    <w:rsid w:val="00B16EBD"/>
    <w:rsid w:val="00B172A1"/>
    <w:rsid w:val="00B17425"/>
    <w:rsid w:val="00B17665"/>
    <w:rsid w:val="00B1773E"/>
    <w:rsid w:val="00B17A34"/>
    <w:rsid w:val="00B17B94"/>
    <w:rsid w:val="00B17D65"/>
    <w:rsid w:val="00B2033A"/>
    <w:rsid w:val="00B207A1"/>
    <w:rsid w:val="00B20F93"/>
    <w:rsid w:val="00B2215B"/>
    <w:rsid w:val="00B2352B"/>
    <w:rsid w:val="00B24E69"/>
    <w:rsid w:val="00B25017"/>
    <w:rsid w:val="00B251F5"/>
    <w:rsid w:val="00B2549E"/>
    <w:rsid w:val="00B25601"/>
    <w:rsid w:val="00B2631C"/>
    <w:rsid w:val="00B2649A"/>
    <w:rsid w:val="00B268F2"/>
    <w:rsid w:val="00B26DC5"/>
    <w:rsid w:val="00B270C5"/>
    <w:rsid w:val="00B31214"/>
    <w:rsid w:val="00B31C12"/>
    <w:rsid w:val="00B320A0"/>
    <w:rsid w:val="00B32C37"/>
    <w:rsid w:val="00B32FA8"/>
    <w:rsid w:val="00B33264"/>
    <w:rsid w:val="00B33D50"/>
    <w:rsid w:val="00B33DAB"/>
    <w:rsid w:val="00B33EEC"/>
    <w:rsid w:val="00B34812"/>
    <w:rsid w:val="00B353CD"/>
    <w:rsid w:val="00B36115"/>
    <w:rsid w:val="00B41F57"/>
    <w:rsid w:val="00B42284"/>
    <w:rsid w:val="00B42F94"/>
    <w:rsid w:val="00B4417D"/>
    <w:rsid w:val="00B44453"/>
    <w:rsid w:val="00B44BF9"/>
    <w:rsid w:val="00B46732"/>
    <w:rsid w:val="00B4692A"/>
    <w:rsid w:val="00B46FD6"/>
    <w:rsid w:val="00B4746A"/>
    <w:rsid w:val="00B47A39"/>
    <w:rsid w:val="00B502BF"/>
    <w:rsid w:val="00B50489"/>
    <w:rsid w:val="00B50907"/>
    <w:rsid w:val="00B5125E"/>
    <w:rsid w:val="00B51B2E"/>
    <w:rsid w:val="00B51C64"/>
    <w:rsid w:val="00B527E1"/>
    <w:rsid w:val="00B531A7"/>
    <w:rsid w:val="00B53674"/>
    <w:rsid w:val="00B539EF"/>
    <w:rsid w:val="00B5441D"/>
    <w:rsid w:val="00B57020"/>
    <w:rsid w:val="00B570D6"/>
    <w:rsid w:val="00B57F7B"/>
    <w:rsid w:val="00B60AC6"/>
    <w:rsid w:val="00B627B4"/>
    <w:rsid w:val="00B630D8"/>
    <w:rsid w:val="00B6361D"/>
    <w:rsid w:val="00B63A20"/>
    <w:rsid w:val="00B64269"/>
    <w:rsid w:val="00B6514B"/>
    <w:rsid w:val="00B655D6"/>
    <w:rsid w:val="00B6664C"/>
    <w:rsid w:val="00B66A43"/>
    <w:rsid w:val="00B67F34"/>
    <w:rsid w:val="00B71271"/>
    <w:rsid w:val="00B71AF7"/>
    <w:rsid w:val="00B72C41"/>
    <w:rsid w:val="00B72E2B"/>
    <w:rsid w:val="00B7397D"/>
    <w:rsid w:val="00B7498C"/>
    <w:rsid w:val="00B75705"/>
    <w:rsid w:val="00B75D27"/>
    <w:rsid w:val="00B7744C"/>
    <w:rsid w:val="00B77771"/>
    <w:rsid w:val="00B807A1"/>
    <w:rsid w:val="00B811AF"/>
    <w:rsid w:val="00B81569"/>
    <w:rsid w:val="00B81843"/>
    <w:rsid w:val="00B821F2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BB5"/>
    <w:rsid w:val="00B91FC3"/>
    <w:rsid w:val="00B923D2"/>
    <w:rsid w:val="00B92E0A"/>
    <w:rsid w:val="00B9318B"/>
    <w:rsid w:val="00B93DD3"/>
    <w:rsid w:val="00B941CA"/>
    <w:rsid w:val="00B94BFE"/>
    <w:rsid w:val="00B95536"/>
    <w:rsid w:val="00B96988"/>
    <w:rsid w:val="00B969DE"/>
    <w:rsid w:val="00B96ADB"/>
    <w:rsid w:val="00B97374"/>
    <w:rsid w:val="00B9781D"/>
    <w:rsid w:val="00BA062B"/>
    <w:rsid w:val="00BA11AF"/>
    <w:rsid w:val="00BA18EB"/>
    <w:rsid w:val="00BA1D55"/>
    <w:rsid w:val="00BA353E"/>
    <w:rsid w:val="00BA422A"/>
    <w:rsid w:val="00BA4604"/>
    <w:rsid w:val="00BA48AB"/>
    <w:rsid w:val="00BA4C28"/>
    <w:rsid w:val="00BA4C6B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0BF9"/>
    <w:rsid w:val="00BB18DC"/>
    <w:rsid w:val="00BB1B29"/>
    <w:rsid w:val="00BB1C47"/>
    <w:rsid w:val="00BB211D"/>
    <w:rsid w:val="00BB2496"/>
    <w:rsid w:val="00BB2666"/>
    <w:rsid w:val="00BB2BD8"/>
    <w:rsid w:val="00BB2CBB"/>
    <w:rsid w:val="00BB3A8E"/>
    <w:rsid w:val="00BB5163"/>
    <w:rsid w:val="00BB57FD"/>
    <w:rsid w:val="00BB6A76"/>
    <w:rsid w:val="00BB6EEA"/>
    <w:rsid w:val="00BB750E"/>
    <w:rsid w:val="00BB78FC"/>
    <w:rsid w:val="00BC2CEA"/>
    <w:rsid w:val="00BC3B53"/>
    <w:rsid w:val="00BC437F"/>
    <w:rsid w:val="00BC48BD"/>
    <w:rsid w:val="00BC616A"/>
    <w:rsid w:val="00BC6563"/>
    <w:rsid w:val="00BC66E1"/>
    <w:rsid w:val="00BC688A"/>
    <w:rsid w:val="00BC7265"/>
    <w:rsid w:val="00BC79E9"/>
    <w:rsid w:val="00BC7A0E"/>
    <w:rsid w:val="00BD00CD"/>
    <w:rsid w:val="00BD0296"/>
    <w:rsid w:val="00BD1449"/>
    <w:rsid w:val="00BD19CE"/>
    <w:rsid w:val="00BD1B91"/>
    <w:rsid w:val="00BD289E"/>
    <w:rsid w:val="00BD31E9"/>
    <w:rsid w:val="00BD3F82"/>
    <w:rsid w:val="00BD3FF5"/>
    <w:rsid w:val="00BD4178"/>
    <w:rsid w:val="00BD422E"/>
    <w:rsid w:val="00BD435E"/>
    <w:rsid w:val="00BD6952"/>
    <w:rsid w:val="00BD777F"/>
    <w:rsid w:val="00BE0FCC"/>
    <w:rsid w:val="00BE1011"/>
    <w:rsid w:val="00BE1D8D"/>
    <w:rsid w:val="00BE28BE"/>
    <w:rsid w:val="00BE34A9"/>
    <w:rsid w:val="00BE4161"/>
    <w:rsid w:val="00BE4209"/>
    <w:rsid w:val="00BE4229"/>
    <w:rsid w:val="00BE4C0A"/>
    <w:rsid w:val="00BE4DC9"/>
    <w:rsid w:val="00BE4F88"/>
    <w:rsid w:val="00BE534B"/>
    <w:rsid w:val="00BE56D4"/>
    <w:rsid w:val="00BE5ABF"/>
    <w:rsid w:val="00BE7209"/>
    <w:rsid w:val="00BF0294"/>
    <w:rsid w:val="00BF05FB"/>
    <w:rsid w:val="00BF06DB"/>
    <w:rsid w:val="00BF09CF"/>
    <w:rsid w:val="00BF0BD6"/>
    <w:rsid w:val="00BF32E0"/>
    <w:rsid w:val="00BF3DE9"/>
    <w:rsid w:val="00BF3E28"/>
    <w:rsid w:val="00BF4F00"/>
    <w:rsid w:val="00BF53E5"/>
    <w:rsid w:val="00BF59EA"/>
    <w:rsid w:val="00BF61E0"/>
    <w:rsid w:val="00BF6695"/>
    <w:rsid w:val="00BF6FB2"/>
    <w:rsid w:val="00BF7291"/>
    <w:rsid w:val="00BF7A8E"/>
    <w:rsid w:val="00C001ED"/>
    <w:rsid w:val="00C004E6"/>
    <w:rsid w:val="00C005DB"/>
    <w:rsid w:val="00C00A12"/>
    <w:rsid w:val="00C00C26"/>
    <w:rsid w:val="00C01EA4"/>
    <w:rsid w:val="00C024A2"/>
    <w:rsid w:val="00C02F94"/>
    <w:rsid w:val="00C032C2"/>
    <w:rsid w:val="00C03D29"/>
    <w:rsid w:val="00C03EFE"/>
    <w:rsid w:val="00C05E03"/>
    <w:rsid w:val="00C06771"/>
    <w:rsid w:val="00C0682F"/>
    <w:rsid w:val="00C06FEA"/>
    <w:rsid w:val="00C07EA9"/>
    <w:rsid w:val="00C105D3"/>
    <w:rsid w:val="00C10A47"/>
    <w:rsid w:val="00C11AAE"/>
    <w:rsid w:val="00C11B5F"/>
    <w:rsid w:val="00C1258E"/>
    <w:rsid w:val="00C12978"/>
    <w:rsid w:val="00C133C7"/>
    <w:rsid w:val="00C13896"/>
    <w:rsid w:val="00C16761"/>
    <w:rsid w:val="00C1682A"/>
    <w:rsid w:val="00C171A7"/>
    <w:rsid w:val="00C173A7"/>
    <w:rsid w:val="00C17879"/>
    <w:rsid w:val="00C20893"/>
    <w:rsid w:val="00C211B2"/>
    <w:rsid w:val="00C211F5"/>
    <w:rsid w:val="00C21D74"/>
    <w:rsid w:val="00C22242"/>
    <w:rsid w:val="00C22390"/>
    <w:rsid w:val="00C23501"/>
    <w:rsid w:val="00C23C79"/>
    <w:rsid w:val="00C23EDD"/>
    <w:rsid w:val="00C24258"/>
    <w:rsid w:val="00C24DBC"/>
    <w:rsid w:val="00C24FBF"/>
    <w:rsid w:val="00C27EEE"/>
    <w:rsid w:val="00C30151"/>
    <w:rsid w:val="00C306B2"/>
    <w:rsid w:val="00C312AE"/>
    <w:rsid w:val="00C31A5A"/>
    <w:rsid w:val="00C31E44"/>
    <w:rsid w:val="00C32070"/>
    <w:rsid w:val="00C32148"/>
    <w:rsid w:val="00C32711"/>
    <w:rsid w:val="00C32855"/>
    <w:rsid w:val="00C330E5"/>
    <w:rsid w:val="00C33161"/>
    <w:rsid w:val="00C33BED"/>
    <w:rsid w:val="00C34F36"/>
    <w:rsid w:val="00C35203"/>
    <w:rsid w:val="00C36EF1"/>
    <w:rsid w:val="00C372F5"/>
    <w:rsid w:val="00C3749C"/>
    <w:rsid w:val="00C374D6"/>
    <w:rsid w:val="00C401F3"/>
    <w:rsid w:val="00C41095"/>
    <w:rsid w:val="00C41213"/>
    <w:rsid w:val="00C41275"/>
    <w:rsid w:val="00C419C8"/>
    <w:rsid w:val="00C42178"/>
    <w:rsid w:val="00C426BE"/>
    <w:rsid w:val="00C42802"/>
    <w:rsid w:val="00C4280E"/>
    <w:rsid w:val="00C42B50"/>
    <w:rsid w:val="00C42B7A"/>
    <w:rsid w:val="00C436CA"/>
    <w:rsid w:val="00C448B7"/>
    <w:rsid w:val="00C44C2E"/>
    <w:rsid w:val="00C451F9"/>
    <w:rsid w:val="00C452E7"/>
    <w:rsid w:val="00C453AA"/>
    <w:rsid w:val="00C455C5"/>
    <w:rsid w:val="00C45908"/>
    <w:rsid w:val="00C4653A"/>
    <w:rsid w:val="00C46A1F"/>
    <w:rsid w:val="00C5112F"/>
    <w:rsid w:val="00C52086"/>
    <w:rsid w:val="00C527B8"/>
    <w:rsid w:val="00C533BC"/>
    <w:rsid w:val="00C53787"/>
    <w:rsid w:val="00C53CA0"/>
    <w:rsid w:val="00C53DF9"/>
    <w:rsid w:val="00C54745"/>
    <w:rsid w:val="00C54B24"/>
    <w:rsid w:val="00C55F17"/>
    <w:rsid w:val="00C560F6"/>
    <w:rsid w:val="00C56725"/>
    <w:rsid w:val="00C56D88"/>
    <w:rsid w:val="00C56EBA"/>
    <w:rsid w:val="00C57025"/>
    <w:rsid w:val="00C57719"/>
    <w:rsid w:val="00C57CF7"/>
    <w:rsid w:val="00C6011A"/>
    <w:rsid w:val="00C604A6"/>
    <w:rsid w:val="00C60DA4"/>
    <w:rsid w:val="00C61987"/>
    <w:rsid w:val="00C61D1C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6743F"/>
    <w:rsid w:val="00C704DF"/>
    <w:rsid w:val="00C7084F"/>
    <w:rsid w:val="00C71389"/>
    <w:rsid w:val="00C71FE2"/>
    <w:rsid w:val="00C7268E"/>
    <w:rsid w:val="00C73B98"/>
    <w:rsid w:val="00C7422D"/>
    <w:rsid w:val="00C74300"/>
    <w:rsid w:val="00C74D99"/>
    <w:rsid w:val="00C75253"/>
    <w:rsid w:val="00C76D13"/>
    <w:rsid w:val="00C76EFD"/>
    <w:rsid w:val="00C80014"/>
    <w:rsid w:val="00C807AD"/>
    <w:rsid w:val="00C80998"/>
    <w:rsid w:val="00C80B82"/>
    <w:rsid w:val="00C8233F"/>
    <w:rsid w:val="00C829D7"/>
    <w:rsid w:val="00C83D99"/>
    <w:rsid w:val="00C84C3F"/>
    <w:rsid w:val="00C84FD5"/>
    <w:rsid w:val="00C85385"/>
    <w:rsid w:val="00C86346"/>
    <w:rsid w:val="00C86DCD"/>
    <w:rsid w:val="00C87102"/>
    <w:rsid w:val="00C903F3"/>
    <w:rsid w:val="00C9071A"/>
    <w:rsid w:val="00C91AB7"/>
    <w:rsid w:val="00C922AA"/>
    <w:rsid w:val="00C92A77"/>
    <w:rsid w:val="00C92FC2"/>
    <w:rsid w:val="00C93125"/>
    <w:rsid w:val="00C9361D"/>
    <w:rsid w:val="00C93D10"/>
    <w:rsid w:val="00C93E5B"/>
    <w:rsid w:val="00C93F0A"/>
    <w:rsid w:val="00C963C4"/>
    <w:rsid w:val="00C96B2F"/>
    <w:rsid w:val="00C96E79"/>
    <w:rsid w:val="00C9724E"/>
    <w:rsid w:val="00C975C4"/>
    <w:rsid w:val="00C97708"/>
    <w:rsid w:val="00C97808"/>
    <w:rsid w:val="00C97C95"/>
    <w:rsid w:val="00CA0698"/>
    <w:rsid w:val="00CA0E59"/>
    <w:rsid w:val="00CA1EBC"/>
    <w:rsid w:val="00CA2230"/>
    <w:rsid w:val="00CA225A"/>
    <w:rsid w:val="00CA232F"/>
    <w:rsid w:val="00CA2409"/>
    <w:rsid w:val="00CA2B0E"/>
    <w:rsid w:val="00CA350E"/>
    <w:rsid w:val="00CA3850"/>
    <w:rsid w:val="00CA3C28"/>
    <w:rsid w:val="00CA4519"/>
    <w:rsid w:val="00CA4B68"/>
    <w:rsid w:val="00CA4D33"/>
    <w:rsid w:val="00CA5322"/>
    <w:rsid w:val="00CA53BA"/>
    <w:rsid w:val="00CA53EA"/>
    <w:rsid w:val="00CA55FF"/>
    <w:rsid w:val="00CA587D"/>
    <w:rsid w:val="00CA5B90"/>
    <w:rsid w:val="00CA6806"/>
    <w:rsid w:val="00CA79E0"/>
    <w:rsid w:val="00CA7FBF"/>
    <w:rsid w:val="00CB060F"/>
    <w:rsid w:val="00CB0E33"/>
    <w:rsid w:val="00CB17A3"/>
    <w:rsid w:val="00CB1BE8"/>
    <w:rsid w:val="00CB1F31"/>
    <w:rsid w:val="00CB28AC"/>
    <w:rsid w:val="00CB3005"/>
    <w:rsid w:val="00CB32FC"/>
    <w:rsid w:val="00CB42A5"/>
    <w:rsid w:val="00CB4C6E"/>
    <w:rsid w:val="00CB585C"/>
    <w:rsid w:val="00CB5C76"/>
    <w:rsid w:val="00CB7439"/>
    <w:rsid w:val="00CB7D52"/>
    <w:rsid w:val="00CC196E"/>
    <w:rsid w:val="00CC2AF0"/>
    <w:rsid w:val="00CC2D81"/>
    <w:rsid w:val="00CC318E"/>
    <w:rsid w:val="00CC366F"/>
    <w:rsid w:val="00CC4FB6"/>
    <w:rsid w:val="00CD0744"/>
    <w:rsid w:val="00CD0806"/>
    <w:rsid w:val="00CD0DC5"/>
    <w:rsid w:val="00CD13B4"/>
    <w:rsid w:val="00CD20BC"/>
    <w:rsid w:val="00CD34A4"/>
    <w:rsid w:val="00CD3B5F"/>
    <w:rsid w:val="00CD425B"/>
    <w:rsid w:val="00CD5D4E"/>
    <w:rsid w:val="00CD6411"/>
    <w:rsid w:val="00CD794B"/>
    <w:rsid w:val="00CE019A"/>
    <w:rsid w:val="00CE03B2"/>
    <w:rsid w:val="00CE0A41"/>
    <w:rsid w:val="00CE0AEB"/>
    <w:rsid w:val="00CE0D06"/>
    <w:rsid w:val="00CE1143"/>
    <w:rsid w:val="00CE16AD"/>
    <w:rsid w:val="00CE1A3B"/>
    <w:rsid w:val="00CE23A5"/>
    <w:rsid w:val="00CE3464"/>
    <w:rsid w:val="00CE3E30"/>
    <w:rsid w:val="00CE57FE"/>
    <w:rsid w:val="00CE5898"/>
    <w:rsid w:val="00CE6C17"/>
    <w:rsid w:val="00CE704D"/>
    <w:rsid w:val="00CF0FE2"/>
    <w:rsid w:val="00CF24C8"/>
    <w:rsid w:val="00CF36C8"/>
    <w:rsid w:val="00CF3BB1"/>
    <w:rsid w:val="00CF43DA"/>
    <w:rsid w:val="00CF471F"/>
    <w:rsid w:val="00CF563F"/>
    <w:rsid w:val="00CF5AA7"/>
    <w:rsid w:val="00CF641F"/>
    <w:rsid w:val="00CF78A0"/>
    <w:rsid w:val="00D00025"/>
    <w:rsid w:val="00D00221"/>
    <w:rsid w:val="00D005D9"/>
    <w:rsid w:val="00D00676"/>
    <w:rsid w:val="00D00DC0"/>
    <w:rsid w:val="00D0224D"/>
    <w:rsid w:val="00D02839"/>
    <w:rsid w:val="00D0288A"/>
    <w:rsid w:val="00D02EB1"/>
    <w:rsid w:val="00D034F8"/>
    <w:rsid w:val="00D04768"/>
    <w:rsid w:val="00D04B83"/>
    <w:rsid w:val="00D0521F"/>
    <w:rsid w:val="00D055C5"/>
    <w:rsid w:val="00D07759"/>
    <w:rsid w:val="00D07FB5"/>
    <w:rsid w:val="00D107EB"/>
    <w:rsid w:val="00D10E4F"/>
    <w:rsid w:val="00D10E73"/>
    <w:rsid w:val="00D1102D"/>
    <w:rsid w:val="00D1168E"/>
    <w:rsid w:val="00D117C8"/>
    <w:rsid w:val="00D117F1"/>
    <w:rsid w:val="00D12266"/>
    <w:rsid w:val="00D13336"/>
    <w:rsid w:val="00D134FE"/>
    <w:rsid w:val="00D13EEC"/>
    <w:rsid w:val="00D140CC"/>
    <w:rsid w:val="00D149B3"/>
    <w:rsid w:val="00D14E48"/>
    <w:rsid w:val="00D14ED2"/>
    <w:rsid w:val="00D15BD8"/>
    <w:rsid w:val="00D170E5"/>
    <w:rsid w:val="00D17CC3"/>
    <w:rsid w:val="00D20B2A"/>
    <w:rsid w:val="00D20C04"/>
    <w:rsid w:val="00D214C1"/>
    <w:rsid w:val="00D21566"/>
    <w:rsid w:val="00D21B23"/>
    <w:rsid w:val="00D22F10"/>
    <w:rsid w:val="00D2421B"/>
    <w:rsid w:val="00D255B8"/>
    <w:rsid w:val="00D2611F"/>
    <w:rsid w:val="00D264DD"/>
    <w:rsid w:val="00D278DC"/>
    <w:rsid w:val="00D27940"/>
    <w:rsid w:val="00D3123E"/>
    <w:rsid w:val="00D315A7"/>
    <w:rsid w:val="00D33832"/>
    <w:rsid w:val="00D3397D"/>
    <w:rsid w:val="00D33E97"/>
    <w:rsid w:val="00D3780D"/>
    <w:rsid w:val="00D405FB"/>
    <w:rsid w:val="00D4096D"/>
    <w:rsid w:val="00D40DA3"/>
    <w:rsid w:val="00D4191D"/>
    <w:rsid w:val="00D42040"/>
    <w:rsid w:val="00D45010"/>
    <w:rsid w:val="00D46D3A"/>
    <w:rsid w:val="00D477AA"/>
    <w:rsid w:val="00D47F87"/>
    <w:rsid w:val="00D50363"/>
    <w:rsid w:val="00D5063D"/>
    <w:rsid w:val="00D506C7"/>
    <w:rsid w:val="00D50F3A"/>
    <w:rsid w:val="00D513C5"/>
    <w:rsid w:val="00D51F61"/>
    <w:rsid w:val="00D51FAB"/>
    <w:rsid w:val="00D526B0"/>
    <w:rsid w:val="00D52830"/>
    <w:rsid w:val="00D52B84"/>
    <w:rsid w:val="00D53673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57B8C"/>
    <w:rsid w:val="00D603D8"/>
    <w:rsid w:val="00D60C48"/>
    <w:rsid w:val="00D6135E"/>
    <w:rsid w:val="00D61934"/>
    <w:rsid w:val="00D61C4C"/>
    <w:rsid w:val="00D62ACE"/>
    <w:rsid w:val="00D6434D"/>
    <w:rsid w:val="00D64584"/>
    <w:rsid w:val="00D6563C"/>
    <w:rsid w:val="00D65D48"/>
    <w:rsid w:val="00D6662D"/>
    <w:rsid w:val="00D66B30"/>
    <w:rsid w:val="00D67070"/>
    <w:rsid w:val="00D7017D"/>
    <w:rsid w:val="00D7032D"/>
    <w:rsid w:val="00D71B23"/>
    <w:rsid w:val="00D7247E"/>
    <w:rsid w:val="00D724D0"/>
    <w:rsid w:val="00D73CC9"/>
    <w:rsid w:val="00D747C5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3B"/>
    <w:rsid w:val="00D85088"/>
    <w:rsid w:val="00D85308"/>
    <w:rsid w:val="00D860BC"/>
    <w:rsid w:val="00D874C0"/>
    <w:rsid w:val="00D87DAA"/>
    <w:rsid w:val="00D90690"/>
    <w:rsid w:val="00D913BD"/>
    <w:rsid w:val="00D915F8"/>
    <w:rsid w:val="00D9314A"/>
    <w:rsid w:val="00D940A5"/>
    <w:rsid w:val="00D9451B"/>
    <w:rsid w:val="00D95986"/>
    <w:rsid w:val="00D95BED"/>
    <w:rsid w:val="00D9656E"/>
    <w:rsid w:val="00D96BB4"/>
    <w:rsid w:val="00D97168"/>
    <w:rsid w:val="00D97FA4"/>
    <w:rsid w:val="00DA0702"/>
    <w:rsid w:val="00DA0838"/>
    <w:rsid w:val="00DA0C0A"/>
    <w:rsid w:val="00DA0D61"/>
    <w:rsid w:val="00DA1578"/>
    <w:rsid w:val="00DA2B6D"/>
    <w:rsid w:val="00DA3245"/>
    <w:rsid w:val="00DA3614"/>
    <w:rsid w:val="00DA38C5"/>
    <w:rsid w:val="00DA4985"/>
    <w:rsid w:val="00DA5762"/>
    <w:rsid w:val="00DA5A51"/>
    <w:rsid w:val="00DA6C20"/>
    <w:rsid w:val="00DB1429"/>
    <w:rsid w:val="00DB22CB"/>
    <w:rsid w:val="00DB292E"/>
    <w:rsid w:val="00DB2E4D"/>
    <w:rsid w:val="00DB3142"/>
    <w:rsid w:val="00DB330F"/>
    <w:rsid w:val="00DB34C6"/>
    <w:rsid w:val="00DB3AA9"/>
    <w:rsid w:val="00DB49F9"/>
    <w:rsid w:val="00DB5288"/>
    <w:rsid w:val="00DB6F8A"/>
    <w:rsid w:val="00DB7B6B"/>
    <w:rsid w:val="00DC02A5"/>
    <w:rsid w:val="00DC0397"/>
    <w:rsid w:val="00DC1ECF"/>
    <w:rsid w:val="00DC2639"/>
    <w:rsid w:val="00DC30A7"/>
    <w:rsid w:val="00DC3679"/>
    <w:rsid w:val="00DC3913"/>
    <w:rsid w:val="00DC3988"/>
    <w:rsid w:val="00DC3C85"/>
    <w:rsid w:val="00DC3DCF"/>
    <w:rsid w:val="00DC3F28"/>
    <w:rsid w:val="00DC4AA0"/>
    <w:rsid w:val="00DC4BD6"/>
    <w:rsid w:val="00DC4C69"/>
    <w:rsid w:val="00DC4E0A"/>
    <w:rsid w:val="00DC5C80"/>
    <w:rsid w:val="00DC5D73"/>
    <w:rsid w:val="00DC5EF8"/>
    <w:rsid w:val="00DC71DB"/>
    <w:rsid w:val="00DC74D6"/>
    <w:rsid w:val="00DD0D87"/>
    <w:rsid w:val="00DD11AE"/>
    <w:rsid w:val="00DD12F2"/>
    <w:rsid w:val="00DD1B10"/>
    <w:rsid w:val="00DD205D"/>
    <w:rsid w:val="00DD3FB7"/>
    <w:rsid w:val="00DD47F5"/>
    <w:rsid w:val="00DD4EFE"/>
    <w:rsid w:val="00DD501E"/>
    <w:rsid w:val="00DD5E07"/>
    <w:rsid w:val="00DD6D51"/>
    <w:rsid w:val="00DD6FF8"/>
    <w:rsid w:val="00DD77AA"/>
    <w:rsid w:val="00DE05EA"/>
    <w:rsid w:val="00DE10DC"/>
    <w:rsid w:val="00DE1CAC"/>
    <w:rsid w:val="00DE2B02"/>
    <w:rsid w:val="00DE2E50"/>
    <w:rsid w:val="00DE40C2"/>
    <w:rsid w:val="00DE51FD"/>
    <w:rsid w:val="00DE5D55"/>
    <w:rsid w:val="00DF21DD"/>
    <w:rsid w:val="00DF2FAA"/>
    <w:rsid w:val="00DF4798"/>
    <w:rsid w:val="00DF4C73"/>
    <w:rsid w:val="00DF5810"/>
    <w:rsid w:val="00DF5AD7"/>
    <w:rsid w:val="00DF5AF7"/>
    <w:rsid w:val="00DF6A95"/>
    <w:rsid w:val="00DF7065"/>
    <w:rsid w:val="00DF7B40"/>
    <w:rsid w:val="00DF7CA3"/>
    <w:rsid w:val="00E00B4F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5584"/>
    <w:rsid w:val="00E06429"/>
    <w:rsid w:val="00E065F7"/>
    <w:rsid w:val="00E06627"/>
    <w:rsid w:val="00E06652"/>
    <w:rsid w:val="00E06AF8"/>
    <w:rsid w:val="00E06F00"/>
    <w:rsid w:val="00E06F37"/>
    <w:rsid w:val="00E10818"/>
    <w:rsid w:val="00E10A4F"/>
    <w:rsid w:val="00E11BEF"/>
    <w:rsid w:val="00E11F91"/>
    <w:rsid w:val="00E12378"/>
    <w:rsid w:val="00E12B1E"/>
    <w:rsid w:val="00E12D8E"/>
    <w:rsid w:val="00E13A4D"/>
    <w:rsid w:val="00E14403"/>
    <w:rsid w:val="00E1488D"/>
    <w:rsid w:val="00E167CB"/>
    <w:rsid w:val="00E16923"/>
    <w:rsid w:val="00E17CE1"/>
    <w:rsid w:val="00E17FB4"/>
    <w:rsid w:val="00E20C6F"/>
    <w:rsid w:val="00E20E5E"/>
    <w:rsid w:val="00E21906"/>
    <w:rsid w:val="00E21F02"/>
    <w:rsid w:val="00E23A19"/>
    <w:rsid w:val="00E23C39"/>
    <w:rsid w:val="00E24128"/>
    <w:rsid w:val="00E24509"/>
    <w:rsid w:val="00E24955"/>
    <w:rsid w:val="00E26C64"/>
    <w:rsid w:val="00E26DAC"/>
    <w:rsid w:val="00E279F5"/>
    <w:rsid w:val="00E27F6D"/>
    <w:rsid w:val="00E30084"/>
    <w:rsid w:val="00E30713"/>
    <w:rsid w:val="00E30BDA"/>
    <w:rsid w:val="00E30EB7"/>
    <w:rsid w:val="00E31009"/>
    <w:rsid w:val="00E31627"/>
    <w:rsid w:val="00E31837"/>
    <w:rsid w:val="00E32634"/>
    <w:rsid w:val="00E32EA3"/>
    <w:rsid w:val="00E3319E"/>
    <w:rsid w:val="00E34A57"/>
    <w:rsid w:val="00E367F7"/>
    <w:rsid w:val="00E372B3"/>
    <w:rsid w:val="00E37567"/>
    <w:rsid w:val="00E37A80"/>
    <w:rsid w:val="00E37E4C"/>
    <w:rsid w:val="00E408B7"/>
    <w:rsid w:val="00E40BF8"/>
    <w:rsid w:val="00E410A3"/>
    <w:rsid w:val="00E42248"/>
    <w:rsid w:val="00E43E10"/>
    <w:rsid w:val="00E4447C"/>
    <w:rsid w:val="00E4476F"/>
    <w:rsid w:val="00E44EE3"/>
    <w:rsid w:val="00E4625A"/>
    <w:rsid w:val="00E46A4C"/>
    <w:rsid w:val="00E46CF6"/>
    <w:rsid w:val="00E4782F"/>
    <w:rsid w:val="00E47C33"/>
    <w:rsid w:val="00E504DF"/>
    <w:rsid w:val="00E50671"/>
    <w:rsid w:val="00E512E5"/>
    <w:rsid w:val="00E53533"/>
    <w:rsid w:val="00E53EC0"/>
    <w:rsid w:val="00E54655"/>
    <w:rsid w:val="00E558CF"/>
    <w:rsid w:val="00E55AC2"/>
    <w:rsid w:val="00E55D8E"/>
    <w:rsid w:val="00E563F2"/>
    <w:rsid w:val="00E564E2"/>
    <w:rsid w:val="00E573A7"/>
    <w:rsid w:val="00E57422"/>
    <w:rsid w:val="00E60229"/>
    <w:rsid w:val="00E6042A"/>
    <w:rsid w:val="00E617FA"/>
    <w:rsid w:val="00E61BB7"/>
    <w:rsid w:val="00E625DB"/>
    <w:rsid w:val="00E62B88"/>
    <w:rsid w:val="00E63600"/>
    <w:rsid w:val="00E63B13"/>
    <w:rsid w:val="00E64A15"/>
    <w:rsid w:val="00E64F59"/>
    <w:rsid w:val="00E65A19"/>
    <w:rsid w:val="00E664BD"/>
    <w:rsid w:val="00E66CB8"/>
    <w:rsid w:val="00E67378"/>
    <w:rsid w:val="00E67700"/>
    <w:rsid w:val="00E67BC1"/>
    <w:rsid w:val="00E70D76"/>
    <w:rsid w:val="00E70E93"/>
    <w:rsid w:val="00E71BA0"/>
    <w:rsid w:val="00E71C20"/>
    <w:rsid w:val="00E71F08"/>
    <w:rsid w:val="00E7234E"/>
    <w:rsid w:val="00E73F84"/>
    <w:rsid w:val="00E74297"/>
    <w:rsid w:val="00E746D3"/>
    <w:rsid w:val="00E74D18"/>
    <w:rsid w:val="00E75B63"/>
    <w:rsid w:val="00E778B3"/>
    <w:rsid w:val="00E77987"/>
    <w:rsid w:val="00E77BAD"/>
    <w:rsid w:val="00E80298"/>
    <w:rsid w:val="00E80985"/>
    <w:rsid w:val="00E80ADB"/>
    <w:rsid w:val="00E817BE"/>
    <w:rsid w:val="00E830AD"/>
    <w:rsid w:val="00E832C9"/>
    <w:rsid w:val="00E83C96"/>
    <w:rsid w:val="00E83EA4"/>
    <w:rsid w:val="00E83FB2"/>
    <w:rsid w:val="00E84953"/>
    <w:rsid w:val="00E84AF9"/>
    <w:rsid w:val="00E84B83"/>
    <w:rsid w:val="00E8501C"/>
    <w:rsid w:val="00E856A8"/>
    <w:rsid w:val="00E85B63"/>
    <w:rsid w:val="00E85E65"/>
    <w:rsid w:val="00E868B3"/>
    <w:rsid w:val="00E86BEE"/>
    <w:rsid w:val="00E8768C"/>
    <w:rsid w:val="00E87D22"/>
    <w:rsid w:val="00E90E69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97589"/>
    <w:rsid w:val="00E97EF7"/>
    <w:rsid w:val="00EA03FD"/>
    <w:rsid w:val="00EA097B"/>
    <w:rsid w:val="00EA3267"/>
    <w:rsid w:val="00EA3313"/>
    <w:rsid w:val="00EA43F0"/>
    <w:rsid w:val="00EA492D"/>
    <w:rsid w:val="00EA49F8"/>
    <w:rsid w:val="00EA4B74"/>
    <w:rsid w:val="00EA4D3B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39C8"/>
    <w:rsid w:val="00EB4136"/>
    <w:rsid w:val="00EB4432"/>
    <w:rsid w:val="00EB49D6"/>
    <w:rsid w:val="00EB4F30"/>
    <w:rsid w:val="00EB6784"/>
    <w:rsid w:val="00EB6C31"/>
    <w:rsid w:val="00EB7014"/>
    <w:rsid w:val="00EB74B5"/>
    <w:rsid w:val="00EB7C7D"/>
    <w:rsid w:val="00EC04E7"/>
    <w:rsid w:val="00EC0A1A"/>
    <w:rsid w:val="00EC0A94"/>
    <w:rsid w:val="00EC119C"/>
    <w:rsid w:val="00EC13E1"/>
    <w:rsid w:val="00EC222B"/>
    <w:rsid w:val="00EC3518"/>
    <w:rsid w:val="00EC372C"/>
    <w:rsid w:val="00EC38FD"/>
    <w:rsid w:val="00EC3CF3"/>
    <w:rsid w:val="00EC548E"/>
    <w:rsid w:val="00EC5544"/>
    <w:rsid w:val="00EC5F98"/>
    <w:rsid w:val="00EC625D"/>
    <w:rsid w:val="00EC6C4C"/>
    <w:rsid w:val="00EC6C6C"/>
    <w:rsid w:val="00EC7091"/>
    <w:rsid w:val="00EC7390"/>
    <w:rsid w:val="00ED05ED"/>
    <w:rsid w:val="00ED0799"/>
    <w:rsid w:val="00ED156D"/>
    <w:rsid w:val="00ED2BB0"/>
    <w:rsid w:val="00ED2E57"/>
    <w:rsid w:val="00ED35AB"/>
    <w:rsid w:val="00ED37A8"/>
    <w:rsid w:val="00ED38ED"/>
    <w:rsid w:val="00ED4FE6"/>
    <w:rsid w:val="00ED5583"/>
    <w:rsid w:val="00ED6AF6"/>
    <w:rsid w:val="00ED6C79"/>
    <w:rsid w:val="00ED77E2"/>
    <w:rsid w:val="00ED7FA6"/>
    <w:rsid w:val="00EE03B0"/>
    <w:rsid w:val="00EE0D6B"/>
    <w:rsid w:val="00EE1261"/>
    <w:rsid w:val="00EE3DE8"/>
    <w:rsid w:val="00EE403E"/>
    <w:rsid w:val="00EE47CF"/>
    <w:rsid w:val="00EE550C"/>
    <w:rsid w:val="00EE580F"/>
    <w:rsid w:val="00EE584A"/>
    <w:rsid w:val="00EE5C9B"/>
    <w:rsid w:val="00EE707D"/>
    <w:rsid w:val="00EE76FB"/>
    <w:rsid w:val="00EE7D2C"/>
    <w:rsid w:val="00EF08F2"/>
    <w:rsid w:val="00EF1037"/>
    <w:rsid w:val="00EF1B3C"/>
    <w:rsid w:val="00EF1B5D"/>
    <w:rsid w:val="00EF1D24"/>
    <w:rsid w:val="00EF3064"/>
    <w:rsid w:val="00EF31ED"/>
    <w:rsid w:val="00EF3269"/>
    <w:rsid w:val="00EF397A"/>
    <w:rsid w:val="00EF409D"/>
    <w:rsid w:val="00EF4A61"/>
    <w:rsid w:val="00EF5335"/>
    <w:rsid w:val="00EF5CC5"/>
    <w:rsid w:val="00EF6643"/>
    <w:rsid w:val="00EF683A"/>
    <w:rsid w:val="00EF7B18"/>
    <w:rsid w:val="00EF7C3E"/>
    <w:rsid w:val="00F01094"/>
    <w:rsid w:val="00F01E34"/>
    <w:rsid w:val="00F02068"/>
    <w:rsid w:val="00F02C0A"/>
    <w:rsid w:val="00F03C39"/>
    <w:rsid w:val="00F0404C"/>
    <w:rsid w:val="00F04236"/>
    <w:rsid w:val="00F04BE6"/>
    <w:rsid w:val="00F05C69"/>
    <w:rsid w:val="00F060EA"/>
    <w:rsid w:val="00F06850"/>
    <w:rsid w:val="00F07C09"/>
    <w:rsid w:val="00F1150B"/>
    <w:rsid w:val="00F120EE"/>
    <w:rsid w:val="00F124E8"/>
    <w:rsid w:val="00F12706"/>
    <w:rsid w:val="00F129CE"/>
    <w:rsid w:val="00F129E6"/>
    <w:rsid w:val="00F13267"/>
    <w:rsid w:val="00F13A07"/>
    <w:rsid w:val="00F13D38"/>
    <w:rsid w:val="00F13FAA"/>
    <w:rsid w:val="00F14914"/>
    <w:rsid w:val="00F15A3C"/>
    <w:rsid w:val="00F15C04"/>
    <w:rsid w:val="00F162A0"/>
    <w:rsid w:val="00F1734F"/>
    <w:rsid w:val="00F179E5"/>
    <w:rsid w:val="00F17B68"/>
    <w:rsid w:val="00F17B94"/>
    <w:rsid w:val="00F20382"/>
    <w:rsid w:val="00F213A8"/>
    <w:rsid w:val="00F21455"/>
    <w:rsid w:val="00F21E47"/>
    <w:rsid w:val="00F22634"/>
    <w:rsid w:val="00F229CE"/>
    <w:rsid w:val="00F22D00"/>
    <w:rsid w:val="00F23BAF"/>
    <w:rsid w:val="00F23C54"/>
    <w:rsid w:val="00F23FD5"/>
    <w:rsid w:val="00F244E1"/>
    <w:rsid w:val="00F24B6E"/>
    <w:rsid w:val="00F24D9F"/>
    <w:rsid w:val="00F25EEC"/>
    <w:rsid w:val="00F25FB5"/>
    <w:rsid w:val="00F26568"/>
    <w:rsid w:val="00F26987"/>
    <w:rsid w:val="00F26B49"/>
    <w:rsid w:val="00F26B80"/>
    <w:rsid w:val="00F27AD8"/>
    <w:rsid w:val="00F308D0"/>
    <w:rsid w:val="00F30FD7"/>
    <w:rsid w:val="00F31D6E"/>
    <w:rsid w:val="00F336CC"/>
    <w:rsid w:val="00F34212"/>
    <w:rsid w:val="00F34F95"/>
    <w:rsid w:val="00F37D65"/>
    <w:rsid w:val="00F37FBB"/>
    <w:rsid w:val="00F40029"/>
    <w:rsid w:val="00F40235"/>
    <w:rsid w:val="00F42A71"/>
    <w:rsid w:val="00F42D65"/>
    <w:rsid w:val="00F43DC9"/>
    <w:rsid w:val="00F46D32"/>
    <w:rsid w:val="00F47460"/>
    <w:rsid w:val="00F47FAE"/>
    <w:rsid w:val="00F5003F"/>
    <w:rsid w:val="00F50D1B"/>
    <w:rsid w:val="00F51C47"/>
    <w:rsid w:val="00F52182"/>
    <w:rsid w:val="00F53102"/>
    <w:rsid w:val="00F53170"/>
    <w:rsid w:val="00F5356D"/>
    <w:rsid w:val="00F53A23"/>
    <w:rsid w:val="00F5528F"/>
    <w:rsid w:val="00F559C4"/>
    <w:rsid w:val="00F56030"/>
    <w:rsid w:val="00F56C43"/>
    <w:rsid w:val="00F56CD5"/>
    <w:rsid w:val="00F56EC5"/>
    <w:rsid w:val="00F571B5"/>
    <w:rsid w:val="00F57DC7"/>
    <w:rsid w:val="00F603DB"/>
    <w:rsid w:val="00F60A6A"/>
    <w:rsid w:val="00F60ABD"/>
    <w:rsid w:val="00F61D8B"/>
    <w:rsid w:val="00F62C5C"/>
    <w:rsid w:val="00F62F84"/>
    <w:rsid w:val="00F63662"/>
    <w:rsid w:val="00F63C6E"/>
    <w:rsid w:val="00F652A8"/>
    <w:rsid w:val="00F6574C"/>
    <w:rsid w:val="00F660C2"/>
    <w:rsid w:val="00F66A29"/>
    <w:rsid w:val="00F674F4"/>
    <w:rsid w:val="00F70D94"/>
    <w:rsid w:val="00F71228"/>
    <w:rsid w:val="00F717B2"/>
    <w:rsid w:val="00F719EA"/>
    <w:rsid w:val="00F719EE"/>
    <w:rsid w:val="00F71A89"/>
    <w:rsid w:val="00F71F90"/>
    <w:rsid w:val="00F7241F"/>
    <w:rsid w:val="00F72DBC"/>
    <w:rsid w:val="00F72E7B"/>
    <w:rsid w:val="00F72F45"/>
    <w:rsid w:val="00F73039"/>
    <w:rsid w:val="00F73140"/>
    <w:rsid w:val="00F73FDA"/>
    <w:rsid w:val="00F74594"/>
    <w:rsid w:val="00F75732"/>
    <w:rsid w:val="00F75AD9"/>
    <w:rsid w:val="00F77AC0"/>
    <w:rsid w:val="00F80102"/>
    <w:rsid w:val="00F809D6"/>
    <w:rsid w:val="00F80F62"/>
    <w:rsid w:val="00F82BD9"/>
    <w:rsid w:val="00F83569"/>
    <w:rsid w:val="00F8387F"/>
    <w:rsid w:val="00F838A6"/>
    <w:rsid w:val="00F83FE2"/>
    <w:rsid w:val="00F859A7"/>
    <w:rsid w:val="00F8635B"/>
    <w:rsid w:val="00F8740B"/>
    <w:rsid w:val="00F91262"/>
    <w:rsid w:val="00F918C4"/>
    <w:rsid w:val="00F937CB"/>
    <w:rsid w:val="00F9384C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1D7"/>
    <w:rsid w:val="00FA13D2"/>
    <w:rsid w:val="00FA1871"/>
    <w:rsid w:val="00FA2C9D"/>
    <w:rsid w:val="00FA2D02"/>
    <w:rsid w:val="00FA2E4C"/>
    <w:rsid w:val="00FA3A77"/>
    <w:rsid w:val="00FA49C8"/>
    <w:rsid w:val="00FA4FE3"/>
    <w:rsid w:val="00FA5234"/>
    <w:rsid w:val="00FA5385"/>
    <w:rsid w:val="00FA5F36"/>
    <w:rsid w:val="00FA6E19"/>
    <w:rsid w:val="00FA72FE"/>
    <w:rsid w:val="00FA7326"/>
    <w:rsid w:val="00FA7BD0"/>
    <w:rsid w:val="00FA7C0E"/>
    <w:rsid w:val="00FA7C30"/>
    <w:rsid w:val="00FB0058"/>
    <w:rsid w:val="00FB00A1"/>
    <w:rsid w:val="00FB0AC8"/>
    <w:rsid w:val="00FB1BB6"/>
    <w:rsid w:val="00FB2721"/>
    <w:rsid w:val="00FB2ECF"/>
    <w:rsid w:val="00FB3356"/>
    <w:rsid w:val="00FB3D75"/>
    <w:rsid w:val="00FB417C"/>
    <w:rsid w:val="00FB5491"/>
    <w:rsid w:val="00FB57F0"/>
    <w:rsid w:val="00FB6741"/>
    <w:rsid w:val="00FB69C5"/>
    <w:rsid w:val="00FB6E27"/>
    <w:rsid w:val="00FB70E8"/>
    <w:rsid w:val="00FB7CFE"/>
    <w:rsid w:val="00FC0712"/>
    <w:rsid w:val="00FC2DAF"/>
    <w:rsid w:val="00FC313C"/>
    <w:rsid w:val="00FC5181"/>
    <w:rsid w:val="00FC5F84"/>
    <w:rsid w:val="00FC6B81"/>
    <w:rsid w:val="00FD092C"/>
    <w:rsid w:val="00FD0D21"/>
    <w:rsid w:val="00FD1137"/>
    <w:rsid w:val="00FD13D0"/>
    <w:rsid w:val="00FD2350"/>
    <w:rsid w:val="00FD3469"/>
    <w:rsid w:val="00FD3538"/>
    <w:rsid w:val="00FD3945"/>
    <w:rsid w:val="00FD3DB9"/>
    <w:rsid w:val="00FD3FD5"/>
    <w:rsid w:val="00FD4BAB"/>
    <w:rsid w:val="00FD70FF"/>
    <w:rsid w:val="00FD74B6"/>
    <w:rsid w:val="00FD7BBE"/>
    <w:rsid w:val="00FE01BD"/>
    <w:rsid w:val="00FE0372"/>
    <w:rsid w:val="00FE198E"/>
    <w:rsid w:val="00FE2879"/>
    <w:rsid w:val="00FE3869"/>
    <w:rsid w:val="00FE4F64"/>
    <w:rsid w:val="00FE5899"/>
    <w:rsid w:val="00FE59CF"/>
    <w:rsid w:val="00FE69B9"/>
    <w:rsid w:val="00FE774A"/>
    <w:rsid w:val="00FE77FE"/>
    <w:rsid w:val="00FE792C"/>
    <w:rsid w:val="00FE7CEB"/>
    <w:rsid w:val="00FF080E"/>
    <w:rsid w:val="00FF2711"/>
    <w:rsid w:val="00FF2E8A"/>
    <w:rsid w:val="00FF3053"/>
    <w:rsid w:val="00FF35C4"/>
    <w:rsid w:val="00FF36E9"/>
    <w:rsid w:val="00FF3867"/>
    <w:rsid w:val="00FF3BCD"/>
    <w:rsid w:val="00FF47FE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B06639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457DE8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5617</TotalTime>
  <Pages>1</Pages>
  <Words>85</Words>
  <Characters>491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2425</cp:revision>
  <cp:lastPrinted>2023-04-18T21:05:00Z</cp:lastPrinted>
  <dcterms:created xsi:type="dcterms:W3CDTF">2016-03-08T23:18:00Z</dcterms:created>
  <dcterms:modified xsi:type="dcterms:W3CDTF">2024-12-05T21:27:00Z</dcterms:modified>
</cp:coreProperties>
</file>