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7D0B8C">
        <w:t>ELETRONEUROMIOGRAFIA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417C6E" w:rsidRPr="00417C6E" w:rsidRDefault="00417C6E" w:rsidP="00417C6E">
      <w:pPr>
        <w:rPr>
          <w:sz w:val="32"/>
          <w:szCs w:val="32"/>
        </w:rPr>
      </w:pPr>
      <w:r w:rsidRPr="00417C6E">
        <w:rPr>
          <w:sz w:val="32"/>
          <w:szCs w:val="32"/>
        </w:rPr>
        <w:t xml:space="preserve">PACIENTE: </w:t>
      </w:r>
      <w:r w:rsidR="00E57531">
        <w:rPr>
          <w:sz w:val="32"/>
          <w:szCs w:val="32"/>
        </w:rPr>
        <w:t>Cleonice C.Pulcherio</w:t>
      </w:r>
      <w:r w:rsidRPr="00417C6E">
        <w:rPr>
          <w:sz w:val="32"/>
          <w:szCs w:val="32"/>
        </w:rPr>
        <w:t xml:space="preserve">  ID:2</w:t>
      </w:r>
      <w:r>
        <w:rPr>
          <w:sz w:val="32"/>
          <w:szCs w:val="32"/>
        </w:rPr>
        <w:t>9</w:t>
      </w:r>
      <w:r w:rsidR="00D81740">
        <w:rPr>
          <w:sz w:val="32"/>
          <w:szCs w:val="32"/>
        </w:rPr>
        <w:t>6</w:t>
      </w:r>
      <w:r w:rsidR="00E57531">
        <w:rPr>
          <w:sz w:val="32"/>
          <w:szCs w:val="32"/>
        </w:rPr>
        <w:t>24</w:t>
      </w:r>
    </w:p>
    <w:p w:rsidR="00417C6E" w:rsidRPr="00417C6E" w:rsidRDefault="00417C6E" w:rsidP="00417C6E">
      <w:pPr>
        <w:rPr>
          <w:sz w:val="32"/>
          <w:szCs w:val="32"/>
        </w:rPr>
      </w:pPr>
      <w:r w:rsidRPr="00417C6E">
        <w:rPr>
          <w:sz w:val="32"/>
          <w:szCs w:val="32"/>
        </w:rPr>
        <w:t>IDADE:</w:t>
      </w:r>
      <w:r w:rsidR="00E57531">
        <w:rPr>
          <w:sz w:val="32"/>
          <w:szCs w:val="32"/>
        </w:rPr>
        <w:t>75</w:t>
      </w:r>
      <w:r w:rsidRPr="00417C6E">
        <w:rPr>
          <w:sz w:val="32"/>
          <w:szCs w:val="32"/>
        </w:rPr>
        <w:t xml:space="preserve"> anos SEXO: </w:t>
      </w:r>
      <w:r w:rsidR="00247AB8">
        <w:rPr>
          <w:sz w:val="32"/>
          <w:szCs w:val="32"/>
        </w:rPr>
        <w:t>F</w:t>
      </w:r>
      <w:r w:rsidRPr="00417C6E">
        <w:rPr>
          <w:sz w:val="32"/>
          <w:szCs w:val="32"/>
        </w:rPr>
        <w:t xml:space="preserve">                 </w:t>
      </w:r>
    </w:p>
    <w:p w:rsidR="00241B1C" w:rsidRDefault="00417C6E" w:rsidP="00417C6E">
      <w:pPr>
        <w:rPr>
          <w:sz w:val="32"/>
          <w:szCs w:val="32"/>
        </w:rPr>
      </w:pPr>
      <w:r w:rsidRPr="00417C6E">
        <w:rPr>
          <w:sz w:val="32"/>
          <w:szCs w:val="32"/>
        </w:rPr>
        <w:t>DATA DO EXAME:</w:t>
      </w:r>
      <w:r w:rsidR="00E57531">
        <w:rPr>
          <w:sz w:val="32"/>
          <w:szCs w:val="32"/>
        </w:rPr>
        <w:t>5</w:t>
      </w:r>
      <w:bookmarkStart w:id="0" w:name="_GoBack"/>
      <w:bookmarkEnd w:id="0"/>
      <w:r w:rsidR="00247AB8">
        <w:rPr>
          <w:sz w:val="32"/>
          <w:szCs w:val="32"/>
        </w:rPr>
        <w:t xml:space="preserve"> </w:t>
      </w:r>
      <w:r w:rsidR="00D81740">
        <w:rPr>
          <w:sz w:val="32"/>
          <w:szCs w:val="32"/>
        </w:rPr>
        <w:t>dez</w:t>
      </w:r>
      <w:r w:rsidR="00247AB8">
        <w:rPr>
          <w:sz w:val="32"/>
          <w:szCs w:val="32"/>
        </w:rPr>
        <w:t>. 24</w:t>
      </w:r>
    </w:p>
    <w:p w:rsidR="00C52AF7" w:rsidRDefault="00C52AF7" w:rsidP="00241B1C">
      <w:pPr>
        <w:rPr>
          <w:sz w:val="32"/>
          <w:szCs w:val="32"/>
        </w:rPr>
      </w:pPr>
      <w:r>
        <w:rPr>
          <w:sz w:val="32"/>
          <w:szCs w:val="32"/>
        </w:rPr>
        <w:t>SEGMENTO ESTUDADO:Membro</w:t>
      </w:r>
      <w:r w:rsidR="003B1AF2">
        <w:rPr>
          <w:sz w:val="32"/>
          <w:szCs w:val="32"/>
        </w:rPr>
        <w:t>s</w:t>
      </w:r>
      <w:r>
        <w:rPr>
          <w:sz w:val="32"/>
          <w:szCs w:val="32"/>
        </w:rPr>
        <w:t xml:space="preserve"> superior</w:t>
      </w:r>
      <w:r w:rsidR="003B1AF2">
        <w:rPr>
          <w:sz w:val="32"/>
          <w:szCs w:val="32"/>
        </w:rPr>
        <w:t>es</w:t>
      </w:r>
    </w:p>
    <w:p w:rsidR="000D050B" w:rsidRDefault="000D050B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AD0324" w:rsidRDefault="00AD0324" w:rsidP="007D0B8C">
      <w:pPr>
        <w:jc w:val="both"/>
        <w:rPr>
          <w:sz w:val="32"/>
        </w:rPr>
      </w:pPr>
      <w:r>
        <w:rPr>
          <w:sz w:val="32"/>
        </w:rPr>
        <w:t>As latencias motoras distais estao normais nos nervos examinados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F, obtida no nervo ulnar</w:t>
      </w:r>
      <w:r w:rsidR="003B1AF2">
        <w:rPr>
          <w:sz w:val="32"/>
        </w:rPr>
        <w:t xml:space="preserve"> D e</w:t>
      </w:r>
      <w:r w:rsidR="004D1B98">
        <w:rPr>
          <w:sz w:val="32"/>
        </w:rPr>
        <w:t xml:space="preserve"> </w:t>
      </w:r>
      <w:r w:rsidR="00EC1828">
        <w:rPr>
          <w:sz w:val="32"/>
        </w:rPr>
        <w:t>E</w:t>
      </w:r>
      <w:r w:rsidR="004D1B98">
        <w:rPr>
          <w:sz w:val="32"/>
        </w:rPr>
        <w:t xml:space="preserve"> </w:t>
      </w:r>
      <w:r w:rsidR="00051520">
        <w:rPr>
          <w:sz w:val="32"/>
        </w:rPr>
        <w:t>, es</w:t>
      </w:r>
      <w:r>
        <w:rPr>
          <w:sz w:val="32"/>
        </w:rPr>
        <w:t xml:space="preserve">tá normal </w:t>
      </w:r>
      <w:r w:rsidR="00FA71CA">
        <w:rPr>
          <w:sz w:val="32"/>
        </w:rPr>
        <w:t>.</w:t>
      </w:r>
      <w:r>
        <w:rPr>
          <w:sz w:val="32"/>
        </w:rPr>
        <w:t xml:space="preserve">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Os eletromiogramas</w:t>
      </w:r>
      <w:r w:rsidR="00AD0324">
        <w:rPr>
          <w:sz w:val="32"/>
        </w:rPr>
        <w:t xml:space="preserve"> </w:t>
      </w:r>
      <w:r w:rsidR="00F852DA">
        <w:rPr>
          <w:sz w:val="32"/>
        </w:rPr>
        <w:t>estao normais nos musculos indicados.</w:t>
      </w:r>
    </w:p>
    <w:p w:rsidR="007D0B8C" w:rsidRDefault="007D0B8C" w:rsidP="007D0B8C">
      <w:pPr>
        <w:jc w:val="both"/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9C15EE" w:rsidRDefault="009C15EE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 xml:space="preserve">Eletroneuromiografia </w:t>
      </w:r>
      <w:r w:rsidR="00CE1694">
        <w:rPr>
          <w:sz w:val="32"/>
        </w:rPr>
        <w:t>dentro dos limites normais.</w:t>
      </w:r>
    </w:p>
    <w:p w:rsidR="007917FC" w:rsidRPr="007917FC" w:rsidRDefault="007917FC" w:rsidP="007D0B8C">
      <w:pPr>
        <w:rPr>
          <w:sz w:val="22"/>
          <w:szCs w:val="22"/>
        </w:rPr>
      </w:pPr>
      <w:r w:rsidRPr="007917FC">
        <w:rPr>
          <w:sz w:val="22"/>
          <w:szCs w:val="22"/>
        </w:rPr>
        <w:t>O presente exame nao detecta acometimento de fibras finas.</w:t>
      </w:r>
    </w:p>
    <w:p w:rsidR="009D6314" w:rsidRDefault="009D6314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C9775E" w:rsidP="007D0B8C">
      <w:pPr>
        <w:rPr>
          <w:i/>
          <w:sz w:val="32"/>
        </w:rPr>
      </w:pPr>
      <w:r>
        <w:rPr>
          <w:i/>
          <w:sz w:val="32"/>
        </w:rPr>
        <w:t xml:space="preserve">             </w:t>
      </w:r>
      <w:r w:rsidR="00FF3E54">
        <w:rPr>
          <w:i/>
          <w:sz w:val="32"/>
        </w:rPr>
        <w:t xml:space="preserve">                                                         </w:t>
      </w:r>
      <w:r w:rsidR="007D0B8C">
        <w:rPr>
          <w:i/>
          <w:sz w:val="32"/>
        </w:rPr>
        <w:t xml:space="preserve">Dr. Cláudio Oppenheimer                 </w:t>
      </w:r>
    </w:p>
    <w:p w:rsidR="0052744F" w:rsidRPr="00C9775E" w:rsidRDefault="007D0B8C" w:rsidP="007D0B8C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</w:t>
      </w:r>
      <w:r w:rsidR="00C9775E">
        <w:rPr>
          <w:i/>
          <w:sz w:val="32"/>
        </w:rPr>
        <w:t xml:space="preserve">           </w:t>
      </w:r>
      <w:r w:rsidR="00FF3E54">
        <w:rPr>
          <w:i/>
          <w:sz w:val="32"/>
        </w:rPr>
        <w:t xml:space="preserve">                                                         </w:t>
      </w:r>
      <w:r w:rsidR="00C9775E">
        <w:rPr>
          <w:i/>
          <w:sz w:val="32"/>
        </w:rPr>
        <w:t xml:space="preserve"> </w:t>
      </w:r>
      <w:r w:rsidR="00C9775E" w:rsidRPr="00C9775E">
        <w:rPr>
          <w:i/>
          <w:sz w:val="24"/>
          <w:szCs w:val="24"/>
        </w:rPr>
        <w:t>CRMSP:62357</w:t>
      </w:r>
      <w:r w:rsidRPr="00C9775E">
        <w:rPr>
          <w:i/>
          <w:sz w:val="24"/>
          <w:szCs w:val="24"/>
        </w:rPr>
        <w:t xml:space="preserve">     CRM</w:t>
      </w:r>
      <w:r w:rsidR="00C9775E" w:rsidRPr="00C9775E">
        <w:rPr>
          <w:i/>
          <w:sz w:val="24"/>
          <w:szCs w:val="24"/>
        </w:rPr>
        <w:t>DF</w:t>
      </w:r>
      <w:r w:rsidRPr="00C9775E">
        <w:rPr>
          <w:i/>
          <w:sz w:val="24"/>
          <w:szCs w:val="24"/>
        </w:rPr>
        <w:t>:11095</w:t>
      </w:r>
    </w:p>
    <w:sectPr w:rsidR="0052744F" w:rsidRPr="00C9775E" w:rsidSect="00AB206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0432" w:rsidRDefault="00240432">
      <w:r>
        <w:separator/>
      </w:r>
    </w:p>
  </w:endnote>
  <w:endnote w:type="continuationSeparator" w:id="0">
    <w:p w:rsidR="00240432" w:rsidRDefault="002404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F2D" w:rsidRDefault="0024043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F2D" w:rsidRPr="0052028B">
        <w:rPr>
          <w:rStyle w:val="Hyperlink"/>
          <w:b/>
        </w:rPr>
        <w:t>www.neurofis.com.br</w:t>
      </w:r>
    </w:hyperlink>
    <w:r w:rsidR="00A33F2D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0432" w:rsidRDefault="00240432">
      <w:r>
        <w:separator/>
      </w:r>
    </w:p>
  </w:footnote>
  <w:footnote w:type="continuationSeparator" w:id="0">
    <w:p w:rsidR="00240432" w:rsidRDefault="0024043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B88"/>
    <w:rsid w:val="0000186C"/>
    <w:rsid w:val="00001BC3"/>
    <w:rsid w:val="000032EF"/>
    <w:rsid w:val="0000336C"/>
    <w:rsid w:val="000039F5"/>
    <w:rsid w:val="00004101"/>
    <w:rsid w:val="00004DB7"/>
    <w:rsid w:val="00010315"/>
    <w:rsid w:val="000108DD"/>
    <w:rsid w:val="00012CD6"/>
    <w:rsid w:val="00013027"/>
    <w:rsid w:val="000138B9"/>
    <w:rsid w:val="000138C5"/>
    <w:rsid w:val="00013E8C"/>
    <w:rsid w:val="000208D1"/>
    <w:rsid w:val="00020CDB"/>
    <w:rsid w:val="00022CF7"/>
    <w:rsid w:val="00025068"/>
    <w:rsid w:val="00025526"/>
    <w:rsid w:val="00031716"/>
    <w:rsid w:val="00034877"/>
    <w:rsid w:val="00034E9A"/>
    <w:rsid w:val="0003538B"/>
    <w:rsid w:val="00037756"/>
    <w:rsid w:val="00040883"/>
    <w:rsid w:val="000417C2"/>
    <w:rsid w:val="00043417"/>
    <w:rsid w:val="000449C8"/>
    <w:rsid w:val="00045655"/>
    <w:rsid w:val="00046AC8"/>
    <w:rsid w:val="00046B95"/>
    <w:rsid w:val="00051520"/>
    <w:rsid w:val="00051815"/>
    <w:rsid w:val="00052538"/>
    <w:rsid w:val="00064649"/>
    <w:rsid w:val="000651EC"/>
    <w:rsid w:val="00071DA4"/>
    <w:rsid w:val="00071F73"/>
    <w:rsid w:val="0007508D"/>
    <w:rsid w:val="000801BD"/>
    <w:rsid w:val="00080729"/>
    <w:rsid w:val="00081A1E"/>
    <w:rsid w:val="00082679"/>
    <w:rsid w:val="000827E1"/>
    <w:rsid w:val="00090238"/>
    <w:rsid w:val="0009036F"/>
    <w:rsid w:val="000910A3"/>
    <w:rsid w:val="000929EE"/>
    <w:rsid w:val="000A00F1"/>
    <w:rsid w:val="000A2948"/>
    <w:rsid w:val="000A4781"/>
    <w:rsid w:val="000A50E9"/>
    <w:rsid w:val="000A5403"/>
    <w:rsid w:val="000A62CF"/>
    <w:rsid w:val="000A720A"/>
    <w:rsid w:val="000A7D94"/>
    <w:rsid w:val="000B1D84"/>
    <w:rsid w:val="000B1DF5"/>
    <w:rsid w:val="000B251D"/>
    <w:rsid w:val="000B740A"/>
    <w:rsid w:val="000C1542"/>
    <w:rsid w:val="000C1815"/>
    <w:rsid w:val="000C217F"/>
    <w:rsid w:val="000C2E60"/>
    <w:rsid w:val="000C3071"/>
    <w:rsid w:val="000C3D97"/>
    <w:rsid w:val="000C587A"/>
    <w:rsid w:val="000C69DC"/>
    <w:rsid w:val="000D050B"/>
    <w:rsid w:val="000D3638"/>
    <w:rsid w:val="000D56E1"/>
    <w:rsid w:val="000D7909"/>
    <w:rsid w:val="000E77C3"/>
    <w:rsid w:val="000F0E3B"/>
    <w:rsid w:val="000F2A77"/>
    <w:rsid w:val="000F542E"/>
    <w:rsid w:val="000F63A2"/>
    <w:rsid w:val="000F6A66"/>
    <w:rsid w:val="00102F76"/>
    <w:rsid w:val="00103927"/>
    <w:rsid w:val="00105BFE"/>
    <w:rsid w:val="00110DE8"/>
    <w:rsid w:val="00111449"/>
    <w:rsid w:val="0011155F"/>
    <w:rsid w:val="00114D25"/>
    <w:rsid w:val="0011586D"/>
    <w:rsid w:val="00116E10"/>
    <w:rsid w:val="00120CDC"/>
    <w:rsid w:val="00124514"/>
    <w:rsid w:val="0012758D"/>
    <w:rsid w:val="001316D9"/>
    <w:rsid w:val="001317C4"/>
    <w:rsid w:val="00132C53"/>
    <w:rsid w:val="00133601"/>
    <w:rsid w:val="00134411"/>
    <w:rsid w:val="00134A7D"/>
    <w:rsid w:val="00134C6A"/>
    <w:rsid w:val="00135C38"/>
    <w:rsid w:val="0013782F"/>
    <w:rsid w:val="00144197"/>
    <w:rsid w:val="00144CEA"/>
    <w:rsid w:val="00144F72"/>
    <w:rsid w:val="001461BD"/>
    <w:rsid w:val="00153B54"/>
    <w:rsid w:val="00154C62"/>
    <w:rsid w:val="001600D2"/>
    <w:rsid w:val="0016163C"/>
    <w:rsid w:val="00165BD3"/>
    <w:rsid w:val="00166B7B"/>
    <w:rsid w:val="00170B2F"/>
    <w:rsid w:val="001710DF"/>
    <w:rsid w:val="001729F6"/>
    <w:rsid w:val="00172B35"/>
    <w:rsid w:val="00175A31"/>
    <w:rsid w:val="00177414"/>
    <w:rsid w:val="001841DA"/>
    <w:rsid w:val="00186162"/>
    <w:rsid w:val="00186513"/>
    <w:rsid w:val="001869A0"/>
    <w:rsid w:val="00187BFE"/>
    <w:rsid w:val="00190021"/>
    <w:rsid w:val="00190500"/>
    <w:rsid w:val="00190ABE"/>
    <w:rsid w:val="00193B4D"/>
    <w:rsid w:val="00196643"/>
    <w:rsid w:val="001A0DB1"/>
    <w:rsid w:val="001A1824"/>
    <w:rsid w:val="001A26FC"/>
    <w:rsid w:val="001A2CEB"/>
    <w:rsid w:val="001A54F3"/>
    <w:rsid w:val="001A726F"/>
    <w:rsid w:val="001B2818"/>
    <w:rsid w:val="001B4EAE"/>
    <w:rsid w:val="001C1AF1"/>
    <w:rsid w:val="001C25D0"/>
    <w:rsid w:val="001C2D45"/>
    <w:rsid w:val="001C3C25"/>
    <w:rsid w:val="001C3C53"/>
    <w:rsid w:val="001C4D41"/>
    <w:rsid w:val="001C5AEC"/>
    <w:rsid w:val="001D2225"/>
    <w:rsid w:val="001D32EB"/>
    <w:rsid w:val="001E084C"/>
    <w:rsid w:val="001E158D"/>
    <w:rsid w:val="001E661E"/>
    <w:rsid w:val="001F093C"/>
    <w:rsid w:val="001F1B98"/>
    <w:rsid w:val="001F1D02"/>
    <w:rsid w:val="001F2CEA"/>
    <w:rsid w:val="001F3092"/>
    <w:rsid w:val="001F426E"/>
    <w:rsid w:val="001F4664"/>
    <w:rsid w:val="001F477E"/>
    <w:rsid w:val="001F4DB0"/>
    <w:rsid w:val="00203D2A"/>
    <w:rsid w:val="00203F8A"/>
    <w:rsid w:val="0021112B"/>
    <w:rsid w:val="00211C10"/>
    <w:rsid w:val="00211E3C"/>
    <w:rsid w:val="002121F2"/>
    <w:rsid w:val="00212742"/>
    <w:rsid w:val="00214BC7"/>
    <w:rsid w:val="00216DAA"/>
    <w:rsid w:val="002174FE"/>
    <w:rsid w:val="00221AAD"/>
    <w:rsid w:val="0022339A"/>
    <w:rsid w:val="0022365F"/>
    <w:rsid w:val="002238BA"/>
    <w:rsid w:val="0022574E"/>
    <w:rsid w:val="002259DF"/>
    <w:rsid w:val="002265DB"/>
    <w:rsid w:val="00227909"/>
    <w:rsid w:val="0023033B"/>
    <w:rsid w:val="00230BE6"/>
    <w:rsid w:val="00231825"/>
    <w:rsid w:val="00232346"/>
    <w:rsid w:val="0023305A"/>
    <w:rsid w:val="00234573"/>
    <w:rsid w:val="002351D8"/>
    <w:rsid w:val="00237493"/>
    <w:rsid w:val="00237A21"/>
    <w:rsid w:val="00240432"/>
    <w:rsid w:val="00240BA4"/>
    <w:rsid w:val="002413AB"/>
    <w:rsid w:val="002418C6"/>
    <w:rsid w:val="00241B1C"/>
    <w:rsid w:val="00242045"/>
    <w:rsid w:val="002451F0"/>
    <w:rsid w:val="00245E6B"/>
    <w:rsid w:val="00246749"/>
    <w:rsid w:val="0024683D"/>
    <w:rsid w:val="00247AB8"/>
    <w:rsid w:val="00254480"/>
    <w:rsid w:val="00254800"/>
    <w:rsid w:val="002549C7"/>
    <w:rsid w:val="00256211"/>
    <w:rsid w:val="00256CAE"/>
    <w:rsid w:val="002578E4"/>
    <w:rsid w:val="0026096E"/>
    <w:rsid w:val="002614DE"/>
    <w:rsid w:val="00262A04"/>
    <w:rsid w:val="00262D66"/>
    <w:rsid w:val="00264295"/>
    <w:rsid w:val="002652E2"/>
    <w:rsid w:val="00265B38"/>
    <w:rsid w:val="00277257"/>
    <w:rsid w:val="002828EE"/>
    <w:rsid w:val="00284AB1"/>
    <w:rsid w:val="00286AE6"/>
    <w:rsid w:val="00290A9C"/>
    <w:rsid w:val="00291A26"/>
    <w:rsid w:val="00291C54"/>
    <w:rsid w:val="00293EA6"/>
    <w:rsid w:val="00296BA6"/>
    <w:rsid w:val="002975AC"/>
    <w:rsid w:val="002A02FC"/>
    <w:rsid w:val="002A284E"/>
    <w:rsid w:val="002A2E1F"/>
    <w:rsid w:val="002A351B"/>
    <w:rsid w:val="002A4DDB"/>
    <w:rsid w:val="002B01BE"/>
    <w:rsid w:val="002B3441"/>
    <w:rsid w:val="002B3EAA"/>
    <w:rsid w:val="002B4B36"/>
    <w:rsid w:val="002B5767"/>
    <w:rsid w:val="002B6EBC"/>
    <w:rsid w:val="002B7101"/>
    <w:rsid w:val="002C459D"/>
    <w:rsid w:val="002C4BD3"/>
    <w:rsid w:val="002C5B68"/>
    <w:rsid w:val="002C6E9A"/>
    <w:rsid w:val="002D2377"/>
    <w:rsid w:val="002D2830"/>
    <w:rsid w:val="002D2A45"/>
    <w:rsid w:val="002D3766"/>
    <w:rsid w:val="002D3E72"/>
    <w:rsid w:val="002E0413"/>
    <w:rsid w:val="002E05A3"/>
    <w:rsid w:val="002E13DB"/>
    <w:rsid w:val="002F08AD"/>
    <w:rsid w:val="002F2067"/>
    <w:rsid w:val="002F21AA"/>
    <w:rsid w:val="002F4AA7"/>
    <w:rsid w:val="002F5127"/>
    <w:rsid w:val="002F540F"/>
    <w:rsid w:val="002F541D"/>
    <w:rsid w:val="002F5AAB"/>
    <w:rsid w:val="002F5CE9"/>
    <w:rsid w:val="002F5DAC"/>
    <w:rsid w:val="002F74AB"/>
    <w:rsid w:val="0030187B"/>
    <w:rsid w:val="003023D4"/>
    <w:rsid w:val="003035DF"/>
    <w:rsid w:val="00304CC3"/>
    <w:rsid w:val="00306F79"/>
    <w:rsid w:val="003110CE"/>
    <w:rsid w:val="00311536"/>
    <w:rsid w:val="00311B60"/>
    <w:rsid w:val="00311E51"/>
    <w:rsid w:val="00312422"/>
    <w:rsid w:val="00312597"/>
    <w:rsid w:val="0031325F"/>
    <w:rsid w:val="00315401"/>
    <w:rsid w:val="003201AF"/>
    <w:rsid w:val="00320248"/>
    <w:rsid w:val="00320771"/>
    <w:rsid w:val="00321207"/>
    <w:rsid w:val="00321CFA"/>
    <w:rsid w:val="00324394"/>
    <w:rsid w:val="00324B8A"/>
    <w:rsid w:val="00325829"/>
    <w:rsid w:val="00330AB2"/>
    <w:rsid w:val="0033164C"/>
    <w:rsid w:val="003319E2"/>
    <w:rsid w:val="00332B05"/>
    <w:rsid w:val="00335130"/>
    <w:rsid w:val="00336902"/>
    <w:rsid w:val="0034436C"/>
    <w:rsid w:val="00347A6C"/>
    <w:rsid w:val="003501AA"/>
    <w:rsid w:val="0035050D"/>
    <w:rsid w:val="003506F3"/>
    <w:rsid w:val="00352736"/>
    <w:rsid w:val="003573C6"/>
    <w:rsid w:val="0036099F"/>
    <w:rsid w:val="0036160E"/>
    <w:rsid w:val="00361BF7"/>
    <w:rsid w:val="00363B66"/>
    <w:rsid w:val="00363CFC"/>
    <w:rsid w:val="00364F6B"/>
    <w:rsid w:val="00365B13"/>
    <w:rsid w:val="0036731B"/>
    <w:rsid w:val="0037004D"/>
    <w:rsid w:val="00370878"/>
    <w:rsid w:val="00375CAD"/>
    <w:rsid w:val="00375DE0"/>
    <w:rsid w:val="00380481"/>
    <w:rsid w:val="003829CC"/>
    <w:rsid w:val="00384108"/>
    <w:rsid w:val="00391FA0"/>
    <w:rsid w:val="003934E6"/>
    <w:rsid w:val="00393BC0"/>
    <w:rsid w:val="00394406"/>
    <w:rsid w:val="00394ABA"/>
    <w:rsid w:val="0039604F"/>
    <w:rsid w:val="003A5214"/>
    <w:rsid w:val="003A627A"/>
    <w:rsid w:val="003B1039"/>
    <w:rsid w:val="003B1AF2"/>
    <w:rsid w:val="003B1C3E"/>
    <w:rsid w:val="003B5189"/>
    <w:rsid w:val="003B6B8C"/>
    <w:rsid w:val="003C00C2"/>
    <w:rsid w:val="003C0361"/>
    <w:rsid w:val="003C037F"/>
    <w:rsid w:val="003C6DA9"/>
    <w:rsid w:val="003C6FA9"/>
    <w:rsid w:val="003C78E2"/>
    <w:rsid w:val="003D2411"/>
    <w:rsid w:val="003D4D5A"/>
    <w:rsid w:val="003D5B48"/>
    <w:rsid w:val="003E0418"/>
    <w:rsid w:val="003E4197"/>
    <w:rsid w:val="003F0A5A"/>
    <w:rsid w:val="003F0F5C"/>
    <w:rsid w:val="003F1384"/>
    <w:rsid w:val="003F1D71"/>
    <w:rsid w:val="003F2671"/>
    <w:rsid w:val="003F5292"/>
    <w:rsid w:val="003F6743"/>
    <w:rsid w:val="003F716B"/>
    <w:rsid w:val="004005EF"/>
    <w:rsid w:val="00400BF7"/>
    <w:rsid w:val="00401503"/>
    <w:rsid w:val="0040287F"/>
    <w:rsid w:val="00402E0C"/>
    <w:rsid w:val="0040356B"/>
    <w:rsid w:val="0040580A"/>
    <w:rsid w:val="00405E6E"/>
    <w:rsid w:val="004116E4"/>
    <w:rsid w:val="00414539"/>
    <w:rsid w:val="00414CD8"/>
    <w:rsid w:val="00416876"/>
    <w:rsid w:val="00416D3C"/>
    <w:rsid w:val="00417A79"/>
    <w:rsid w:val="00417ACE"/>
    <w:rsid w:val="00417C6E"/>
    <w:rsid w:val="00423E5B"/>
    <w:rsid w:val="00423E6F"/>
    <w:rsid w:val="00424AC9"/>
    <w:rsid w:val="00426F1E"/>
    <w:rsid w:val="00427EDC"/>
    <w:rsid w:val="0043063A"/>
    <w:rsid w:val="004317CB"/>
    <w:rsid w:val="00433929"/>
    <w:rsid w:val="004351FE"/>
    <w:rsid w:val="00435C85"/>
    <w:rsid w:val="00436EF7"/>
    <w:rsid w:val="004428AE"/>
    <w:rsid w:val="004440C6"/>
    <w:rsid w:val="004443F0"/>
    <w:rsid w:val="004445CE"/>
    <w:rsid w:val="00445D20"/>
    <w:rsid w:val="0045039B"/>
    <w:rsid w:val="0045132E"/>
    <w:rsid w:val="00451A35"/>
    <w:rsid w:val="00456908"/>
    <w:rsid w:val="00457C43"/>
    <w:rsid w:val="00463986"/>
    <w:rsid w:val="0046634C"/>
    <w:rsid w:val="0047125C"/>
    <w:rsid w:val="004717A5"/>
    <w:rsid w:val="004733C3"/>
    <w:rsid w:val="004759C4"/>
    <w:rsid w:val="004760FE"/>
    <w:rsid w:val="004763AC"/>
    <w:rsid w:val="004811C3"/>
    <w:rsid w:val="0048357D"/>
    <w:rsid w:val="004847C0"/>
    <w:rsid w:val="00484B14"/>
    <w:rsid w:val="00485F02"/>
    <w:rsid w:val="00486B24"/>
    <w:rsid w:val="00491C79"/>
    <w:rsid w:val="00493644"/>
    <w:rsid w:val="00496823"/>
    <w:rsid w:val="004A3348"/>
    <w:rsid w:val="004A46DB"/>
    <w:rsid w:val="004A54E2"/>
    <w:rsid w:val="004A7EA9"/>
    <w:rsid w:val="004B054B"/>
    <w:rsid w:val="004B4F5D"/>
    <w:rsid w:val="004B5CC2"/>
    <w:rsid w:val="004C1782"/>
    <w:rsid w:val="004C5423"/>
    <w:rsid w:val="004C7FA4"/>
    <w:rsid w:val="004D1B98"/>
    <w:rsid w:val="004D23F3"/>
    <w:rsid w:val="004D3AD1"/>
    <w:rsid w:val="004D535E"/>
    <w:rsid w:val="004D5915"/>
    <w:rsid w:val="004E01DE"/>
    <w:rsid w:val="004E1413"/>
    <w:rsid w:val="004E19A8"/>
    <w:rsid w:val="004E478C"/>
    <w:rsid w:val="004E5291"/>
    <w:rsid w:val="004F363C"/>
    <w:rsid w:val="004F3B3B"/>
    <w:rsid w:val="004F4A1F"/>
    <w:rsid w:val="004F7FEC"/>
    <w:rsid w:val="00500215"/>
    <w:rsid w:val="005011D4"/>
    <w:rsid w:val="00502EC8"/>
    <w:rsid w:val="005037EA"/>
    <w:rsid w:val="00503F3F"/>
    <w:rsid w:val="0050602F"/>
    <w:rsid w:val="00507B50"/>
    <w:rsid w:val="005121BC"/>
    <w:rsid w:val="00512B46"/>
    <w:rsid w:val="00513103"/>
    <w:rsid w:val="00513EA0"/>
    <w:rsid w:val="005162A9"/>
    <w:rsid w:val="00516FA4"/>
    <w:rsid w:val="00520F03"/>
    <w:rsid w:val="005214CE"/>
    <w:rsid w:val="0052285F"/>
    <w:rsid w:val="00524098"/>
    <w:rsid w:val="005272C1"/>
    <w:rsid w:val="0052744F"/>
    <w:rsid w:val="00530D36"/>
    <w:rsid w:val="00530E1C"/>
    <w:rsid w:val="005327E9"/>
    <w:rsid w:val="0053350B"/>
    <w:rsid w:val="005352DE"/>
    <w:rsid w:val="0053631B"/>
    <w:rsid w:val="00542480"/>
    <w:rsid w:val="005424CD"/>
    <w:rsid w:val="00550BAA"/>
    <w:rsid w:val="005513A6"/>
    <w:rsid w:val="00556209"/>
    <w:rsid w:val="0055633D"/>
    <w:rsid w:val="00565FF7"/>
    <w:rsid w:val="00566FDA"/>
    <w:rsid w:val="00567203"/>
    <w:rsid w:val="00567E38"/>
    <w:rsid w:val="00567F63"/>
    <w:rsid w:val="00572870"/>
    <w:rsid w:val="00572CD8"/>
    <w:rsid w:val="005736C8"/>
    <w:rsid w:val="0057631B"/>
    <w:rsid w:val="005778F3"/>
    <w:rsid w:val="00583A60"/>
    <w:rsid w:val="00587099"/>
    <w:rsid w:val="00587358"/>
    <w:rsid w:val="00587613"/>
    <w:rsid w:val="00592CC0"/>
    <w:rsid w:val="005A0083"/>
    <w:rsid w:val="005A04F6"/>
    <w:rsid w:val="005A287F"/>
    <w:rsid w:val="005A3784"/>
    <w:rsid w:val="005A4297"/>
    <w:rsid w:val="005A4699"/>
    <w:rsid w:val="005A4EC1"/>
    <w:rsid w:val="005A5DE0"/>
    <w:rsid w:val="005B0904"/>
    <w:rsid w:val="005B2C5C"/>
    <w:rsid w:val="005B36B3"/>
    <w:rsid w:val="005B43C9"/>
    <w:rsid w:val="005B624D"/>
    <w:rsid w:val="005B64C4"/>
    <w:rsid w:val="005C048D"/>
    <w:rsid w:val="005C1CB1"/>
    <w:rsid w:val="005C31E3"/>
    <w:rsid w:val="005C36BC"/>
    <w:rsid w:val="005C3746"/>
    <w:rsid w:val="005C539E"/>
    <w:rsid w:val="005C5A89"/>
    <w:rsid w:val="005C624F"/>
    <w:rsid w:val="005C7FAE"/>
    <w:rsid w:val="005D075A"/>
    <w:rsid w:val="005D07CB"/>
    <w:rsid w:val="005D0892"/>
    <w:rsid w:val="005D2610"/>
    <w:rsid w:val="005D2FFC"/>
    <w:rsid w:val="005D484E"/>
    <w:rsid w:val="005D5C32"/>
    <w:rsid w:val="005E1954"/>
    <w:rsid w:val="005E26BC"/>
    <w:rsid w:val="005E278F"/>
    <w:rsid w:val="005E2F68"/>
    <w:rsid w:val="005E2FBF"/>
    <w:rsid w:val="005E54D9"/>
    <w:rsid w:val="005E70C3"/>
    <w:rsid w:val="005F06FD"/>
    <w:rsid w:val="005F081A"/>
    <w:rsid w:val="005F1FE0"/>
    <w:rsid w:val="005F280F"/>
    <w:rsid w:val="005F38E6"/>
    <w:rsid w:val="005F427A"/>
    <w:rsid w:val="005F4E0D"/>
    <w:rsid w:val="005F55B2"/>
    <w:rsid w:val="005F6E81"/>
    <w:rsid w:val="005F7D5E"/>
    <w:rsid w:val="00600A30"/>
    <w:rsid w:val="006027F9"/>
    <w:rsid w:val="006028B3"/>
    <w:rsid w:val="006031C1"/>
    <w:rsid w:val="00603C5A"/>
    <w:rsid w:val="00606441"/>
    <w:rsid w:val="00607584"/>
    <w:rsid w:val="006106A5"/>
    <w:rsid w:val="00610C86"/>
    <w:rsid w:val="006169DB"/>
    <w:rsid w:val="00616C14"/>
    <w:rsid w:val="006302B4"/>
    <w:rsid w:val="00630738"/>
    <w:rsid w:val="0063084D"/>
    <w:rsid w:val="006315C5"/>
    <w:rsid w:val="00631922"/>
    <w:rsid w:val="0063294B"/>
    <w:rsid w:val="006344C7"/>
    <w:rsid w:val="006344E6"/>
    <w:rsid w:val="00634685"/>
    <w:rsid w:val="006346DA"/>
    <w:rsid w:val="00635DC1"/>
    <w:rsid w:val="00636F76"/>
    <w:rsid w:val="006447F1"/>
    <w:rsid w:val="006449D8"/>
    <w:rsid w:val="00644ABC"/>
    <w:rsid w:val="00645046"/>
    <w:rsid w:val="00645572"/>
    <w:rsid w:val="00645A6A"/>
    <w:rsid w:val="00645F03"/>
    <w:rsid w:val="00646A36"/>
    <w:rsid w:val="006477AB"/>
    <w:rsid w:val="00647B26"/>
    <w:rsid w:val="00650B05"/>
    <w:rsid w:val="00653420"/>
    <w:rsid w:val="00654C27"/>
    <w:rsid w:val="00660412"/>
    <w:rsid w:val="006642BE"/>
    <w:rsid w:val="00664418"/>
    <w:rsid w:val="00664AA0"/>
    <w:rsid w:val="00665E59"/>
    <w:rsid w:val="006716C9"/>
    <w:rsid w:val="006719E4"/>
    <w:rsid w:val="006720EB"/>
    <w:rsid w:val="00672C5D"/>
    <w:rsid w:val="00673DE2"/>
    <w:rsid w:val="00675D32"/>
    <w:rsid w:val="00676073"/>
    <w:rsid w:val="00676D48"/>
    <w:rsid w:val="006800AB"/>
    <w:rsid w:val="00683A73"/>
    <w:rsid w:val="0069577D"/>
    <w:rsid w:val="006A0C5F"/>
    <w:rsid w:val="006A1BB6"/>
    <w:rsid w:val="006A58C0"/>
    <w:rsid w:val="006B0434"/>
    <w:rsid w:val="006B1B76"/>
    <w:rsid w:val="006B4E89"/>
    <w:rsid w:val="006B5972"/>
    <w:rsid w:val="006C2788"/>
    <w:rsid w:val="006C7700"/>
    <w:rsid w:val="006C7C5E"/>
    <w:rsid w:val="006D19DA"/>
    <w:rsid w:val="006D2E26"/>
    <w:rsid w:val="006D4251"/>
    <w:rsid w:val="006D5A2F"/>
    <w:rsid w:val="006D5E4A"/>
    <w:rsid w:val="006D676B"/>
    <w:rsid w:val="006E3F49"/>
    <w:rsid w:val="006E4652"/>
    <w:rsid w:val="006E5106"/>
    <w:rsid w:val="006F0AEF"/>
    <w:rsid w:val="006F0B7A"/>
    <w:rsid w:val="006F7EB1"/>
    <w:rsid w:val="00702EA5"/>
    <w:rsid w:val="0070411F"/>
    <w:rsid w:val="00704424"/>
    <w:rsid w:val="00705F14"/>
    <w:rsid w:val="00706A81"/>
    <w:rsid w:val="00710CB5"/>
    <w:rsid w:val="00713409"/>
    <w:rsid w:val="007148F7"/>
    <w:rsid w:val="007207CA"/>
    <w:rsid w:val="0072120D"/>
    <w:rsid w:val="00721A14"/>
    <w:rsid w:val="0072364C"/>
    <w:rsid w:val="007249B8"/>
    <w:rsid w:val="00724D93"/>
    <w:rsid w:val="0072637C"/>
    <w:rsid w:val="007303A2"/>
    <w:rsid w:val="00733004"/>
    <w:rsid w:val="00735570"/>
    <w:rsid w:val="0073698E"/>
    <w:rsid w:val="00741C3C"/>
    <w:rsid w:val="0074228B"/>
    <w:rsid w:val="00745836"/>
    <w:rsid w:val="0074629E"/>
    <w:rsid w:val="0075104B"/>
    <w:rsid w:val="00751499"/>
    <w:rsid w:val="007514DC"/>
    <w:rsid w:val="00752008"/>
    <w:rsid w:val="007553F5"/>
    <w:rsid w:val="007569E8"/>
    <w:rsid w:val="007615D7"/>
    <w:rsid w:val="0076246D"/>
    <w:rsid w:val="00762778"/>
    <w:rsid w:val="00762BA1"/>
    <w:rsid w:val="00762F48"/>
    <w:rsid w:val="007630B6"/>
    <w:rsid w:val="00763FEA"/>
    <w:rsid w:val="00764F76"/>
    <w:rsid w:val="00766F50"/>
    <w:rsid w:val="00770045"/>
    <w:rsid w:val="00770F91"/>
    <w:rsid w:val="007718D2"/>
    <w:rsid w:val="0077640B"/>
    <w:rsid w:val="00780FE6"/>
    <w:rsid w:val="007817F3"/>
    <w:rsid w:val="00781FFF"/>
    <w:rsid w:val="00782E6F"/>
    <w:rsid w:val="0078529A"/>
    <w:rsid w:val="00785BAA"/>
    <w:rsid w:val="00786210"/>
    <w:rsid w:val="00787F0C"/>
    <w:rsid w:val="007904A4"/>
    <w:rsid w:val="00790A7D"/>
    <w:rsid w:val="007917FC"/>
    <w:rsid w:val="007930F7"/>
    <w:rsid w:val="007953C9"/>
    <w:rsid w:val="007A1028"/>
    <w:rsid w:val="007A25BD"/>
    <w:rsid w:val="007A41C6"/>
    <w:rsid w:val="007A5BC0"/>
    <w:rsid w:val="007A5DA5"/>
    <w:rsid w:val="007A6D40"/>
    <w:rsid w:val="007B16E5"/>
    <w:rsid w:val="007B5DB6"/>
    <w:rsid w:val="007B6E36"/>
    <w:rsid w:val="007B7DA0"/>
    <w:rsid w:val="007C15E4"/>
    <w:rsid w:val="007C17FF"/>
    <w:rsid w:val="007C27CF"/>
    <w:rsid w:val="007C3344"/>
    <w:rsid w:val="007C37E4"/>
    <w:rsid w:val="007C5360"/>
    <w:rsid w:val="007D0B8C"/>
    <w:rsid w:val="007D22BF"/>
    <w:rsid w:val="007D3F58"/>
    <w:rsid w:val="007D4D0C"/>
    <w:rsid w:val="007D6D1C"/>
    <w:rsid w:val="007D6D27"/>
    <w:rsid w:val="007E0093"/>
    <w:rsid w:val="007E3305"/>
    <w:rsid w:val="007E4F4A"/>
    <w:rsid w:val="007E5EFC"/>
    <w:rsid w:val="007E6566"/>
    <w:rsid w:val="007F023D"/>
    <w:rsid w:val="007F0A99"/>
    <w:rsid w:val="007F10CD"/>
    <w:rsid w:val="007F1386"/>
    <w:rsid w:val="007F2B60"/>
    <w:rsid w:val="007F2CD5"/>
    <w:rsid w:val="007F4242"/>
    <w:rsid w:val="007F42D2"/>
    <w:rsid w:val="007F5F79"/>
    <w:rsid w:val="00802EB6"/>
    <w:rsid w:val="0080430A"/>
    <w:rsid w:val="00804F0F"/>
    <w:rsid w:val="008127B0"/>
    <w:rsid w:val="008145C7"/>
    <w:rsid w:val="0081619D"/>
    <w:rsid w:val="0082020D"/>
    <w:rsid w:val="008216D9"/>
    <w:rsid w:val="008232B7"/>
    <w:rsid w:val="0082529D"/>
    <w:rsid w:val="0082652A"/>
    <w:rsid w:val="008278D8"/>
    <w:rsid w:val="00833248"/>
    <w:rsid w:val="008352BC"/>
    <w:rsid w:val="008356B7"/>
    <w:rsid w:val="0083636D"/>
    <w:rsid w:val="00836935"/>
    <w:rsid w:val="00836B44"/>
    <w:rsid w:val="008412F3"/>
    <w:rsid w:val="00842DE7"/>
    <w:rsid w:val="008466E0"/>
    <w:rsid w:val="00847052"/>
    <w:rsid w:val="0084760D"/>
    <w:rsid w:val="0085361A"/>
    <w:rsid w:val="008537F7"/>
    <w:rsid w:val="008559A3"/>
    <w:rsid w:val="00857A96"/>
    <w:rsid w:val="00861A52"/>
    <w:rsid w:val="00861AC1"/>
    <w:rsid w:val="00862CA4"/>
    <w:rsid w:val="00865D9C"/>
    <w:rsid w:val="00875A5F"/>
    <w:rsid w:val="008769F9"/>
    <w:rsid w:val="00877D03"/>
    <w:rsid w:val="008837EB"/>
    <w:rsid w:val="00890610"/>
    <w:rsid w:val="00891099"/>
    <w:rsid w:val="008914AF"/>
    <w:rsid w:val="00891B29"/>
    <w:rsid w:val="00891D9A"/>
    <w:rsid w:val="008924E1"/>
    <w:rsid w:val="00892818"/>
    <w:rsid w:val="00894707"/>
    <w:rsid w:val="008961E3"/>
    <w:rsid w:val="00897F81"/>
    <w:rsid w:val="008A1B7C"/>
    <w:rsid w:val="008A3FF2"/>
    <w:rsid w:val="008A5A9F"/>
    <w:rsid w:val="008A6B14"/>
    <w:rsid w:val="008B1649"/>
    <w:rsid w:val="008B2DD7"/>
    <w:rsid w:val="008B4DA5"/>
    <w:rsid w:val="008B5438"/>
    <w:rsid w:val="008B7A8D"/>
    <w:rsid w:val="008B7DF3"/>
    <w:rsid w:val="008C0D3F"/>
    <w:rsid w:val="008C1D5E"/>
    <w:rsid w:val="008C2663"/>
    <w:rsid w:val="008C311A"/>
    <w:rsid w:val="008C5C96"/>
    <w:rsid w:val="008C6838"/>
    <w:rsid w:val="008C7B8C"/>
    <w:rsid w:val="008C7D59"/>
    <w:rsid w:val="008D271F"/>
    <w:rsid w:val="008D3DA8"/>
    <w:rsid w:val="008D62BF"/>
    <w:rsid w:val="008D76AF"/>
    <w:rsid w:val="008D798F"/>
    <w:rsid w:val="008E0700"/>
    <w:rsid w:val="008E0AF3"/>
    <w:rsid w:val="008E2381"/>
    <w:rsid w:val="008E243A"/>
    <w:rsid w:val="008E2BE7"/>
    <w:rsid w:val="008E64F3"/>
    <w:rsid w:val="008E667A"/>
    <w:rsid w:val="008E6E07"/>
    <w:rsid w:val="008E7112"/>
    <w:rsid w:val="008E74CE"/>
    <w:rsid w:val="008E7B8B"/>
    <w:rsid w:val="008F01F5"/>
    <w:rsid w:val="008F0B52"/>
    <w:rsid w:val="008F307E"/>
    <w:rsid w:val="008F50C6"/>
    <w:rsid w:val="008F6C51"/>
    <w:rsid w:val="00900984"/>
    <w:rsid w:val="00901130"/>
    <w:rsid w:val="009025CD"/>
    <w:rsid w:val="00902972"/>
    <w:rsid w:val="00903E38"/>
    <w:rsid w:val="00904D89"/>
    <w:rsid w:val="00906C26"/>
    <w:rsid w:val="009123A1"/>
    <w:rsid w:val="009154E8"/>
    <w:rsid w:val="00915EFD"/>
    <w:rsid w:val="0091665A"/>
    <w:rsid w:val="00917D53"/>
    <w:rsid w:val="00920AD1"/>
    <w:rsid w:val="00922AF7"/>
    <w:rsid w:val="009249E5"/>
    <w:rsid w:val="0093707C"/>
    <w:rsid w:val="00937B18"/>
    <w:rsid w:val="009403F5"/>
    <w:rsid w:val="0094425F"/>
    <w:rsid w:val="00944A8B"/>
    <w:rsid w:val="00946033"/>
    <w:rsid w:val="00946BC5"/>
    <w:rsid w:val="00946DFC"/>
    <w:rsid w:val="009476A8"/>
    <w:rsid w:val="009570EC"/>
    <w:rsid w:val="00957B6B"/>
    <w:rsid w:val="0096075C"/>
    <w:rsid w:val="009617B5"/>
    <w:rsid w:val="00961A82"/>
    <w:rsid w:val="009625D4"/>
    <w:rsid w:val="009629EF"/>
    <w:rsid w:val="009630B9"/>
    <w:rsid w:val="00963ABF"/>
    <w:rsid w:val="00963C0B"/>
    <w:rsid w:val="00964FE8"/>
    <w:rsid w:val="009656FE"/>
    <w:rsid w:val="00970863"/>
    <w:rsid w:val="00973453"/>
    <w:rsid w:val="009746EE"/>
    <w:rsid w:val="0097638E"/>
    <w:rsid w:val="009764C0"/>
    <w:rsid w:val="00976DD0"/>
    <w:rsid w:val="00977626"/>
    <w:rsid w:val="0098083A"/>
    <w:rsid w:val="00980FA8"/>
    <w:rsid w:val="00983584"/>
    <w:rsid w:val="009835FF"/>
    <w:rsid w:val="0098361D"/>
    <w:rsid w:val="00984157"/>
    <w:rsid w:val="00984902"/>
    <w:rsid w:val="00984CE6"/>
    <w:rsid w:val="009879AD"/>
    <w:rsid w:val="00991959"/>
    <w:rsid w:val="009942E2"/>
    <w:rsid w:val="00995A6A"/>
    <w:rsid w:val="00995BC9"/>
    <w:rsid w:val="00996FE2"/>
    <w:rsid w:val="00997ACB"/>
    <w:rsid w:val="009A2150"/>
    <w:rsid w:val="009A3E2C"/>
    <w:rsid w:val="009A421B"/>
    <w:rsid w:val="009A46AB"/>
    <w:rsid w:val="009A4932"/>
    <w:rsid w:val="009A4C18"/>
    <w:rsid w:val="009A61E4"/>
    <w:rsid w:val="009A70BD"/>
    <w:rsid w:val="009A790B"/>
    <w:rsid w:val="009B0597"/>
    <w:rsid w:val="009B2EA6"/>
    <w:rsid w:val="009B3291"/>
    <w:rsid w:val="009B475B"/>
    <w:rsid w:val="009B5CB4"/>
    <w:rsid w:val="009B5FCC"/>
    <w:rsid w:val="009B6D0E"/>
    <w:rsid w:val="009C0E31"/>
    <w:rsid w:val="009C0E9C"/>
    <w:rsid w:val="009C15EE"/>
    <w:rsid w:val="009C2286"/>
    <w:rsid w:val="009C3F43"/>
    <w:rsid w:val="009C45D3"/>
    <w:rsid w:val="009C4B43"/>
    <w:rsid w:val="009C57B7"/>
    <w:rsid w:val="009C5A35"/>
    <w:rsid w:val="009C726D"/>
    <w:rsid w:val="009C7FDF"/>
    <w:rsid w:val="009D2B81"/>
    <w:rsid w:val="009D3E09"/>
    <w:rsid w:val="009D5380"/>
    <w:rsid w:val="009D5BC3"/>
    <w:rsid w:val="009D6314"/>
    <w:rsid w:val="009E2004"/>
    <w:rsid w:val="009E5E35"/>
    <w:rsid w:val="009F07F0"/>
    <w:rsid w:val="009F2274"/>
    <w:rsid w:val="009F4E39"/>
    <w:rsid w:val="009F5A31"/>
    <w:rsid w:val="009F6C9C"/>
    <w:rsid w:val="00A01EC7"/>
    <w:rsid w:val="00A031CE"/>
    <w:rsid w:val="00A10D15"/>
    <w:rsid w:val="00A16E1F"/>
    <w:rsid w:val="00A1771E"/>
    <w:rsid w:val="00A20688"/>
    <w:rsid w:val="00A251C7"/>
    <w:rsid w:val="00A25D06"/>
    <w:rsid w:val="00A32ECE"/>
    <w:rsid w:val="00A33F2D"/>
    <w:rsid w:val="00A34F7D"/>
    <w:rsid w:val="00A36DA3"/>
    <w:rsid w:val="00A42D19"/>
    <w:rsid w:val="00A4394B"/>
    <w:rsid w:val="00A44DC9"/>
    <w:rsid w:val="00A455DD"/>
    <w:rsid w:val="00A46EF7"/>
    <w:rsid w:val="00A470A3"/>
    <w:rsid w:val="00A47FF8"/>
    <w:rsid w:val="00A50E95"/>
    <w:rsid w:val="00A56C30"/>
    <w:rsid w:val="00A605B4"/>
    <w:rsid w:val="00A630B8"/>
    <w:rsid w:val="00A65C29"/>
    <w:rsid w:val="00A66B2C"/>
    <w:rsid w:val="00A67B70"/>
    <w:rsid w:val="00A70B87"/>
    <w:rsid w:val="00A70F1A"/>
    <w:rsid w:val="00A75889"/>
    <w:rsid w:val="00A776EC"/>
    <w:rsid w:val="00A77980"/>
    <w:rsid w:val="00A8755D"/>
    <w:rsid w:val="00A90E67"/>
    <w:rsid w:val="00A9264D"/>
    <w:rsid w:val="00A92895"/>
    <w:rsid w:val="00A9553A"/>
    <w:rsid w:val="00A971AC"/>
    <w:rsid w:val="00A977B6"/>
    <w:rsid w:val="00A97EAE"/>
    <w:rsid w:val="00AA13F5"/>
    <w:rsid w:val="00AA2C90"/>
    <w:rsid w:val="00AA3349"/>
    <w:rsid w:val="00AA6955"/>
    <w:rsid w:val="00AA7690"/>
    <w:rsid w:val="00AB1CE6"/>
    <w:rsid w:val="00AB206D"/>
    <w:rsid w:val="00AB24B4"/>
    <w:rsid w:val="00AB3372"/>
    <w:rsid w:val="00AB38CE"/>
    <w:rsid w:val="00AB3A1A"/>
    <w:rsid w:val="00AB3C8E"/>
    <w:rsid w:val="00AB42BE"/>
    <w:rsid w:val="00AB6F1B"/>
    <w:rsid w:val="00AB6FEC"/>
    <w:rsid w:val="00AC0A10"/>
    <w:rsid w:val="00AC1294"/>
    <w:rsid w:val="00AC13DD"/>
    <w:rsid w:val="00AC4265"/>
    <w:rsid w:val="00AC70D3"/>
    <w:rsid w:val="00AD0324"/>
    <w:rsid w:val="00AD1EE7"/>
    <w:rsid w:val="00AD25FB"/>
    <w:rsid w:val="00AD3730"/>
    <w:rsid w:val="00AD62C2"/>
    <w:rsid w:val="00AD6FD2"/>
    <w:rsid w:val="00AF00B8"/>
    <w:rsid w:val="00AF1AD5"/>
    <w:rsid w:val="00AF2814"/>
    <w:rsid w:val="00AF2FC3"/>
    <w:rsid w:val="00AF4523"/>
    <w:rsid w:val="00B00C53"/>
    <w:rsid w:val="00B01204"/>
    <w:rsid w:val="00B0130C"/>
    <w:rsid w:val="00B01D67"/>
    <w:rsid w:val="00B021DC"/>
    <w:rsid w:val="00B05EF5"/>
    <w:rsid w:val="00B15433"/>
    <w:rsid w:val="00B168A0"/>
    <w:rsid w:val="00B21C30"/>
    <w:rsid w:val="00B22953"/>
    <w:rsid w:val="00B23C40"/>
    <w:rsid w:val="00B24F77"/>
    <w:rsid w:val="00B2726E"/>
    <w:rsid w:val="00B27451"/>
    <w:rsid w:val="00B3394E"/>
    <w:rsid w:val="00B35D7F"/>
    <w:rsid w:val="00B37B1F"/>
    <w:rsid w:val="00B40187"/>
    <w:rsid w:val="00B40B8D"/>
    <w:rsid w:val="00B40E30"/>
    <w:rsid w:val="00B42A74"/>
    <w:rsid w:val="00B456AB"/>
    <w:rsid w:val="00B46727"/>
    <w:rsid w:val="00B46963"/>
    <w:rsid w:val="00B51269"/>
    <w:rsid w:val="00B515BA"/>
    <w:rsid w:val="00B51E36"/>
    <w:rsid w:val="00B531A2"/>
    <w:rsid w:val="00B550A5"/>
    <w:rsid w:val="00B6046D"/>
    <w:rsid w:val="00B613D3"/>
    <w:rsid w:val="00B65592"/>
    <w:rsid w:val="00B7162F"/>
    <w:rsid w:val="00B74780"/>
    <w:rsid w:val="00B7602D"/>
    <w:rsid w:val="00B77C89"/>
    <w:rsid w:val="00B806AD"/>
    <w:rsid w:val="00B81017"/>
    <w:rsid w:val="00B8106B"/>
    <w:rsid w:val="00B81A14"/>
    <w:rsid w:val="00B81A26"/>
    <w:rsid w:val="00B81FE6"/>
    <w:rsid w:val="00B82F5E"/>
    <w:rsid w:val="00B843E9"/>
    <w:rsid w:val="00B84D6B"/>
    <w:rsid w:val="00B8573B"/>
    <w:rsid w:val="00B85DA2"/>
    <w:rsid w:val="00B90F71"/>
    <w:rsid w:val="00B95442"/>
    <w:rsid w:val="00B961DC"/>
    <w:rsid w:val="00B96482"/>
    <w:rsid w:val="00B96544"/>
    <w:rsid w:val="00B96A4A"/>
    <w:rsid w:val="00B96B08"/>
    <w:rsid w:val="00BA22D6"/>
    <w:rsid w:val="00BA5451"/>
    <w:rsid w:val="00BB02FD"/>
    <w:rsid w:val="00BB3C85"/>
    <w:rsid w:val="00BB4805"/>
    <w:rsid w:val="00BB6B87"/>
    <w:rsid w:val="00BC017B"/>
    <w:rsid w:val="00BC0E1E"/>
    <w:rsid w:val="00BC11F8"/>
    <w:rsid w:val="00BC198F"/>
    <w:rsid w:val="00BC4428"/>
    <w:rsid w:val="00BD0796"/>
    <w:rsid w:val="00BD1C13"/>
    <w:rsid w:val="00BD2EED"/>
    <w:rsid w:val="00BD55E2"/>
    <w:rsid w:val="00BD641D"/>
    <w:rsid w:val="00BE008F"/>
    <w:rsid w:val="00BE1C16"/>
    <w:rsid w:val="00BE3DAE"/>
    <w:rsid w:val="00BE43FF"/>
    <w:rsid w:val="00BE7DE0"/>
    <w:rsid w:val="00BF41C8"/>
    <w:rsid w:val="00BF4340"/>
    <w:rsid w:val="00BF4A5D"/>
    <w:rsid w:val="00BF4A8E"/>
    <w:rsid w:val="00BF7F44"/>
    <w:rsid w:val="00C024D7"/>
    <w:rsid w:val="00C02D39"/>
    <w:rsid w:val="00C0405D"/>
    <w:rsid w:val="00C04E26"/>
    <w:rsid w:val="00C053BA"/>
    <w:rsid w:val="00C05C28"/>
    <w:rsid w:val="00C07F00"/>
    <w:rsid w:val="00C102C5"/>
    <w:rsid w:val="00C11C5E"/>
    <w:rsid w:val="00C12868"/>
    <w:rsid w:val="00C12E14"/>
    <w:rsid w:val="00C15062"/>
    <w:rsid w:val="00C16FE3"/>
    <w:rsid w:val="00C26740"/>
    <w:rsid w:val="00C31079"/>
    <w:rsid w:val="00C32230"/>
    <w:rsid w:val="00C32963"/>
    <w:rsid w:val="00C35917"/>
    <w:rsid w:val="00C364CA"/>
    <w:rsid w:val="00C426BB"/>
    <w:rsid w:val="00C45F3A"/>
    <w:rsid w:val="00C46D97"/>
    <w:rsid w:val="00C47127"/>
    <w:rsid w:val="00C501BB"/>
    <w:rsid w:val="00C5263D"/>
    <w:rsid w:val="00C5278A"/>
    <w:rsid w:val="00C52AF7"/>
    <w:rsid w:val="00C52CF8"/>
    <w:rsid w:val="00C56991"/>
    <w:rsid w:val="00C62821"/>
    <w:rsid w:val="00C63538"/>
    <w:rsid w:val="00C64B45"/>
    <w:rsid w:val="00C66354"/>
    <w:rsid w:val="00C66A7E"/>
    <w:rsid w:val="00C70D3D"/>
    <w:rsid w:val="00C70E17"/>
    <w:rsid w:val="00C73B5D"/>
    <w:rsid w:val="00C73EB7"/>
    <w:rsid w:val="00C7656E"/>
    <w:rsid w:val="00C767F7"/>
    <w:rsid w:val="00C76917"/>
    <w:rsid w:val="00C81ED2"/>
    <w:rsid w:val="00C82C97"/>
    <w:rsid w:val="00C84764"/>
    <w:rsid w:val="00C90867"/>
    <w:rsid w:val="00C90CDD"/>
    <w:rsid w:val="00C9711F"/>
    <w:rsid w:val="00C9775E"/>
    <w:rsid w:val="00CA39BF"/>
    <w:rsid w:val="00CA4C4A"/>
    <w:rsid w:val="00CA637C"/>
    <w:rsid w:val="00CA67F4"/>
    <w:rsid w:val="00CA76A2"/>
    <w:rsid w:val="00CB1F62"/>
    <w:rsid w:val="00CB555A"/>
    <w:rsid w:val="00CB74BA"/>
    <w:rsid w:val="00CC2322"/>
    <w:rsid w:val="00CC43F4"/>
    <w:rsid w:val="00CC4FD6"/>
    <w:rsid w:val="00CC5F24"/>
    <w:rsid w:val="00CC6788"/>
    <w:rsid w:val="00CC6D7B"/>
    <w:rsid w:val="00CD3062"/>
    <w:rsid w:val="00CD4DC1"/>
    <w:rsid w:val="00CD4EC8"/>
    <w:rsid w:val="00CD7733"/>
    <w:rsid w:val="00CD79B6"/>
    <w:rsid w:val="00CE096F"/>
    <w:rsid w:val="00CE1694"/>
    <w:rsid w:val="00CE3F99"/>
    <w:rsid w:val="00CE4F25"/>
    <w:rsid w:val="00CE5C73"/>
    <w:rsid w:val="00CE7B6F"/>
    <w:rsid w:val="00CF16FB"/>
    <w:rsid w:val="00CF594B"/>
    <w:rsid w:val="00CF7680"/>
    <w:rsid w:val="00CF7DE4"/>
    <w:rsid w:val="00D032BC"/>
    <w:rsid w:val="00D03669"/>
    <w:rsid w:val="00D0376B"/>
    <w:rsid w:val="00D048EC"/>
    <w:rsid w:val="00D05623"/>
    <w:rsid w:val="00D05B31"/>
    <w:rsid w:val="00D1108B"/>
    <w:rsid w:val="00D12300"/>
    <w:rsid w:val="00D1280D"/>
    <w:rsid w:val="00D1301F"/>
    <w:rsid w:val="00D16809"/>
    <w:rsid w:val="00D178C3"/>
    <w:rsid w:val="00D17E45"/>
    <w:rsid w:val="00D20630"/>
    <w:rsid w:val="00D23968"/>
    <w:rsid w:val="00D25BBD"/>
    <w:rsid w:val="00D30373"/>
    <w:rsid w:val="00D321F5"/>
    <w:rsid w:val="00D32EA7"/>
    <w:rsid w:val="00D365C1"/>
    <w:rsid w:val="00D36E16"/>
    <w:rsid w:val="00D37018"/>
    <w:rsid w:val="00D37546"/>
    <w:rsid w:val="00D416D7"/>
    <w:rsid w:val="00D41DD9"/>
    <w:rsid w:val="00D4297D"/>
    <w:rsid w:val="00D456B5"/>
    <w:rsid w:val="00D473A9"/>
    <w:rsid w:val="00D53E06"/>
    <w:rsid w:val="00D57BA8"/>
    <w:rsid w:val="00D61273"/>
    <w:rsid w:val="00D6203D"/>
    <w:rsid w:val="00D67D23"/>
    <w:rsid w:val="00D71852"/>
    <w:rsid w:val="00D71C3E"/>
    <w:rsid w:val="00D71CFC"/>
    <w:rsid w:val="00D77BF1"/>
    <w:rsid w:val="00D802F8"/>
    <w:rsid w:val="00D81740"/>
    <w:rsid w:val="00D83169"/>
    <w:rsid w:val="00D831A9"/>
    <w:rsid w:val="00D8438F"/>
    <w:rsid w:val="00D87CDB"/>
    <w:rsid w:val="00D92CB9"/>
    <w:rsid w:val="00D931EB"/>
    <w:rsid w:val="00D9354D"/>
    <w:rsid w:val="00D96327"/>
    <w:rsid w:val="00DA109C"/>
    <w:rsid w:val="00DA13F1"/>
    <w:rsid w:val="00DA1BF2"/>
    <w:rsid w:val="00DA58AC"/>
    <w:rsid w:val="00DA65A6"/>
    <w:rsid w:val="00DA69CA"/>
    <w:rsid w:val="00DA7F6D"/>
    <w:rsid w:val="00DB04AF"/>
    <w:rsid w:val="00DB2A5E"/>
    <w:rsid w:val="00DB2EFB"/>
    <w:rsid w:val="00DB755B"/>
    <w:rsid w:val="00DC044C"/>
    <w:rsid w:val="00DC0510"/>
    <w:rsid w:val="00DC094B"/>
    <w:rsid w:val="00DC26E2"/>
    <w:rsid w:val="00DC4073"/>
    <w:rsid w:val="00DC462D"/>
    <w:rsid w:val="00DD0FE3"/>
    <w:rsid w:val="00DD5238"/>
    <w:rsid w:val="00DD5296"/>
    <w:rsid w:val="00DD5A8F"/>
    <w:rsid w:val="00DE14D9"/>
    <w:rsid w:val="00DE2D38"/>
    <w:rsid w:val="00DE35D3"/>
    <w:rsid w:val="00DE6DCC"/>
    <w:rsid w:val="00DE740B"/>
    <w:rsid w:val="00DF00B0"/>
    <w:rsid w:val="00DF1E51"/>
    <w:rsid w:val="00DF233F"/>
    <w:rsid w:val="00DF2710"/>
    <w:rsid w:val="00DF3889"/>
    <w:rsid w:val="00DF47D7"/>
    <w:rsid w:val="00DF5234"/>
    <w:rsid w:val="00E00DBD"/>
    <w:rsid w:val="00E0133F"/>
    <w:rsid w:val="00E06317"/>
    <w:rsid w:val="00E07182"/>
    <w:rsid w:val="00E077CC"/>
    <w:rsid w:val="00E100DA"/>
    <w:rsid w:val="00E11D43"/>
    <w:rsid w:val="00E15BF9"/>
    <w:rsid w:val="00E20BB5"/>
    <w:rsid w:val="00E20CF4"/>
    <w:rsid w:val="00E219A3"/>
    <w:rsid w:val="00E24161"/>
    <w:rsid w:val="00E24A13"/>
    <w:rsid w:val="00E24DCC"/>
    <w:rsid w:val="00E27CC3"/>
    <w:rsid w:val="00E32C5F"/>
    <w:rsid w:val="00E33A1F"/>
    <w:rsid w:val="00E34620"/>
    <w:rsid w:val="00E353E2"/>
    <w:rsid w:val="00E36EF3"/>
    <w:rsid w:val="00E3797F"/>
    <w:rsid w:val="00E417DB"/>
    <w:rsid w:val="00E42C43"/>
    <w:rsid w:val="00E42E41"/>
    <w:rsid w:val="00E44C56"/>
    <w:rsid w:val="00E45DFC"/>
    <w:rsid w:val="00E464B7"/>
    <w:rsid w:val="00E4661D"/>
    <w:rsid w:val="00E46D62"/>
    <w:rsid w:val="00E47CAC"/>
    <w:rsid w:val="00E50698"/>
    <w:rsid w:val="00E51B6D"/>
    <w:rsid w:val="00E567FC"/>
    <w:rsid w:val="00E56E55"/>
    <w:rsid w:val="00E57531"/>
    <w:rsid w:val="00E57888"/>
    <w:rsid w:val="00E57DEA"/>
    <w:rsid w:val="00E63732"/>
    <w:rsid w:val="00E639E7"/>
    <w:rsid w:val="00E66821"/>
    <w:rsid w:val="00E70FB1"/>
    <w:rsid w:val="00E747D1"/>
    <w:rsid w:val="00E80636"/>
    <w:rsid w:val="00E807ED"/>
    <w:rsid w:val="00E86174"/>
    <w:rsid w:val="00E879CC"/>
    <w:rsid w:val="00E94BFD"/>
    <w:rsid w:val="00EA1CDB"/>
    <w:rsid w:val="00EA203D"/>
    <w:rsid w:val="00EA5DCF"/>
    <w:rsid w:val="00EB195C"/>
    <w:rsid w:val="00EB4CC0"/>
    <w:rsid w:val="00EB54EF"/>
    <w:rsid w:val="00EB69C0"/>
    <w:rsid w:val="00EC1828"/>
    <w:rsid w:val="00EC222B"/>
    <w:rsid w:val="00EC2BA0"/>
    <w:rsid w:val="00EC54AD"/>
    <w:rsid w:val="00EC77D7"/>
    <w:rsid w:val="00EC7F78"/>
    <w:rsid w:val="00ED3B8A"/>
    <w:rsid w:val="00ED478C"/>
    <w:rsid w:val="00ED69DE"/>
    <w:rsid w:val="00ED6B11"/>
    <w:rsid w:val="00EE0D67"/>
    <w:rsid w:val="00EE1F37"/>
    <w:rsid w:val="00EE5F19"/>
    <w:rsid w:val="00EE5FCA"/>
    <w:rsid w:val="00EE73FF"/>
    <w:rsid w:val="00EF04C8"/>
    <w:rsid w:val="00EF13D6"/>
    <w:rsid w:val="00EF2C3B"/>
    <w:rsid w:val="00EF6720"/>
    <w:rsid w:val="00EF68FC"/>
    <w:rsid w:val="00EF69EF"/>
    <w:rsid w:val="00EF6BD1"/>
    <w:rsid w:val="00EF707D"/>
    <w:rsid w:val="00EF70FD"/>
    <w:rsid w:val="00EF7885"/>
    <w:rsid w:val="00F01B4A"/>
    <w:rsid w:val="00F06F8B"/>
    <w:rsid w:val="00F13FC6"/>
    <w:rsid w:val="00F14008"/>
    <w:rsid w:val="00F147E6"/>
    <w:rsid w:val="00F14D18"/>
    <w:rsid w:val="00F16914"/>
    <w:rsid w:val="00F20B39"/>
    <w:rsid w:val="00F212E6"/>
    <w:rsid w:val="00F2257A"/>
    <w:rsid w:val="00F23A5F"/>
    <w:rsid w:val="00F2432E"/>
    <w:rsid w:val="00F24BCF"/>
    <w:rsid w:val="00F257D5"/>
    <w:rsid w:val="00F348D5"/>
    <w:rsid w:val="00F34D0C"/>
    <w:rsid w:val="00F3598F"/>
    <w:rsid w:val="00F37747"/>
    <w:rsid w:val="00F4110B"/>
    <w:rsid w:val="00F4294A"/>
    <w:rsid w:val="00F439D2"/>
    <w:rsid w:val="00F441A0"/>
    <w:rsid w:val="00F45751"/>
    <w:rsid w:val="00F46E68"/>
    <w:rsid w:val="00F51485"/>
    <w:rsid w:val="00F51556"/>
    <w:rsid w:val="00F52298"/>
    <w:rsid w:val="00F52851"/>
    <w:rsid w:val="00F535C7"/>
    <w:rsid w:val="00F553C1"/>
    <w:rsid w:val="00F55BD3"/>
    <w:rsid w:val="00F57723"/>
    <w:rsid w:val="00F62DB8"/>
    <w:rsid w:val="00F64D04"/>
    <w:rsid w:val="00F67B82"/>
    <w:rsid w:val="00F67DD8"/>
    <w:rsid w:val="00F70B76"/>
    <w:rsid w:val="00F71FB6"/>
    <w:rsid w:val="00F7453A"/>
    <w:rsid w:val="00F76876"/>
    <w:rsid w:val="00F77319"/>
    <w:rsid w:val="00F80490"/>
    <w:rsid w:val="00F82439"/>
    <w:rsid w:val="00F84C85"/>
    <w:rsid w:val="00F852DA"/>
    <w:rsid w:val="00F87441"/>
    <w:rsid w:val="00F90656"/>
    <w:rsid w:val="00F91CE9"/>
    <w:rsid w:val="00F94A2A"/>
    <w:rsid w:val="00FA157F"/>
    <w:rsid w:val="00FA71CA"/>
    <w:rsid w:val="00FB665D"/>
    <w:rsid w:val="00FB6E2E"/>
    <w:rsid w:val="00FB78AB"/>
    <w:rsid w:val="00FB7D53"/>
    <w:rsid w:val="00FC0E6C"/>
    <w:rsid w:val="00FC2E13"/>
    <w:rsid w:val="00FC3E37"/>
    <w:rsid w:val="00FC73C7"/>
    <w:rsid w:val="00FD0E6E"/>
    <w:rsid w:val="00FD3433"/>
    <w:rsid w:val="00FD61A2"/>
    <w:rsid w:val="00FE01EC"/>
    <w:rsid w:val="00FE0E76"/>
    <w:rsid w:val="00FE56AE"/>
    <w:rsid w:val="00FE7F0F"/>
    <w:rsid w:val="00FF0461"/>
    <w:rsid w:val="00FF1576"/>
    <w:rsid w:val="00FF2B85"/>
    <w:rsid w:val="00FF3E54"/>
    <w:rsid w:val="00FF4029"/>
    <w:rsid w:val="00FF4DE7"/>
    <w:rsid w:val="00FF5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F2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25E0F5-86F5-415C-9288-7615D233E3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756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646</cp:revision>
  <cp:lastPrinted>1998-02-03T19:29:00Z</cp:lastPrinted>
  <dcterms:created xsi:type="dcterms:W3CDTF">2016-03-17T16:41:00Z</dcterms:created>
  <dcterms:modified xsi:type="dcterms:W3CDTF">2024-12-05T17:17:00Z</dcterms:modified>
</cp:coreProperties>
</file>